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6331A" w14:textId="77777777" w:rsidR="002A7B4A" w:rsidRPr="00441CCB" w:rsidRDefault="002A7B4A" w:rsidP="002A7B4A">
      <w:pPr>
        <w:pStyle w:val="Titel"/>
        <w:rPr>
          <w:lang w:val="fr-FR"/>
        </w:rPr>
      </w:pPr>
      <w:bookmarkStart w:id="0" w:name="_Toc492782490"/>
    </w:p>
    <w:p w14:paraId="423359C4" w14:textId="77777777" w:rsidR="001F0DC3" w:rsidRPr="00441CCB" w:rsidRDefault="001F0DC3" w:rsidP="002A7B4A">
      <w:pPr>
        <w:pStyle w:val="Titel"/>
        <w:rPr>
          <w:sz w:val="72"/>
          <w:szCs w:val="72"/>
          <w:lang w:val="fr-FR"/>
        </w:rPr>
      </w:pPr>
    </w:p>
    <w:p w14:paraId="47078E91" w14:textId="77777777" w:rsidR="005A7F97" w:rsidRPr="00441CCB" w:rsidRDefault="00FC4AEB" w:rsidP="00FC4AEB">
      <w:pPr>
        <w:rPr>
          <w:b/>
          <w:color w:val="1F497D" w:themeColor="text2"/>
          <w:sz w:val="72"/>
          <w:szCs w:val="72"/>
          <w:lang w:val="fr-FR"/>
        </w:rPr>
      </w:pPr>
      <w:bookmarkStart w:id="1" w:name="_Toc351622675"/>
      <w:bookmarkStart w:id="2" w:name="_Toc352061228"/>
      <w:bookmarkStart w:id="3" w:name="_Toc352061275"/>
      <w:bookmarkStart w:id="4" w:name="_Toc352068962"/>
      <w:bookmarkStart w:id="5" w:name="_Toc352659851"/>
      <w:r w:rsidRPr="00441CCB">
        <w:rPr>
          <w:b/>
          <w:color w:val="1F497D" w:themeColor="text2"/>
          <w:sz w:val="72"/>
          <w:szCs w:val="72"/>
          <w:lang w:val="fr-FR"/>
        </w:rPr>
        <w:t xml:space="preserve">RescueNet </w:t>
      </w:r>
      <w:r w:rsidR="00FF37CB" w:rsidRPr="00441CCB">
        <w:rPr>
          <w:b/>
          <w:color w:val="1F497D" w:themeColor="text2"/>
          <w:sz w:val="72"/>
          <w:szCs w:val="72"/>
          <w:lang w:val="fr-FR"/>
        </w:rPr>
        <w:t>Ambulance</w:t>
      </w:r>
      <w:r w:rsidR="00F75DA2" w:rsidRPr="00441CCB">
        <w:rPr>
          <w:b/>
          <w:color w:val="1F497D" w:themeColor="text2"/>
          <w:sz w:val="72"/>
          <w:szCs w:val="72"/>
          <w:lang w:val="fr-FR"/>
        </w:rPr>
        <w:t>Pad</w:t>
      </w:r>
    </w:p>
    <w:p w14:paraId="07F52CC4" w14:textId="77777777" w:rsidR="007416A7" w:rsidRPr="00441CCB" w:rsidRDefault="003A1056" w:rsidP="007416A7">
      <w:pPr>
        <w:rPr>
          <w:b/>
          <w:color w:val="1F497D" w:themeColor="text2"/>
          <w:sz w:val="72"/>
          <w:szCs w:val="72"/>
          <w:lang w:val="fr-FR"/>
        </w:rPr>
      </w:pPr>
      <w:r>
        <w:rPr>
          <w:b/>
          <w:color w:val="1F497D" w:themeColor="text2"/>
          <w:sz w:val="72"/>
          <w:szCs w:val="72"/>
          <w:lang w:val="fr-FR"/>
        </w:rPr>
        <w:t>Guide de l’u</w:t>
      </w:r>
      <w:r w:rsidR="007416A7" w:rsidRPr="00441CCB">
        <w:rPr>
          <w:b/>
          <w:color w:val="1F497D" w:themeColor="text2"/>
          <w:sz w:val="72"/>
          <w:szCs w:val="72"/>
          <w:lang w:val="fr-FR"/>
        </w:rPr>
        <w:t>tilisateur</w:t>
      </w:r>
    </w:p>
    <w:p w14:paraId="63C317BE" w14:textId="77777777" w:rsidR="00CF7437" w:rsidRPr="00441CCB" w:rsidRDefault="007416A7" w:rsidP="00FC4AEB">
      <w:pPr>
        <w:rPr>
          <w:b/>
          <w:color w:val="1F497D" w:themeColor="text2"/>
          <w:sz w:val="72"/>
          <w:szCs w:val="72"/>
          <w:lang w:val="fr-FR"/>
        </w:rPr>
      </w:pPr>
      <w:r w:rsidRPr="00441CCB">
        <w:rPr>
          <w:b/>
          <w:color w:val="1F497D" w:themeColor="text2"/>
          <w:sz w:val="72"/>
          <w:szCs w:val="72"/>
          <w:lang w:val="fr-FR"/>
        </w:rPr>
        <w:t>de l’outil d’administration</w:t>
      </w:r>
    </w:p>
    <w:bookmarkEnd w:id="1"/>
    <w:bookmarkEnd w:id="2"/>
    <w:bookmarkEnd w:id="3"/>
    <w:bookmarkEnd w:id="4"/>
    <w:bookmarkEnd w:id="5"/>
    <w:p w14:paraId="4E72CB3C" w14:textId="247817D5" w:rsidR="00CF7437" w:rsidRPr="00441CCB" w:rsidRDefault="00284D06" w:rsidP="00C35955">
      <w:pPr>
        <w:rPr>
          <w:b/>
          <w:color w:val="1F497D" w:themeColor="text2"/>
          <w:sz w:val="28"/>
          <w:szCs w:val="28"/>
          <w:lang w:val="fr-FR"/>
        </w:rPr>
      </w:pPr>
      <w:r>
        <w:rPr>
          <w:b/>
          <w:color w:val="1F497D" w:themeColor="text2"/>
          <w:sz w:val="28"/>
          <w:szCs w:val="28"/>
          <w:lang w:val="fr-FR"/>
        </w:rPr>
        <w:t>J</w:t>
      </w:r>
      <w:r w:rsidRPr="00284D06">
        <w:rPr>
          <w:b/>
          <w:color w:val="1F497D" w:themeColor="text2"/>
          <w:sz w:val="28"/>
          <w:szCs w:val="28"/>
          <w:lang w:val="fr-FR"/>
        </w:rPr>
        <w:t xml:space="preserve">uillet </w:t>
      </w:r>
      <w:r w:rsidR="00565BAB">
        <w:rPr>
          <w:b/>
          <w:color w:val="1F497D" w:themeColor="text2"/>
          <w:sz w:val="28"/>
          <w:szCs w:val="28"/>
          <w:lang w:val="fr-FR"/>
        </w:rPr>
        <w:t>201</w:t>
      </w:r>
      <w:r>
        <w:rPr>
          <w:b/>
          <w:color w:val="1F497D" w:themeColor="text2"/>
          <w:sz w:val="28"/>
          <w:szCs w:val="28"/>
          <w:lang w:val="fr-FR"/>
        </w:rPr>
        <w:t>9</w:t>
      </w:r>
    </w:p>
    <w:p w14:paraId="34454020" w14:textId="50D46F88" w:rsidR="00565BAB" w:rsidRPr="00605222" w:rsidRDefault="00565BAB" w:rsidP="00565BAB">
      <w:pPr>
        <w:pageBreakBefore/>
        <w:rPr>
          <w:lang w:val="fr-FR"/>
        </w:rPr>
      </w:pPr>
      <w:r w:rsidRPr="00605222">
        <w:rPr>
          <w:lang w:val="fr-FR"/>
        </w:rPr>
        <w:lastRenderedPageBreak/>
        <w:t>© 201</w:t>
      </w:r>
      <w:r w:rsidR="00284D06">
        <w:rPr>
          <w:lang w:val="fr-FR"/>
        </w:rPr>
        <w:t>9</w:t>
      </w:r>
      <w:bookmarkStart w:id="6" w:name="_GoBack"/>
      <w:bookmarkEnd w:id="6"/>
      <w:r w:rsidRPr="00605222">
        <w:rPr>
          <w:lang w:val="fr-FR"/>
        </w:rPr>
        <w:t xml:space="preserve"> par ZOLL. Tous droits réservés.</w:t>
      </w:r>
    </w:p>
    <w:p w14:paraId="5FB9DA86" w14:textId="77777777" w:rsidR="00565BAB" w:rsidRPr="00605222" w:rsidRDefault="00565BAB" w:rsidP="00565BAB">
      <w:pPr>
        <w:rPr>
          <w:lang w:val="fr-FR"/>
        </w:rPr>
      </w:pPr>
      <w:r w:rsidRPr="00605222">
        <w:rPr>
          <w:lang w:val="fr-FR"/>
        </w:rPr>
        <w:t>ZOLL et RescueNet sont des marques déposées de ZOLL Medical Corporation. RescueNet AmbulancePad, M Series, E Series, X Series, AED Plus, et AED Pro sont des marques déposées de ZOLL Medical Corporation.</w:t>
      </w:r>
      <w:r w:rsidRPr="00605222">
        <w:rPr>
          <w:lang w:val="fr-FR"/>
        </w:rPr>
        <w:br/>
        <w:t>Les autres noms de produits et de sociétés sont des marques déposées de leurs propriétaires respectifs.</w:t>
      </w:r>
    </w:p>
    <w:p w14:paraId="69E0CF5F" w14:textId="77777777" w:rsidR="007416A7" w:rsidRPr="00441CCB" w:rsidRDefault="007416A7" w:rsidP="0037569C">
      <w:pPr>
        <w:pStyle w:val="Titel"/>
        <w:rPr>
          <w:color w:val="943634" w:themeColor="accent2" w:themeShade="BF"/>
          <w:sz w:val="40"/>
          <w:szCs w:val="40"/>
          <w:lang w:val="fr-FR"/>
        </w:rPr>
      </w:pPr>
    </w:p>
    <w:p w14:paraId="70806D63" w14:textId="77777777" w:rsidR="007416A7" w:rsidRPr="00441CCB" w:rsidRDefault="007416A7" w:rsidP="0037569C">
      <w:pPr>
        <w:pStyle w:val="Titel"/>
        <w:rPr>
          <w:color w:val="943634" w:themeColor="accent2" w:themeShade="BF"/>
          <w:sz w:val="40"/>
          <w:szCs w:val="40"/>
          <w:lang w:val="fr-FR"/>
        </w:rPr>
        <w:sectPr w:rsidR="007416A7" w:rsidRPr="00441CCB" w:rsidSect="00EF1A2E">
          <w:headerReference w:type="default" r:id="rId8"/>
          <w:footerReference w:type="default" r:id="rId9"/>
          <w:footerReference w:type="first" r:id="rId10"/>
          <w:pgSz w:w="12240" w:h="15840" w:code="1"/>
          <w:pgMar w:top="2160" w:right="1440" w:bottom="2160" w:left="1440" w:header="432" w:footer="432" w:gutter="0"/>
          <w:pgNumType w:fmt="lowerRoman" w:start="1"/>
          <w:cols w:space="720"/>
          <w:titlePg/>
        </w:sectPr>
      </w:pPr>
    </w:p>
    <w:bookmarkEnd w:id="0" w:displacedByCustomXml="next"/>
    <w:sdt>
      <w:sdtPr>
        <w:rPr>
          <w:rFonts w:ascii="Arial" w:eastAsia="Times New Roman" w:hAnsi="Arial" w:cs="Times New Roman"/>
          <w:b w:val="0"/>
          <w:bCs w:val="0"/>
          <w:color w:val="auto"/>
          <w:sz w:val="22"/>
          <w:szCs w:val="20"/>
          <w:lang w:val="fr-FR" w:eastAsia="en-US"/>
        </w:rPr>
        <w:id w:val="200760125"/>
        <w:docPartObj>
          <w:docPartGallery w:val="Table of Contents"/>
          <w:docPartUnique/>
        </w:docPartObj>
      </w:sdtPr>
      <w:sdtEndPr>
        <w:rPr>
          <w:rFonts w:ascii="Garamond" w:eastAsia="PMingLiU" w:hAnsi="Garamond"/>
          <w:noProof/>
          <w:sz w:val="24"/>
          <w:szCs w:val="24"/>
        </w:rPr>
      </w:sdtEndPr>
      <w:sdtContent>
        <w:p w14:paraId="09F1752A" w14:textId="77777777" w:rsidR="00732FD6" w:rsidRPr="00441CCB" w:rsidRDefault="007E7E25" w:rsidP="00D8007F">
          <w:pPr>
            <w:pStyle w:val="Inhaltsverzeichnisberschrift"/>
            <w:spacing w:before="0"/>
            <w:rPr>
              <w:lang w:val="fr-FR"/>
            </w:rPr>
          </w:pPr>
          <w:r w:rsidRPr="00441CCB">
            <w:rPr>
              <w:rStyle w:val="berschrift2Zchn"/>
              <w:b/>
              <w:lang w:val="fr-FR"/>
            </w:rPr>
            <w:t xml:space="preserve">Table </w:t>
          </w:r>
          <w:r w:rsidR="009A38FA" w:rsidRPr="00441CCB">
            <w:rPr>
              <w:rStyle w:val="berschrift2Zchn"/>
              <w:b/>
              <w:lang w:val="fr-FR"/>
            </w:rPr>
            <w:t>des matières</w:t>
          </w:r>
        </w:p>
        <w:p w14:paraId="712EADF8" w14:textId="5D5DC508" w:rsidR="003F7DC8" w:rsidRDefault="001A3A4F">
          <w:pPr>
            <w:pStyle w:val="Verzeichnis1"/>
            <w:rPr>
              <w:rFonts w:asciiTheme="minorHAnsi" w:eastAsiaTheme="minorEastAsia" w:hAnsiTheme="minorHAnsi" w:cstheme="minorBidi"/>
              <w:color w:val="auto"/>
              <w:sz w:val="24"/>
              <w:szCs w:val="24"/>
              <w:lang w:val="de-DE" w:eastAsia="de-DE"/>
            </w:rPr>
          </w:pPr>
          <w:r w:rsidRPr="00441CCB">
            <w:rPr>
              <w:rFonts w:asciiTheme="majorHAnsi" w:hAnsiTheme="majorHAnsi"/>
              <w:sz w:val="24"/>
              <w:szCs w:val="24"/>
              <w:lang w:val="fr-FR"/>
            </w:rPr>
            <w:fldChar w:fldCharType="begin"/>
          </w:r>
          <w:r w:rsidR="00732FD6" w:rsidRPr="00441CCB">
            <w:rPr>
              <w:rFonts w:asciiTheme="majorHAnsi" w:hAnsiTheme="majorHAnsi"/>
              <w:sz w:val="24"/>
              <w:szCs w:val="24"/>
              <w:lang w:val="fr-FR"/>
            </w:rPr>
            <w:instrText xml:space="preserve"> TOC \o "1-3" \h \z \u </w:instrText>
          </w:r>
          <w:r w:rsidRPr="00441CCB">
            <w:rPr>
              <w:rFonts w:asciiTheme="majorHAnsi" w:hAnsiTheme="majorHAnsi"/>
              <w:sz w:val="24"/>
              <w:szCs w:val="24"/>
              <w:lang w:val="fr-FR"/>
            </w:rPr>
            <w:fldChar w:fldCharType="separate"/>
          </w:r>
          <w:hyperlink w:anchor="_Toc529284438" w:history="1">
            <w:r w:rsidR="003F7DC8" w:rsidRPr="00586F20">
              <w:rPr>
                <w:rStyle w:val="Hyperlink"/>
                <w:lang w:val="fr-FR"/>
              </w:rPr>
              <w:t>Présentation</w:t>
            </w:r>
            <w:r w:rsidR="003F7DC8">
              <w:rPr>
                <w:webHidden/>
              </w:rPr>
              <w:tab/>
            </w:r>
            <w:r w:rsidR="003F7DC8">
              <w:rPr>
                <w:webHidden/>
              </w:rPr>
              <w:fldChar w:fldCharType="begin"/>
            </w:r>
            <w:r w:rsidR="003F7DC8">
              <w:rPr>
                <w:webHidden/>
              </w:rPr>
              <w:instrText xml:space="preserve"> PAGEREF _Toc529284438 \h </w:instrText>
            </w:r>
            <w:r w:rsidR="003F7DC8">
              <w:rPr>
                <w:webHidden/>
              </w:rPr>
            </w:r>
            <w:r w:rsidR="003F7DC8">
              <w:rPr>
                <w:webHidden/>
              </w:rPr>
              <w:fldChar w:fldCharType="separate"/>
            </w:r>
            <w:r w:rsidR="00DF1D16">
              <w:rPr>
                <w:webHidden/>
              </w:rPr>
              <w:t>1</w:t>
            </w:r>
            <w:r w:rsidR="003F7DC8">
              <w:rPr>
                <w:webHidden/>
              </w:rPr>
              <w:fldChar w:fldCharType="end"/>
            </w:r>
          </w:hyperlink>
        </w:p>
        <w:p w14:paraId="26D4EC38" w14:textId="0AE58580" w:rsidR="003F7DC8" w:rsidRDefault="00E472A2">
          <w:pPr>
            <w:pStyle w:val="Verzeichnis2"/>
            <w:rPr>
              <w:rFonts w:asciiTheme="minorHAnsi" w:eastAsiaTheme="minorEastAsia" w:hAnsiTheme="minorHAnsi" w:cstheme="minorBidi"/>
              <w:noProof/>
              <w:color w:val="auto"/>
              <w:szCs w:val="24"/>
              <w:lang w:val="de-DE" w:eastAsia="de-DE"/>
            </w:rPr>
          </w:pPr>
          <w:hyperlink w:anchor="_Toc529284439" w:history="1">
            <w:r w:rsidR="003F7DC8" w:rsidRPr="00586F20">
              <w:rPr>
                <w:rStyle w:val="Hyperlink"/>
                <w:noProof/>
                <w:lang w:val="fr-FR"/>
              </w:rPr>
              <w:t>Avant de commencer</w:t>
            </w:r>
            <w:r w:rsidR="003F7DC8">
              <w:rPr>
                <w:noProof/>
                <w:webHidden/>
              </w:rPr>
              <w:tab/>
            </w:r>
            <w:r w:rsidR="003F7DC8">
              <w:rPr>
                <w:noProof/>
                <w:webHidden/>
              </w:rPr>
              <w:fldChar w:fldCharType="begin"/>
            </w:r>
            <w:r w:rsidR="003F7DC8">
              <w:rPr>
                <w:noProof/>
                <w:webHidden/>
              </w:rPr>
              <w:instrText xml:space="preserve"> PAGEREF _Toc529284439 \h </w:instrText>
            </w:r>
            <w:r w:rsidR="003F7DC8">
              <w:rPr>
                <w:noProof/>
                <w:webHidden/>
              </w:rPr>
            </w:r>
            <w:r w:rsidR="003F7DC8">
              <w:rPr>
                <w:noProof/>
                <w:webHidden/>
              </w:rPr>
              <w:fldChar w:fldCharType="separate"/>
            </w:r>
            <w:r w:rsidR="00DF1D16">
              <w:rPr>
                <w:noProof/>
                <w:webHidden/>
              </w:rPr>
              <w:t>1</w:t>
            </w:r>
            <w:r w:rsidR="003F7DC8">
              <w:rPr>
                <w:noProof/>
                <w:webHidden/>
              </w:rPr>
              <w:fldChar w:fldCharType="end"/>
            </w:r>
          </w:hyperlink>
        </w:p>
        <w:p w14:paraId="5176F430" w14:textId="6D0F3870" w:rsidR="003F7DC8" w:rsidRDefault="00E472A2">
          <w:pPr>
            <w:pStyle w:val="Verzeichnis2"/>
            <w:rPr>
              <w:rFonts w:asciiTheme="minorHAnsi" w:eastAsiaTheme="minorEastAsia" w:hAnsiTheme="minorHAnsi" w:cstheme="minorBidi"/>
              <w:noProof/>
              <w:color w:val="auto"/>
              <w:szCs w:val="24"/>
              <w:lang w:val="de-DE" w:eastAsia="de-DE"/>
            </w:rPr>
          </w:pPr>
          <w:hyperlink w:anchor="_Toc529284440" w:history="1">
            <w:r w:rsidR="003F7DC8" w:rsidRPr="00586F20">
              <w:rPr>
                <w:rStyle w:val="Hyperlink"/>
                <w:noProof/>
                <w:lang w:val="fr-FR"/>
              </w:rPr>
              <w:t>Se connecter</w:t>
            </w:r>
            <w:r w:rsidR="003F7DC8">
              <w:rPr>
                <w:noProof/>
                <w:webHidden/>
              </w:rPr>
              <w:tab/>
            </w:r>
            <w:r w:rsidR="003F7DC8">
              <w:rPr>
                <w:noProof/>
                <w:webHidden/>
              </w:rPr>
              <w:fldChar w:fldCharType="begin"/>
            </w:r>
            <w:r w:rsidR="003F7DC8">
              <w:rPr>
                <w:noProof/>
                <w:webHidden/>
              </w:rPr>
              <w:instrText xml:space="preserve"> PAGEREF _Toc529284440 \h </w:instrText>
            </w:r>
            <w:r w:rsidR="003F7DC8">
              <w:rPr>
                <w:noProof/>
                <w:webHidden/>
              </w:rPr>
            </w:r>
            <w:r w:rsidR="003F7DC8">
              <w:rPr>
                <w:noProof/>
                <w:webHidden/>
              </w:rPr>
              <w:fldChar w:fldCharType="separate"/>
            </w:r>
            <w:r w:rsidR="00DF1D16">
              <w:rPr>
                <w:noProof/>
                <w:webHidden/>
              </w:rPr>
              <w:t>1</w:t>
            </w:r>
            <w:r w:rsidR="003F7DC8">
              <w:rPr>
                <w:noProof/>
                <w:webHidden/>
              </w:rPr>
              <w:fldChar w:fldCharType="end"/>
            </w:r>
          </w:hyperlink>
        </w:p>
        <w:p w14:paraId="5B82B917" w14:textId="0594213C" w:rsidR="003F7DC8" w:rsidRDefault="00E472A2">
          <w:pPr>
            <w:pStyle w:val="Verzeichnis1"/>
            <w:rPr>
              <w:rFonts w:asciiTheme="minorHAnsi" w:eastAsiaTheme="minorEastAsia" w:hAnsiTheme="minorHAnsi" w:cstheme="minorBidi"/>
              <w:color w:val="auto"/>
              <w:sz w:val="24"/>
              <w:szCs w:val="24"/>
              <w:lang w:val="de-DE" w:eastAsia="de-DE"/>
            </w:rPr>
          </w:pPr>
          <w:hyperlink w:anchor="_Toc529284441" w:history="1">
            <w:r w:rsidR="003F7DC8" w:rsidRPr="00586F20">
              <w:rPr>
                <w:rStyle w:val="Hyperlink"/>
                <w:lang w:val="fr-FR"/>
              </w:rPr>
              <w:t>Tableau de bord</w:t>
            </w:r>
            <w:r w:rsidR="003F7DC8">
              <w:rPr>
                <w:webHidden/>
              </w:rPr>
              <w:tab/>
            </w:r>
            <w:r w:rsidR="003F7DC8">
              <w:rPr>
                <w:webHidden/>
              </w:rPr>
              <w:fldChar w:fldCharType="begin"/>
            </w:r>
            <w:r w:rsidR="003F7DC8">
              <w:rPr>
                <w:webHidden/>
              </w:rPr>
              <w:instrText xml:space="preserve"> PAGEREF _Toc529284441 \h </w:instrText>
            </w:r>
            <w:r w:rsidR="003F7DC8">
              <w:rPr>
                <w:webHidden/>
              </w:rPr>
            </w:r>
            <w:r w:rsidR="003F7DC8">
              <w:rPr>
                <w:webHidden/>
              </w:rPr>
              <w:fldChar w:fldCharType="separate"/>
            </w:r>
            <w:r w:rsidR="00DF1D16">
              <w:rPr>
                <w:webHidden/>
              </w:rPr>
              <w:t>3</w:t>
            </w:r>
            <w:r w:rsidR="003F7DC8">
              <w:rPr>
                <w:webHidden/>
              </w:rPr>
              <w:fldChar w:fldCharType="end"/>
            </w:r>
          </w:hyperlink>
        </w:p>
        <w:p w14:paraId="41039786" w14:textId="07230285" w:rsidR="003F7DC8" w:rsidRDefault="00E472A2">
          <w:pPr>
            <w:pStyle w:val="Verzeichnis1"/>
            <w:rPr>
              <w:rFonts w:asciiTheme="minorHAnsi" w:eastAsiaTheme="minorEastAsia" w:hAnsiTheme="minorHAnsi" w:cstheme="minorBidi"/>
              <w:color w:val="auto"/>
              <w:sz w:val="24"/>
              <w:szCs w:val="24"/>
              <w:lang w:val="de-DE" w:eastAsia="de-DE"/>
            </w:rPr>
          </w:pPr>
          <w:hyperlink w:anchor="_Toc529284442" w:history="1">
            <w:r w:rsidR="003F7DC8" w:rsidRPr="00586F20">
              <w:rPr>
                <w:rStyle w:val="Hyperlink"/>
                <w:lang w:val="fr-FR"/>
              </w:rPr>
              <w:t>Données par défaut</w:t>
            </w:r>
            <w:r w:rsidR="003F7DC8">
              <w:rPr>
                <w:webHidden/>
              </w:rPr>
              <w:tab/>
            </w:r>
            <w:r w:rsidR="003F7DC8">
              <w:rPr>
                <w:webHidden/>
              </w:rPr>
              <w:fldChar w:fldCharType="begin"/>
            </w:r>
            <w:r w:rsidR="003F7DC8">
              <w:rPr>
                <w:webHidden/>
              </w:rPr>
              <w:instrText xml:space="preserve"> PAGEREF _Toc529284442 \h </w:instrText>
            </w:r>
            <w:r w:rsidR="003F7DC8">
              <w:rPr>
                <w:webHidden/>
              </w:rPr>
            </w:r>
            <w:r w:rsidR="003F7DC8">
              <w:rPr>
                <w:webHidden/>
              </w:rPr>
              <w:fldChar w:fldCharType="separate"/>
            </w:r>
            <w:r w:rsidR="00DF1D16">
              <w:rPr>
                <w:webHidden/>
              </w:rPr>
              <w:t>4</w:t>
            </w:r>
            <w:r w:rsidR="003F7DC8">
              <w:rPr>
                <w:webHidden/>
              </w:rPr>
              <w:fldChar w:fldCharType="end"/>
            </w:r>
          </w:hyperlink>
        </w:p>
        <w:p w14:paraId="41D8C64C" w14:textId="3DF69706" w:rsidR="003F7DC8" w:rsidRDefault="00E472A2">
          <w:pPr>
            <w:pStyle w:val="Verzeichnis2"/>
            <w:rPr>
              <w:rFonts w:asciiTheme="minorHAnsi" w:eastAsiaTheme="minorEastAsia" w:hAnsiTheme="minorHAnsi" w:cstheme="minorBidi"/>
              <w:noProof/>
              <w:color w:val="auto"/>
              <w:szCs w:val="24"/>
              <w:lang w:val="de-DE" w:eastAsia="de-DE"/>
            </w:rPr>
          </w:pPr>
          <w:hyperlink w:anchor="_Toc529284443" w:history="1">
            <w:r w:rsidR="003F7DC8" w:rsidRPr="00586F20">
              <w:rPr>
                <w:rStyle w:val="Hyperlink"/>
                <w:noProof/>
                <w:lang w:val="fr-FR"/>
              </w:rPr>
              <w:t>Informations de la page générale des données par défaut</w:t>
            </w:r>
            <w:r w:rsidR="003F7DC8">
              <w:rPr>
                <w:noProof/>
                <w:webHidden/>
              </w:rPr>
              <w:tab/>
            </w:r>
            <w:r w:rsidR="003F7DC8">
              <w:rPr>
                <w:noProof/>
                <w:webHidden/>
              </w:rPr>
              <w:fldChar w:fldCharType="begin"/>
            </w:r>
            <w:r w:rsidR="003F7DC8">
              <w:rPr>
                <w:noProof/>
                <w:webHidden/>
              </w:rPr>
              <w:instrText xml:space="preserve"> PAGEREF _Toc529284443 \h </w:instrText>
            </w:r>
            <w:r w:rsidR="003F7DC8">
              <w:rPr>
                <w:noProof/>
                <w:webHidden/>
              </w:rPr>
            </w:r>
            <w:r w:rsidR="003F7DC8">
              <w:rPr>
                <w:noProof/>
                <w:webHidden/>
              </w:rPr>
              <w:fldChar w:fldCharType="separate"/>
            </w:r>
            <w:r w:rsidR="00DF1D16">
              <w:rPr>
                <w:noProof/>
                <w:webHidden/>
              </w:rPr>
              <w:t>4</w:t>
            </w:r>
            <w:r w:rsidR="003F7DC8">
              <w:rPr>
                <w:noProof/>
                <w:webHidden/>
              </w:rPr>
              <w:fldChar w:fldCharType="end"/>
            </w:r>
          </w:hyperlink>
        </w:p>
        <w:p w14:paraId="343C2A8D" w14:textId="5578EDF0" w:rsidR="003F7DC8" w:rsidRDefault="00E472A2">
          <w:pPr>
            <w:pStyle w:val="Verzeichnis1"/>
            <w:rPr>
              <w:rFonts w:asciiTheme="minorHAnsi" w:eastAsiaTheme="minorEastAsia" w:hAnsiTheme="minorHAnsi" w:cstheme="minorBidi"/>
              <w:color w:val="auto"/>
              <w:sz w:val="24"/>
              <w:szCs w:val="24"/>
              <w:lang w:val="de-DE" w:eastAsia="de-DE"/>
            </w:rPr>
          </w:pPr>
          <w:hyperlink w:anchor="_Toc529284444" w:history="1">
            <w:r w:rsidR="003F7DC8" w:rsidRPr="00586F20">
              <w:rPr>
                <w:rStyle w:val="Hyperlink"/>
                <w:lang w:val="fr-FR"/>
              </w:rPr>
              <w:t>Index</w:t>
            </w:r>
            <w:r w:rsidR="003F7DC8">
              <w:rPr>
                <w:webHidden/>
              </w:rPr>
              <w:tab/>
            </w:r>
            <w:r w:rsidR="003F7DC8">
              <w:rPr>
                <w:webHidden/>
              </w:rPr>
              <w:fldChar w:fldCharType="begin"/>
            </w:r>
            <w:r w:rsidR="003F7DC8">
              <w:rPr>
                <w:webHidden/>
              </w:rPr>
              <w:instrText xml:space="preserve"> PAGEREF _Toc529284444 \h </w:instrText>
            </w:r>
            <w:r w:rsidR="003F7DC8">
              <w:rPr>
                <w:webHidden/>
              </w:rPr>
            </w:r>
            <w:r w:rsidR="003F7DC8">
              <w:rPr>
                <w:webHidden/>
              </w:rPr>
              <w:fldChar w:fldCharType="separate"/>
            </w:r>
            <w:r w:rsidR="00DF1D16">
              <w:rPr>
                <w:webHidden/>
              </w:rPr>
              <w:t>6</w:t>
            </w:r>
            <w:r w:rsidR="003F7DC8">
              <w:rPr>
                <w:webHidden/>
              </w:rPr>
              <w:fldChar w:fldCharType="end"/>
            </w:r>
          </w:hyperlink>
        </w:p>
        <w:p w14:paraId="03392E01" w14:textId="71A6959B" w:rsidR="003F7DC8" w:rsidRDefault="00E472A2">
          <w:pPr>
            <w:pStyle w:val="Verzeichnis1"/>
            <w:rPr>
              <w:rFonts w:asciiTheme="minorHAnsi" w:eastAsiaTheme="minorEastAsia" w:hAnsiTheme="minorHAnsi" w:cstheme="minorBidi"/>
              <w:color w:val="auto"/>
              <w:sz w:val="24"/>
              <w:szCs w:val="24"/>
              <w:lang w:val="de-DE" w:eastAsia="de-DE"/>
            </w:rPr>
          </w:pPr>
          <w:hyperlink w:anchor="_Toc529284445" w:history="1">
            <w:r w:rsidR="003F7DC8" w:rsidRPr="00586F20">
              <w:rPr>
                <w:rStyle w:val="Hyperlink"/>
                <w:lang w:val="fr-FR"/>
              </w:rPr>
              <w:t>Liste des DMP</w:t>
            </w:r>
            <w:r w:rsidR="003F7DC8">
              <w:rPr>
                <w:webHidden/>
              </w:rPr>
              <w:tab/>
            </w:r>
            <w:r w:rsidR="003F7DC8">
              <w:rPr>
                <w:webHidden/>
              </w:rPr>
              <w:fldChar w:fldCharType="begin"/>
            </w:r>
            <w:r w:rsidR="003F7DC8">
              <w:rPr>
                <w:webHidden/>
              </w:rPr>
              <w:instrText xml:space="preserve"> PAGEREF _Toc529284445 \h </w:instrText>
            </w:r>
            <w:r w:rsidR="003F7DC8">
              <w:rPr>
                <w:webHidden/>
              </w:rPr>
            </w:r>
            <w:r w:rsidR="003F7DC8">
              <w:rPr>
                <w:webHidden/>
              </w:rPr>
              <w:fldChar w:fldCharType="separate"/>
            </w:r>
            <w:r w:rsidR="00DF1D16">
              <w:rPr>
                <w:webHidden/>
              </w:rPr>
              <w:t>7</w:t>
            </w:r>
            <w:r w:rsidR="003F7DC8">
              <w:rPr>
                <w:webHidden/>
              </w:rPr>
              <w:fldChar w:fldCharType="end"/>
            </w:r>
          </w:hyperlink>
        </w:p>
        <w:p w14:paraId="43A69A7B" w14:textId="3BB9F670" w:rsidR="003F7DC8" w:rsidRDefault="00E472A2">
          <w:pPr>
            <w:pStyle w:val="Verzeichnis2"/>
            <w:rPr>
              <w:rFonts w:asciiTheme="minorHAnsi" w:eastAsiaTheme="minorEastAsia" w:hAnsiTheme="minorHAnsi" w:cstheme="minorBidi"/>
              <w:noProof/>
              <w:color w:val="auto"/>
              <w:szCs w:val="24"/>
              <w:lang w:val="de-DE" w:eastAsia="de-DE"/>
            </w:rPr>
          </w:pPr>
          <w:hyperlink w:anchor="_Toc529284446" w:history="1">
            <w:r w:rsidR="003F7DC8" w:rsidRPr="00586F20">
              <w:rPr>
                <w:rStyle w:val="Hyperlink"/>
                <w:noProof/>
                <w:lang w:val="fr-FR"/>
              </w:rPr>
              <w:t>Personnaliser les colonnes de données sur votre page de liste des DMP</w:t>
            </w:r>
            <w:r w:rsidR="003F7DC8">
              <w:rPr>
                <w:noProof/>
                <w:webHidden/>
              </w:rPr>
              <w:tab/>
            </w:r>
            <w:r w:rsidR="003F7DC8">
              <w:rPr>
                <w:noProof/>
                <w:webHidden/>
              </w:rPr>
              <w:fldChar w:fldCharType="begin"/>
            </w:r>
            <w:r w:rsidR="003F7DC8">
              <w:rPr>
                <w:noProof/>
                <w:webHidden/>
              </w:rPr>
              <w:instrText xml:space="preserve"> PAGEREF _Toc529284446 \h </w:instrText>
            </w:r>
            <w:r w:rsidR="003F7DC8">
              <w:rPr>
                <w:noProof/>
                <w:webHidden/>
              </w:rPr>
            </w:r>
            <w:r w:rsidR="003F7DC8">
              <w:rPr>
                <w:noProof/>
                <w:webHidden/>
              </w:rPr>
              <w:fldChar w:fldCharType="separate"/>
            </w:r>
            <w:r w:rsidR="00DF1D16">
              <w:rPr>
                <w:noProof/>
                <w:webHidden/>
              </w:rPr>
              <w:t>7</w:t>
            </w:r>
            <w:r w:rsidR="003F7DC8">
              <w:rPr>
                <w:noProof/>
                <w:webHidden/>
              </w:rPr>
              <w:fldChar w:fldCharType="end"/>
            </w:r>
          </w:hyperlink>
        </w:p>
        <w:p w14:paraId="69812A6A" w14:textId="163799B5" w:rsidR="003F7DC8" w:rsidRDefault="00E472A2">
          <w:pPr>
            <w:pStyle w:val="Verzeichnis2"/>
            <w:rPr>
              <w:rFonts w:asciiTheme="minorHAnsi" w:eastAsiaTheme="minorEastAsia" w:hAnsiTheme="minorHAnsi" w:cstheme="minorBidi"/>
              <w:noProof/>
              <w:color w:val="auto"/>
              <w:szCs w:val="24"/>
              <w:lang w:val="de-DE" w:eastAsia="de-DE"/>
            </w:rPr>
          </w:pPr>
          <w:hyperlink w:anchor="_Toc529284447" w:history="1">
            <w:r w:rsidR="003F7DC8" w:rsidRPr="00586F20">
              <w:rPr>
                <w:rStyle w:val="Hyperlink"/>
                <w:rFonts w:eastAsia="Garamond" w:cs="Garamond"/>
                <w:bCs/>
                <w:noProof/>
                <w:bdr w:val="nil"/>
                <w:lang w:val="fr-FR"/>
              </w:rPr>
              <w:t>Zoom de tableau</w:t>
            </w:r>
            <w:r w:rsidR="003F7DC8">
              <w:rPr>
                <w:noProof/>
                <w:webHidden/>
              </w:rPr>
              <w:tab/>
            </w:r>
            <w:r w:rsidR="003F7DC8">
              <w:rPr>
                <w:noProof/>
                <w:webHidden/>
              </w:rPr>
              <w:fldChar w:fldCharType="begin"/>
            </w:r>
            <w:r w:rsidR="003F7DC8">
              <w:rPr>
                <w:noProof/>
                <w:webHidden/>
              </w:rPr>
              <w:instrText xml:space="preserve"> PAGEREF _Toc529284447 \h </w:instrText>
            </w:r>
            <w:r w:rsidR="003F7DC8">
              <w:rPr>
                <w:noProof/>
                <w:webHidden/>
              </w:rPr>
            </w:r>
            <w:r w:rsidR="003F7DC8">
              <w:rPr>
                <w:noProof/>
                <w:webHidden/>
              </w:rPr>
              <w:fldChar w:fldCharType="separate"/>
            </w:r>
            <w:r w:rsidR="00DF1D16">
              <w:rPr>
                <w:noProof/>
                <w:webHidden/>
              </w:rPr>
              <w:t>8</w:t>
            </w:r>
            <w:r w:rsidR="003F7DC8">
              <w:rPr>
                <w:noProof/>
                <w:webHidden/>
              </w:rPr>
              <w:fldChar w:fldCharType="end"/>
            </w:r>
          </w:hyperlink>
        </w:p>
        <w:p w14:paraId="1B450B2A" w14:textId="079DC40C" w:rsidR="003F7DC8" w:rsidRDefault="00E472A2">
          <w:pPr>
            <w:pStyle w:val="Verzeichnis2"/>
            <w:rPr>
              <w:rFonts w:asciiTheme="minorHAnsi" w:eastAsiaTheme="minorEastAsia" w:hAnsiTheme="minorHAnsi" w:cstheme="minorBidi"/>
              <w:noProof/>
              <w:color w:val="auto"/>
              <w:szCs w:val="24"/>
              <w:lang w:val="de-DE" w:eastAsia="de-DE"/>
            </w:rPr>
          </w:pPr>
          <w:hyperlink w:anchor="_Toc529284448" w:history="1">
            <w:r w:rsidR="003F7DC8" w:rsidRPr="00586F20">
              <w:rPr>
                <w:rStyle w:val="Hyperlink"/>
                <w:rFonts w:eastAsia="Garamond" w:cs="Garamond"/>
                <w:bCs/>
                <w:noProof/>
                <w:bdr w:val="nil"/>
                <w:lang w:val="fr-FR"/>
              </w:rPr>
              <w:t>Annotation</w:t>
            </w:r>
            <w:r w:rsidR="003F7DC8">
              <w:rPr>
                <w:noProof/>
                <w:webHidden/>
              </w:rPr>
              <w:tab/>
            </w:r>
            <w:r w:rsidR="003F7DC8">
              <w:rPr>
                <w:noProof/>
                <w:webHidden/>
              </w:rPr>
              <w:fldChar w:fldCharType="begin"/>
            </w:r>
            <w:r w:rsidR="003F7DC8">
              <w:rPr>
                <w:noProof/>
                <w:webHidden/>
              </w:rPr>
              <w:instrText xml:space="preserve"> PAGEREF _Toc529284448 \h </w:instrText>
            </w:r>
            <w:r w:rsidR="003F7DC8">
              <w:rPr>
                <w:noProof/>
                <w:webHidden/>
              </w:rPr>
            </w:r>
            <w:r w:rsidR="003F7DC8">
              <w:rPr>
                <w:noProof/>
                <w:webHidden/>
              </w:rPr>
              <w:fldChar w:fldCharType="separate"/>
            </w:r>
            <w:r w:rsidR="00DF1D16">
              <w:rPr>
                <w:noProof/>
                <w:webHidden/>
              </w:rPr>
              <w:t>9</w:t>
            </w:r>
            <w:r w:rsidR="003F7DC8">
              <w:rPr>
                <w:noProof/>
                <w:webHidden/>
              </w:rPr>
              <w:fldChar w:fldCharType="end"/>
            </w:r>
          </w:hyperlink>
        </w:p>
        <w:p w14:paraId="42C9F7E4" w14:textId="47ACE11A" w:rsidR="003F7DC8" w:rsidRDefault="00E472A2">
          <w:pPr>
            <w:pStyle w:val="Verzeichnis2"/>
            <w:rPr>
              <w:rFonts w:asciiTheme="minorHAnsi" w:eastAsiaTheme="minorEastAsia" w:hAnsiTheme="minorHAnsi" w:cstheme="minorBidi"/>
              <w:noProof/>
              <w:color w:val="auto"/>
              <w:szCs w:val="24"/>
              <w:lang w:val="de-DE" w:eastAsia="de-DE"/>
            </w:rPr>
          </w:pPr>
          <w:hyperlink w:anchor="_Toc529284449" w:history="1">
            <w:r w:rsidR="003F7DC8" w:rsidRPr="00586F20">
              <w:rPr>
                <w:rStyle w:val="Hyperlink"/>
                <w:noProof/>
                <w:lang w:val="fr-FR"/>
              </w:rPr>
              <w:t>Marquer un DMP pour une évaluation</w:t>
            </w:r>
            <w:r w:rsidR="003F7DC8">
              <w:rPr>
                <w:noProof/>
                <w:webHidden/>
              </w:rPr>
              <w:tab/>
            </w:r>
            <w:r w:rsidR="003F7DC8">
              <w:rPr>
                <w:noProof/>
                <w:webHidden/>
              </w:rPr>
              <w:fldChar w:fldCharType="begin"/>
            </w:r>
            <w:r w:rsidR="003F7DC8">
              <w:rPr>
                <w:noProof/>
                <w:webHidden/>
              </w:rPr>
              <w:instrText xml:space="preserve"> PAGEREF _Toc529284449 \h </w:instrText>
            </w:r>
            <w:r w:rsidR="003F7DC8">
              <w:rPr>
                <w:noProof/>
                <w:webHidden/>
              </w:rPr>
            </w:r>
            <w:r w:rsidR="003F7DC8">
              <w:rPr>
                <w:noProof/>
                <w:webHidden/>
              </w:rPr>
              <w:fldChar w:fldCharType="separate"/>
            </w:r>
            <w:r w:rsidR="00DF1D16">
              <w:rPr>
                <w:noProof/>
                <w:webHidden/>
              </w:rPr>
              <w:t>9</w:t>
            </w:r>
            <w:r w:rsidR="003F7DC8">
              <w:rPr>
                <w:noProof/>
                <w:webHidden/>
              </w:rPr>
              <w:fldChar w:fldCharType="end"/>
            </w:r>
          </w:hyperlink>
        </w:p>
        <w:p w14:paraId="5937B10E" w14:textId="35D67D61" w:rsidR="003F7DC8" w:rsidRDefault="00E472A2">
          <w:pPr>
            <w:pStyle w:val="Verzeichnis2"/>
            <w:rPr>
              <w:rFonts w:asciiTheme="minorHAnsi" w:eastAsiaTheme="minorEastAsia" w:hAnsiTheme="minorHAnsi" w:cstheme="minorBidi"/>
              <w:noProof/>
              <w:color w:val="auto"/>
              <w:szCs w:val="24"/>
              <w:lang w:val="de-DE" w:eastAsia="de-DE"/>
            </w:rPr>
          </w:pPr>
          <w:hyperlink w:anchor="_Toc529284450" w:history="1">
            <w:r w:rsidR="003F7DC8" w:rsidRPr="00586F20">
              <w:rPr>
                <w:rStyle w:val="Hyperlink"/>
                <w:noProof/>
                <w:lang w:val="fr-FR"/>
              </w:rPr>
              <w:t>Vérifier un DMP pour une facturation</w:t>
            </w:r>
            <w:r w:rsidR="003F7DC8">
              <w:rPr>
                <w:noProof/>
                <w:webHidden/>
              </w:rPr>
              <w:tab/>
            </w:r>
            <w:r w:rsidR="003F7DC8">
              <w:rPr>
                <w:noProof/>
                <w:webHidden/>
              </w:rPr>
              <w:fldChar w:fldCharType="begin"/>
            </w:r>
            <w:r w:rsidR="003F7DC8">
              <w:rPr>
                <w:noProof/>
                <w:webHidden/>
              </w:rPr>
              <w:instrText xml:space="preserve"> PAGEREF _Toc529284450 \h </w:instrText>
            </w:r>
            <w:r w:rsidR="003F7DC8">
              <w:rPr>
                <w:noProof/>
                <w:webHidden/>
              </w:rPr>
            </w:r>
            <w:r w:rsidR="003F7DC8">
              <w:rPr>
                <w:noProof/>
                <w:webHidden/>
              </w:rPr>
              <w:fldChar w:fldCharType="separate"/>
            </w:r>
            <w:r w:rsidR="00DF1D16">
              <w:rPr>
                <w:noProof/>
                <w:webHidden/>
              </w:rPr>
              <w:t>10</w:t>
            </w:r>
            <w:r w:rsidR="003F7DC8">
              <w:rPr>
                <w:noProof/>
                <w:webHidden/>
              </w:rPr>
              <w:fldChar w:fldCharType="end"/>
            </w:r>
          </w:hyperlink>
        </w:p>
        <w:p w14:paraId="48904E03" w14:textId="67886B62" w:rsidR="003F7DC8" w:rsidRDefault="00E472A2">
          <w:pPr>
            <w:pStyle w:val="Verzeichnis2"/>
            <w:rPr>
              <w:rFonts w:asciiTheme="minorHAnsi" w:eastAsiaTheme="minorEastAsia" w:hAnsiTheme="minorHAnsi" w:cstheme="minorBidi"/>
              <w:noProof/>
              <w:color w:val="auto"/>
              <w:szCs w:val="24"/>
              <w:lang w:val="de-DE" w:eastAsia="de-DE"/>
            </w:rPr>
          </w:pPr>
          <w:hyperlink w:anchor="_Toc529284451" w:history="1">
            <w:r w:rsidR="003F7DC8" w:rsidRPr="00586F20">
              <w:rPr>
                <w:rStyle w:val="Hyperlink"/>
                <w:noProof/>
                <w:lang w:val="fr-FR"/>
              </w:rPr>
              <w:t>Afficher les DMP par mois et par année</w:t>
            </w:r>
            <w:r w:rsidR="003F7DC8">
              <w:rPr>
                <w:noProof/>
                <w:webHidden/>
              </w:rPr>
              <w:tab/>
            </w:r>
            <w:r w:rsidR="003F7DC8">
              <w:rPr>
                <w:noProof/>
                <w:webHidden/>
              </w:rPr>
              <w:fldChar w:fldCharType="begin"/>
            </w:r>
            <w:r w:rsidR="003F7DC8">
              <w:rPr>
                <w:noProof/>
                <w:webHidden/>
              </w:rPr>
              <w:instrText xml:space="preserve"> PAGEREF _Toc529284451 \h </w:instrText>
            </w:r>
            <w:r w:rsidR="003F7DC8">
              <w:rPr>
                <w:noProof/>
                <w:webHidden/>
              </w:rPr>
            </w:r>
            <w:r w:rsidR="003F7DC8">
              <w:rPr>
                <w:noProof/>
                <w:webHidden/>
              </w:rPr>
              <w:fldChar w:fldCharType="separate"/>
            </w:r>
            <w:r w:rsidR="00DF1D16">
              <w:rPr>
                <w:noProof/>
                <w:webHidden/>
              </w:rPr>
              <w:t>10</w:t>
            </w:r>
            <w:r w:rsidR="003F7DC8">
              <w:rPr>
                <w:noProof/>
                <w:webHidden/>
              </w:rPr>
              <w:fldChar w:fldCharType="end"/>
            </w:r>
          </w:hyperlink>
        </w:p>
        <w:p w14:paraId="630DA074" w14:textId="6494A5E3" w:rsidR="003F7DC8" w:rsidRDefault="00E472A2">
          <w:pPr>
            <w:pStyle w:val="Verzeichnis2"/>
            <w:rPr>
              <w:rFonts w:asciiTheme="minorHAnsi" w:eastAsiaTheme="minorEastAsia" w:hAnsiTheme="minorHAnsi" w:cstheme="minorBidi"/>
              <w:noProof/>
              <w:color w:val="auto"/>
              <w:szCs w:val="24"/>
              <w:lang w:val="de-DE" w:eastAsia="de-DE"/>
            </w:rPr>
          </w:pPr>
          <w:hyperlink w:anchor="_Toc529284452" w:history="1">
            <w:r w:rsidR="003F7DC8" w:rsidRPr="00586F20">
              <w:rPr>
                <w:rStyle w:val="Hyperlink"/>
                <w:noProof/>
                <w:lang w:val="fr-FR"/>
              </w:rPr>
              <w:t>Chercher des DMP</w:t>
            </w:r>
            <w:r w:rsidR="003F7DC8">
              <w:rPr>
                <w:noProof/>
                <w:webHidden/>
              </w:rPr>
              <w:tab/>
            </w:r>
            <w:r w:rsidR="003F7DC8">
              <w:rPr>
                <w:noProof/>
                <w:webHidden/>
              </w:rPr>
              <w:fldChar w:fldCharType="begin"/>
            </w:r>
            <w:r w:rsidR="003F7DC8">
              <w:rPr>
                <w:noProof/>
                <w:webHidden/>
              </w:rPr>
              <w:instrText xml:space="preserve"> PAGEREF _Toc529284452 \h </w:instrText>
            </w:r>
            <w:r w:rsidR="003F7DC8">
              <w:rPr>
                <w:noProof/>
                <w:webHidden/>
              </w:rPr>
            </w:r>
            <w:r w:rsidR="003F7DC8">
              <w:rPr>
                <w:noProof/>
                <w:webHidden/>
              </w:rPr>
              <w:fldChar w:fldCharType="separate"/>
            </w:r>
            <w:r w:rsidR="00DF1D16">
              <w:rPr>
                <w:noProof/>
                <w:webHidden/>
              </w:rPr>
              <w:t>10</w:t>
            </w:r>
            <w:r w:rsidR="003F7DC8">
              <w:rPr>
                <w:noProof/>
                <w:webHidden/>
              </w:rPr>
              <w:fldChar w:fldCharType="end"/>
            </w:r>
          </w:hyperlink>
        </w:p>
        <w:p w14:paraId="1CD17A67" w14:textId="4376DF8A" w:rsidR="003F7DC8" w:rsidRDefault="00E472A2">
          <w:pPr>
            <w:pStyle w:val="Verzeichnis2"/>
            <w:rPr>
              <w:rFonts w:asciiTheme="minorHAnsi" w:eastAsiaTheme="minorEastAsia" w:hAnsiTheme="minorHAnsi" w:cstheme="minorBidi"/>
              <w:noProof/>
              <w:color w:val="auto"/>
              <w:szCs w:val="24"/>
              <w:lang w:val="de-DE" w:eastAsia="de-DE"/>
            </w:rPr>
          </w:pPr>
          <w:hyperlink w:anchor="_Toc529284453" w:history="1">
            <w:r w:rsidR="003F7DC8" w:rsidRPr="00586F20">
              <w:rPr>
                <w:rStyle w:val="Hyperlink"/>
                <w:noProof/>
                <w:lang w:val="fr-FR"/>
              </w:rPr>
              <w:t>Appliquer des filtres</w:t>
            </w:r>
            <w:r w:rsidR="003F7DC8">
              <w:rPr>
                <w:noProof/>
                <w:webHidden/>
              </w:rPr>
              <w:tab/>
            </w:r>
            <w:r w:rsidR="003F7DC8">
              <w:rPr>
                <w:noProof/>
                <w:webHidden/>
              </w:rPr>
              <w:fldChar w:fldCharType="begin"/>
            </w:r>
            <w:r w:rsidR="003F7DC8">
              <w:rPr>
                <w:noProof/>
                <w:webHidden/>
              </w:rPr>
              <w:instrText xml:space="preserve"> PAGEREF _Toc529284453 \h </w:instrText>
            </w:r>
            <w:r w:rsidR="003F7DC8">
              <w:rPr>
                <w:noProof/>
                <w:webHidden/>
              </w:rPr>
            </w:r>
            <w:r w:rsidR="003F7DC8">
              <w:rPr>
                <w:noProof/>
                <w:webHidden/>
              </w:rPr>
              <w:fldChar w:fldCharType="separate"/>
            </w:r>
            <w:r w:rsidR="00DF1D16">
              <w:rPr>
                <w:noProof/>
                <w:webHidden/>
              </w:rPr>
              <w:t>11</w:t>
            </w:r>
            <w:r w:rsidR="003F7DC8">
              <w:rPr>
                <w:noProof/>
                <w:webHidden/>
              </w:rPr>
              <w:fldChar w:fldCharType="end"/>
            </w:r>
          </w:hyperlink>
        </w:p>
        <w:p w14:paraId="2B51895A" w14:textId="0D4839C9" w:rsidR="003F7DC8" w:rsidRDefault="00E472A2">
          <w:pPr>
            <w:pStyle w:val="Verzeichnis2"/>
            <w:rPr>
              <w:rFonts w:asciiTheme="minorHAnsi" w:eastAsiaTheme="minorEastAsia" w:hAnsiTheme="minorHAnsi" w:cstheme="minorBidi"/>
              <w:noProof/>
              <w:color w:val="auto"/>
              <w:szCs w:val="24"/>
              <w:lang w:val="de-DE" w:eastAsia="de-DE"/>
            </w:rPr>
          </w:pPr>
          <w:hyperlink w:anchor="_Toc529284454" w:history="1">
            <w:r w:rsidR="003F7DC8" w:rsidRPr="00586F20">
              <w:rPr>
                <w:rStyle w:val="Hyperlink"/>
                <w:noProof/>
                <w:lang w:val="fr-FR"/>
              </w:rPr>
              <w:t>Filtre sûr</w:t>
            </w:r>
            <w:r w:rsidR="003F7DC8">
              <w:rPr>
                <w:noProof/>
                <w:webHidden/>
              </w:rPr>
              <w:tab/>
            </w:r>
            <w:r w:rsidR="003F7DC8">
              <w:rPr>
                <w:noProof/>
                <w:webHidden/>
              </w:rPr>
              <w:fldChar w:fldCharType="begin"/>
            </w:r>
            <w:r w:rsidR="003F7DC8">
              <w:rPr>
                <w:noProof/>
                <w:webHidden/>
              </w:rPr>
              <w:instrText xml:space="preserve"> PAGEREF _Toc529284454 \h </w:instrText>
            </w:r>
            <w:r w:rsidR="003F7DC8">
              <w:rPr>
                <w:noProof/>
                <w:webHidden/>
              </w:rPr>
            </w:r>
            <w:r w:rsidR="003F7DC8">
              <w:rPr>
                <w:noProof/>
                <w:webHidden/>
              </w:rPr>
              <w:fldChar w:fldCharType="separate"/>
            </w:r>
            <w:r w:rsidR="00DF1D16">
              <w:rPr>
                <w:noProof/>
                <w:webHidden/>
              </w:rPr>
              <w:t>13</w:t>
            </w:r>
            <w:r w:rsidR="003F7DC8">
              <w:rPr>
                <w:noProof/>
                <w:webHidden/>
              </w:rPr>
              <w:fldChar w:fldCharType="end"/>
            </w:r>
          </w:hyperlink>
        </w:p>
        <w:p w14:paraId="720F038E" w14:textId="1DE88AB0" w:rsidR="003F7DC8" w:rsidRDefault="00E472A2">
          <w:pPr>
            <w:pStyle w:val="Verzeichnis2"/>
            <w:rPr>
              <w:rFonts w:asciiTheme="minorHAnsi" w:eastAsiaTheme="minorEastAsia" w:hAnsiTheme="minorHAnsi" w:cstheme="minorBidi"/>
              <w:noProof/>
              <w:color w:val="auto"/>
              <w:szCs w:val="24"/>
              <w:lang w:val="de-DE" w:eastAsia="de-DE"/>
            </w:rPr>
          </w:pPr>
          <w:hyperlink w:anchor="_Toc529284455" w:history="1">
            <w:r w:rsidR="003F7DC8" w:rsidRPr="00586F20">
              <w:rPr>
                <w:rStyle w:val="Hyperlink"/>
                <w:noProof/>
                <w:lang w:val="fr-FR"/>
              </w:rPr>
              <w:t>Options des listes de DMP</w:t>
            </w:r>
            <w:r w:rsidR="003F7DC8">
              <w:rPr>
                <w:noProof/>
                <w:webHidden/>
              </w:rPr>
              <w:tab/>
            </w:r>
            <w:r w:rsidR="003F7DC8">
              <w:rPr>
                <w:noProof/>
                <w:webHidden/>
              </w:rPr>
              <w:fldChar w:fldCharType="begin"/>
            </w:r>
            <w:r w:rsidR="003F7DC8">
              <w:rPr>
                <w:noProof/>
                <w:webHidden/>
              </w:rPr>
              <w:instrText xml:space="preserve"> PAGEREF _Toc529284455 \h </w:instrText>
            </w:r>
            <w:r w:rsidR="003F7DC8">
              <w:rPr>
                <w:noProof/>
                <w:webHidden/>
              </w:rPr>
            </w:r>
            <w:r w:rsidR="003F7DC8">
              <w:rPr>
                <w:noProof/>
                <w:webHidden/>
              </w:rPr>
              <w:fldChar w:fldCharType="separate"/>
            </w:r>
            <w:r w:rsidR="00DF1D16">
              <w:rPr>
                <w:noProof/>
                <w:webHidden/>
              </w:rPr>
              <w:t>14</w:t>
            </w:r>
            <w:r w:rsidR="003F7DC8">
              <w:rPr>
                <w:noProof/>
                <w:webHidden/>
              </w:rPr>
              <w:fldChar w:fldCharType="end"/>
            </w:r>
          </w:hyperlink>
        </w:p>
        <w:p w14:paraId="450851D3" w14:textId="6640620A" w:rsidR="003F7DC8" w:rsidRDefault="00E472A2">
          <w:pPr>
            <w:pStyle w:val="Verzeichnis2"/>
            <w:rPr>
              <w:rFonts w:asciiTheme="minorHAnsi" w:eastAsiaTheme="minorEastAsia" w:hAnsiTheme="minorHAnsi" w:cstheme="minorBidi"/>
              <w:noProof/>
              <w:color w:val="auto"/>
              <w:szCs w:val="24"/>
              <w:lang w:val="de-DE" w:eastAsia="de-DE"/>
            </w:rPr>
          </w:pPr>
          <w:hyperlink w:anchor="_Toc529284456" w:history="1">
            <w:r w:rsidR="003F7DC8" w:rsidRPr="00586F20">
              <w:rPr>
                <w:rStyle w:val="Hyperlink"/>
                <w:noProof/>
                <w:lang w:val="fr-FR"/>
              </w:rPr>
              <w:t>Corbeille</w:t>
            </w:r>
            <w:r w:rsidR="003F7DC8">
              <w:rPr>
                <w:noProof/>
                <w:webHidden/>
              </w:rPr>
              <w:tab/>
            </w:r>
            <w:r w:rsidR="003F7DC8">
              <w:rPr>
                <w:noProof/>
                <w:webHidden/>
              </w:rPr>
              <w:fldChar w:fldCharType="begin"/>
            </w:r>
            <w:r w:rsidR="003F7DC8">
              <w:rPr>
                <w:noProof/>
                <w:webHidden/>
              </w:rPr>
              <w:instrText xml:space="preserve"> PAGEREF _Toc529284456 \h </w:instrText>
            </w:r>
            <w:r w:rsidR="003F7DC8">
              <w:rPr>
                <w:noProof/>
                <w:webHidden/>
              </w:rPr>
            </w:r>
            <w:r w:rsidR="003F7DC8">
              <w:rPr>
                <w:noProof/>
                <w:webHidden/>
              </w:rPr>
              <w:fldChar w:fldCharType="separate"/>
            </w:r>
            <w:r w:rsidR="00DF1D16">
              <w:rPr>
                <w:noProof/>
                <w:webHidden/>
              </w:rPr>
              <w:t>15</w:t>
            </w:r>
            <w:r w:rsidR="003F7DC8">
              <w:rPr>
                <w:noProof/>
                <w:webHidden/>
              </w:rPr>
              <w:fldChar w:fldCharType="end"/>
            </w:r>
          </w:hyperlink>
        </w:p>
        <w:p w14:paraId="6B37F393" w14:textId="7FFC346B" w:rsidR="003F7DC8" w:rsidRDefault="00E472A2">
          <w:pPr>
            <w:pStyle w:val="Verzeichnis2"/>
            <w:rPr>
              <w:rFonts w:asciiTheme="minorHAnsi" w:eastAsiaTheme="minorEastAsia" w:hAnsiTheme="minorHAnsi" w:cstheme="minorBidi"/>
              <w:noProof/>
              <w:color w:val="auto"/>
              <w:szCs w:val="24"/>
              <w:lang w:val="de-DE" w:eastAsia="de-DE"/>
            </w:rPr>
          </w:pPr>
          <w:hyperlink w:anchor="_Toc529284457" w:history="1">
            <w:r w:rsidR="003F7DC8" w:rsidRPr="00586F20">
              <w:rPr>
                <w:rStyle w:val="Hyperlink"/>
                <w:rFonts w:eastAsia="Garamond" w:cs="Garamond"/>
                <w:bCs/>
                <w:noProof/>
                <w:bdr w:val="nil"/>
                <w:lang w:val="fr-FR"/>
              </w:rPr>
              <w:t>Rapport d'activité</w:t>
            </w:r>
            <w:r w:rsidR="003F7DC8">
              <w:rPr>
                <w:noProof/>
                <w:webHidden/>
              </w:rPr>
              <w:tab/>
            </w:r>
            <w:r w:rsidR="003F7DC8">
              <w:rPr>
                <w:noProof/>
                <w:webHidden/>
              </w:rPr>
              <w:fldChar w:fldCharType="begin"/>
            </w:r>
            <w:r w:rsidR="003F7DC8">
              <w:rPr>
                <w:noProof/>
                <w:webHidden/>
              </w:rPr>
              <w:instrText xml:space="preserve"> PAGEREF _Toc529284457 \h </w:instrText>
            </w:r>
            <w:r w:rsidR="003F7DC8">
              <w:rPr>
                <w:noProof/>
                <w:webHidden/>
              </w:rPr>
            </w:r>
            <w:r w:rsidR="003F7DC8">
              <w:rPr>
                <w:noProof/>
                <w:webHidden/>
              </w:rPr>
              <w:fldChar w:fldCharType="separate"/>
            </w:r>
            <w:r w:rsidR="00DF1D16">
              <w:rPr>
                <w:noProof/>
                <w:webHidden/>
              </w:rPr>
              <w:t>15</w:t>
            </w:r>
            <w:r w:rsidR="003F7DC8">
              <w:rPr>
                <w:noProof/>
                <w:webHidden/>
              </w:rPr>
              <w:fldChar w:fldCharType="end"/>
            </w:r>
          </w:hyperlink>
        </w:p>
        <w:p w14:paraId="5C884C21" w14:textId="3E638EC6" w:rsidR="003F7DC8" w:rsidRDefault="00E472A2">
          <w:pPr>
            <w:pStyle w:val="Verzeichnis2"/>
            <w:rPr>
              <w:rFonts w:asciiTheme="minorHAnsi" w:eastAsiaTheme="minorEastAsia" w:hAnsiTheme="minorHAnsi" w:cstheme="minorBidi"/>
              <w:noProof/>
              <w:color w:val="auto"/>
              <w:szCs w:val="24"/>
              <w:lang w:val="de-DE" w:eastAsia="de-DE"/>
            </w:rPr>
          </w:pPr>
          <w:hyperlink w:anchor="_Toc529284458" w:history="1">
            <w:r w:rsidR="003F7DC8" w:rsidRPr="00586F20">
              <w:rPr>
                <w:rStyle w:val="Hyperlink"/>
                <w:noProof/>
                <w:lang w:val="fr-FR"/>
              </w:rPr>
              <w:t>Post-traitement</w:t>
            </w:r>
            <w:r w:rsidR="003F7DC8">
              <w:rPr>
                <w:noProof/>
                <w:webHidden/>
              </w:rPr>
              <w:tab/>
            </w:r>
            <w:r w:rsidR="003F7DC8">
              <w:rPr>
                <w:noProof/>
                <w:webHidden/>
              </w:rPr>
              <w:fldChar w:fldCharType="begin"/>
            </w:r>
            <w:r w:rsidR="003F7DC8">
              <w:rPr>
                <w:noProof/>
                <w:webHidden/>
              </w:rPr>
              <w:instrText xml:space="preserve"> PAGEREF _Toc529284458 \h </w:instrText>
            </w:r>
            <w:r w:rsidR="003F7DC8">
              <w:rPr>
                <w:noProof/>
                <w:webHidden/>
              </w:rPr>
            </w:r>
            <w:r w:rsidR="003F7DC8">
              <w:rPr>
                <w:noProof/>
                <w:webHidden/>
              </w:rPr>
              <w:fldChar w:fldCharType="separate"/>
            </w:r>
            <w:r w:rsidR="00DF1D16">
              <w:rPr>
                <w:noProof/>
                <w:webHidden/>
              </w:rPr>
              <w:t>17</w:t>
            </w:r>
            <w:r w:rsidR="003F7DC8">
              <w:rPr>
                <w:noProof/>
                <w:webHidden/>
              </w:rPr>
              <w:fldChar w:fldCharType="end"/>
            </w:r>
          </w:hyperlink>
        </w:p>
        <w:p w14:paraId="73DD8665" w14:textId="33F42D6D" w:rsidR="003F7DC8" w:rsidRDefault="00E472A2">
          <w:pPr>
            <w:pStyle w:val="Verzeichnis1"/>
            <w:rPr>
              <w:rFonts w:asciiTheme="minorHAnsi" w:eastAsiaTheme="minorEastAsia" w:hAnsiTheme="minorHAnsi" w:cstheme="minorBidi"/>
              <w:color w:val="auto"/>
              <w:sz w:val="24"/>
              <w:szCs w:val="24"/>
              <w:lang w:val="de-DE" w:eastAsia="de-DE"/>
            </w:rPr>
          </w:pPr>
          <w:hyperlink w:anchor="_Toc529284459" w:history="1">
            <w:r w:rsidR="003F7DC8" w:rsidRPr="00586F20">
              <w:rPr>
                <w:rStyle w:val="Hyperlink"/>
                <w:lang w:val="fr-FR"/>
              </w:rPr>
              <w:t>Paramètres</w:t>
            </w:r>
            <w:r w:rsidR="003F7DC8">
              <w:rPr>
                <w:webHidden/>
              </w:rPr>
              <w:tab/>
            </w:r>
            <w:r w:rsidR="003F7DC8">
              <w:rPr>
                <w:webHidden/>
              </w:rPr>
              <w:fldChar w:fldCharType="begin"/>
            </w:r>
            <w:r w:rsidR="003F7DC8">
              <w:rPr>
                <w:webHidden/>
              </w:rPr>
              <w:instrText xml:space="preserve"> PAGEREF _Toc529284459 \h </w:instrText>
            </w:r>
            <w:r w:rsidR="003F7DC8">
              <w:rPr>
                <w:webHidden/>
              </w:rPr>
            </w:r>
            <w:r w:rsidR="003F7DC8">
              <w:rPr>
                <w:webHidden/>
              </w:rPr>
              <w:fldChar w:fldCharType="separate"/>
            </w:r>
            <w:r w:rsidR="00DF1D16">
              <w:rPr>
                <w:webHidden/>
              </w:rPr>
              <w:t>19</w:t>
            </w:r>
            <w:r w:rsidR="003F7DC8">
              <w:rPr>
                <w:webHidden/>
              </w:rPr>
              <w:fldChar w:fldCharType="end"/>
            </w:r>
          </w:hyperlink>
        </w:p>
        <w:p w14:paraId="1479CCED" w14:textId="69F8C102" w:rsidR="003F7DC8" w:rsidRDefault="00E472A2">
          <w:pPr>
            <w:pStyle w:val="Verzeichnis2"/>
            <w:rPr>
              <w:rFonts w:asciiTheme="minorHAnsi" w:eastAsiaTheme="minorEastAsia" w:hAnsiTheme="minorHAnsi" w:cstheme="minorBidi"/>
              <w:noProof/>
              <w:color w:val="auto"/>
              <w:szCs w:val="24"/>
              <w:lang w:val="de-DE" w:eastAsia="de-DE"/>
            </w:rPr>
          </w:pPr>
          <w:hyperlink w:anchor="_Toc529284460" w:history="1">
            <w:r w:rsidR="003F7DC8" w:rsidRPr="00586F20">
              <w:rPr>
                <w:rStyle w:val="Hyperlink"/>
                <w:noProof/>
                <w:lang w:val="fr-FR"/>
              </w:rPr>
              <w:t>Ajouter ou supprimer un compte</w:t>
            </w:r>
            <w:r w:rsidR="003F7DC8">
              <w:rPr>
                <w:noProof/>
                <w:webHidden/>
              </w:rPr>
              <w:tab/>
            </w:r>
            <w:r w:rsidR="003F7DC8">
              <w:rPr>
                <w:noProof/>
                <w:webHidden/>
              </w:rPr>
              <w:fldChar w:fldCharType="begin"/>
            </w:r>
            <w:r w:rsidR="003F7DC8">
              <w:rPr>
                <w:noProof/>
                <w:webHidden/>
              </w:rPr>
              <w:instrText xml:space="preserve"> PAGEREF _Toc529284460 \h </w:instrText>
            </w:r>
            <w:r w:rsidR="003F7DC8">
              <w:rPr>
                <w:noProof/>
                <w:webHidden/>
              </w:rPr>
            </w:r>
            <w:r w:rsidR="003F7DC8">
              <w:rPr>
                <w:noProof/>
                <w:webHidden/>
              </w:rPr>
              <w:fldChar w:fldCharType="separate"/>
            </w:r>
            <w:r w:rsidR="00DF1D16">
              <w:rPr>
                <w:noProof/>
                <w:webHidden/>
              </w:rPr>
              <w:t>19</w:t>
            </w:r>
            <w:r w:rsidR="003F7DC8">
              <w:rPr>
                <w:noProof/>
                <w:webHidden/>
              </w:rPr>
              <w:fldChar w:fldCharType="end"/>
            </w:r>
          </w:hyperlink>
        </w:p>
        <w:p w14:paraId="1FB759DF" w14:textId="3EEC25BB" w:rsidR="003F7DC8" w:rsidRDefault="00E472A2">
          <w:pPr>
            <w:pStyle w:val="Verzeichnis2"/>
            <w:rPr>
              <w:rFonts w:asciiTheme="minorHAnsi" w:eastAsiaTheme="minorEastAsia" w:hAnsiTheme="minorHAnsi" w:cstheme="minorBidi"/>
              <w:noProof/>
              <w:color w:val="auto"/>
              <w:szCs w:val="24"/>
              <w:lang w:val="de-DE" w:eastAsia="de-DE"/>
            </w:rPr>
          </w:pPr>
          <w:hyperlink w:anchor="_Toc529284461" w:history="1">
            <w:r w:rsidR="003F7DC8" w:rsidRPr="00586F20">
              <w:rPr>
                <w:rStyle w:val="Hyperlink"/>
                <w:noProof/>
                <w:lang w:val="fr-FR"/>
              </w:rPr>
              <w:t>Supprimer un compte</w:t>
            </w:r>
            <w:r w:rsidR="003F7DC8">
              <w:rPr>
                <w:noProof/>
                <w:webHidden/>
              </w:rPr>
              <w:tab/>
            </w:r>
            <w:r w:rsidR="003F7DC8">
              <w:rPr>
                <w:noProof/>
                <w:webHidden/>
              </w:rPr>
              <w:fldChar w:fldCharType="begin"/>
            </w:r>
            <w:r w:rsidR="003F7DC8">
              <w:rPr>
                <w:noProof/>
                <w:webHidden/>
              </w:rPr>
              <w:instrText xml:space="preserve"> PAGEREF _Toc529284461 \h </w:instrText>
            </w:r>
            <w:r w:rsidR="003F7DC8">
              <w:rPr>
                <w:noProof/>
                <w:webHidden/>
              </w:rPr>
            </w:r>
            <w:r w:rsidR="003F7DC8">
              <w:rPr>
                <w:noProof/>
                <w:webHidden/>
              </w:rPr>
              <w:fldChar w:fldCharType="separate"/>
            </w:r>
            <w:r w:rsidR="00DF1D16">
              <w:rPr>
                <w:noProof/>
                <w:webHidden/>
              </w:rPr>
              <w:t>23</w:t>
            </w:r>
            <w:r w:rsidR="003F7DC8">
              <w:rPr>
                <w:noProof/>
                <w:webHidden/>
              </w:rPr>
              <w:fldChar w:fldCharType="end"/>
            </w:r>
          </w:hyperlink>
        </w:p>
        <w:p w14:paraId="57FF7536" w14:textId="661393DD" w:rsidR="003F7DC8" w:rsidRDefault="00E472A2">
          <w:pPr>
            <w:pStyle w:val="Verzeichnis1"/>
            <w:rPr>
              <w:rFonts w:asciiTheme="minorHAnsi" w:eastAsiaTheme="minorEastAsia" w:hAnsiTheme="minorHAnsi" w:cstheme="minorBidi"/>
              <w:color w:val="auto"/>
              <w:sz w:val="24"/>
              <w:szCs w:val="24"/>
              <w:lang w:val="de-DE" w:eastAsia="de-DE"/>
            </w:rPr>
          </w:pPr>
          <w:hyperlink w:anchor="_Toc529284462" w:history="1">
            <w:r w:rsidR="003F7DC8" w:rsidRPr="00586F20">
              <w:rPr>
                <w:rStyle w:val="Hyperlink"/>
                <w:lang w:val="fr-FR"/>
              </w:rPr>
              <w:t>Statistiques</w:t>
            </w:r>
            <w:r w:rsidR="003F7DC8">
              <w:rPr>
                <w:webHidden/>
              </w:rPr>
              <w:tab/>
            </w:r>
            <w:r w:rsidR="003F7DC8">
              <w:rPr>
                <w:webHidden/>
              </w:rPr>
              <w:fldChar w:fldCharType="begin"/>
            </w:r>
            <w:r w:rsidR="003F7DC8">
              <w:rPr>
                <w:webHidden/>
              </w:rPr>
              <w:instrText xml:space="preserve"> PAGEREF _Toc529284462 \h </w:instrText>
            </w:r>
            <w:r w:rsidR="003F7DC8">
              <w:rPr>
                <w:webHidden/>
              </w:rPr>
            </w:r>
            <w:r w:rsidR="003F7DC8">
              <w:rPr>
                <w:webHidden/>
              </w:rPr>
              <w:fldChar w:fldCharType="separate"/>
            </w:r>
            <w:r w:rsidR="00DF1D16">
              <w:rPr>
                <w:webHidden/>
              </w:rPr>
              <w:t>23</w:t>
            </w:r>
            <w:r w:rsidR="003F7DC8">
              <w:rPr>
                <w:webHidden/>
              </w:rPr>
              <w:fldChar w:fldCharType="end"/>
            </w:r>
          </w:hyperlink>
        </w:p>
        <w:p w14:paraId="7E40711B" w14:textId="16FDD7D2" w:rsidR="003F7DC8" w:rsidRDefault="00E472A2">
          <w:pPr>
            <w:pStyle w:val="Verzeichnis2"/>
            <w:rPr>
              <w:rFonts w:asciiTheme="minorHAnsi" w:eastAsiaTheme="minorEastAsia" w:hAnsiTheme="minorHAnsi" w:cstheme="minorBidi"/>
              <w:noProof/>
              <w:color w:val="auto"/>
              <w:szCs w:val="24"/>
              <w:lang w:val="de-DE" w:eastAsia="de-DE"/>
            </w:rPr>
          </w:pPr>
          <w:hyperlink w:anchor="_Toc529284463" w:history="1">
            <w:r w:rsidR="003F7DC8" w:rsidRPr="00586F20">
              <w:rPr>
                <w:rStyle w:val="Hyperlink"/>
                <w:noProof/>
                <w:lang w:val="fr-FR"/>
              </w:rPr>
              <w:t>Lancer un rapport</w:t>
            </w:r>
            <w:r w:rsidR="003F7DC8">
              <w:rPr>
                <w:noProof/>
                <w:webHidden/>
              </w:rPr>
              <w:tab/>
            </w:r>
            <w:r w:rsidR="003F7DC8">
              <w:rPr>
                <w:noProof/>
                <w:webHidden/>
              </w:rPr>
              <w:fldChar w:fldCharType="begin"/>
            </w:r>
            <w:r w:rsidR="003F7DC8">
              <w:rPr>
                <w:noProof/>
                <w:webHidden/>
              </w:rPr>
              <w:instrText xml:space="preserve"> PAGEREF _Toc529284463 \h </w:instrText>
            </w:r>
            <w:r w:rsidR="003F7DC8">
              <w:rPr>
                <w:noProof/>
                <w:webHidden/>
              </w:rPr>
            </w:r>
            <w:r w:rsidR="003F7DC8">
              <w:rPr>
                <w:noProof/>
                <w:webHidden/>
              </w:rPr>
              <w:fldChar w:fldCharType="separate"/>
            </w:r>
            <w:r w:rsidR="00DF1D16">
              <w:rPr>
                <w:noProof/>
                <w:webHidden/>
              </w:rPr>
              <w:t>23</w:t>
            </w:r>
            <w:r w:rsidR="003F7DC8">
              <w:rPr>
                <w:noProof/>
                <w:webHidden/>
              </w:rPr>
              <w:fldChar w:fldCharType="end"/>
            </w:r>
          </w:hyperlink>
        </w:p>
        <w:p w14:paraId="09400682" w14:textId="68BA26B0" w:rsidR="003F7DC8" w:rsidRDefault="00E472A2">
          <w:pPr>
            <w:pStyle w:val="Verzeichnis2"/>
            <w:rPr>
              <w:rFonts w:asciiTheme="minorHAnsi" w:eastAsiaTheme="minorEastAsia" w:hAnsiTheme="minorHAnsi" w:cstheme="minorBidi"/>
              <w:noProof/>
              <w:color w:val="auto"/>
              <w:szCs w:val="24"/>
              <w:lang w:val="de-DE" w:eastAsia="de-DE"/>
            </w:rPr>
          </w:pPr>
          <w:hyperlink w:anchor="_Toc529284464" w:history="1">
            <w:r w:rsidR="003F7DC8" w:rsidRPr="00586F20">
              <w:rPr>
                <w:rStyle w:val="Hyperlink"/>
                <w:noProof/>
                <w:lang w:val="fr-FR"/>
              </w:rPr>
              <w:t>Préférences des statistiques (administrateur uniquement)</w:t>
            </w:r>
            <w:r w:rsidR="003F7DC8">
              <w:rPr>
                <w:noProof/>
                <w:webHidden/>
              </w:rPr>
              <w:tab/>
            </w:r>
            <w:r w:rsidR="003F7DC8">
              <w:rPr>
                <w:noProof/>
                <w:webHidden/>
              </w:rPr>
              <w:fldChar w:fldCharType="begin"/>
            </w:r>
            <w:r w:rsidR="003F7DC8">
              <w:rPr>
                <w:noProof/>
                <w:webHidden/>
              </w:rPr>
              <w:instrText xml:space="preserve"> PAGEREF _Toc529284464 \h </w:instrText>
            </w:r>
            <w:r w:rsidR="003F7DC8">
              <w:rPr>
                <w:noProof/>
                <w:webHidden/>
              </w:rPr>
            </w:r>
            <w:r w:rsidR="003F7DC8">
              <w:rPr>
                <w:noProof/>
                <w:webHidden/>
              </w:rPr>
              <w:fldChar w:fldCharType="separate"/>
            </w:r>
            <w:r w:rsidR="00DF1D16">
              <w:rPr>
                <w:noProof/>
                <w:webHidden/>
              </w:rPr>
              <w:t>24</w:t>
            </w:r>
            <w:r w:rsidR="003F7DC8">
              <w:rPr>
                <w:noProof/>
                <w:webHidden/>
              </w:rPr>
              <w:fldChar w:fldCharType="end"/>
            </w:r>
          </w:hyperlink>
        </w:p>
        <w:p w14:paraId="784659B4" w14:textId="52435358" w:rsidR="003F7DC8" w:rsidRDefault="00E472A2">
          <w:pPr>
            <w:pStyle w:val="Verzeichnis1"/>
            <w:rPr>
              <w:rFonts w:asciiTheme="minorHAnsi" w:eastAsiaTheme="minorEastAsia" w:hAnsiTheme="minorHAnsi" w:cstheme="minorBidi"/>
              <w:color w:val="auto"/>
              <w:sz w:val="24"/>
              <w:szCs w:val="24"/>
              <w:lang w:val="de-DE" w:eastAsia="de-DE"/>
            </w:rPr>
          </w:pPr>
          <w:hyperlink w:anchor="_Toc529284465" w:history="1">
            <w:r w:rsidR="003F7DC8" w:rsidRPr="00586F20">
              <w:rPr>
                <w:rStyle w:val="Hyperlink"/>
                <w:lang w:val="fr-FR"/>
              </w:rPr>
              <w:t>Fichiers d’aide au niveau du panneau</w:t>
            </w:r>
            <w:r w:rsidR="003F7DC8">
              <w:rPr>
                <w:webHidden/>
              </w:rPr>
              <w:tab/>
            </w:r>
            <w:r w:rsidR="003F7DC8">
              <w:rPr>
                <w:webHidden/>
              </w:rPr>
              <w:fldChar w:fldCharType="begin"/>
            </w:r>
            <w:r w:rsidR="003F7DC8">
              <w:rPr>
                <w:webHidden/>
              </w:rPr>
              <w:instrText xml:space="preserve"> PAGEREF _Toc529284465 \h </w:instrText>
            </w:r>
            <w:r w:rsidR="003F7DC8">
              <w:rPr>
                <w:webHidden/>
              </w:rPr>
            </w:r>
            <w:r w:rsidR="003F7DC8">
              <w:rPr>
                <w:webHidden/>
              </w:rPr>
              <w:fldChar w:fldCharType="separate"/>
            </w:r>
            <w:r w:rsidR="00DF1D16">
              <w:rPr>
                <w:webHidden/>
              </w:rPr>
              <w:t>26</w:t>
            </w:r>
            <w:r w:rsidR="003F7DC8">
              <w:rPr>
                <w:webHidden/>
              </w:rPr>
              <w:fldChar w:fldCharType="end"/>
            </w:r>
          </w:hyperlink>
        </w:p>
        <w:p w14:paraId="3DEC3C3C" w14:textId="0BC947F7" w:rsidR="003F7DC8" w:rsidRDefault="00E472A2">
          <w:pPr>
            <w:pStyle w:val="Verzeichnis1"/>
            <w:rPr>
              <w:rFonts w:asciiTheme="minorHAnsi" w:eastAsiaTheme="minorEastAsia" w:hAnsiTheme="minorHAnsi" w:cstheme="minorBidi"/>
              <w:color w:val="auto"/>
              <w:sz w:val="24"/>
              <w:szCs w:val="24"/>
              <w:lang w:val="de-DE" w:eastAsia="de-DE"/>
            </w:rPr>
          </w:pPr>
          <w:hyperlink w:anchor="_Toc529284466" w:history="1">
            <w:r w:rsidR="003F7DC8" w:rsidRPr="00586F20">
              <w:rPr>
                <w:rStyle w:val="Hyperlink"/>
                <w:lang w:val="fr-FR"/>
              </w:rPr>
              <w:t>Support technique</w:t>
            </w:r>
            <w:r w:rsidR="003F7DC8">
              <w:rPr>
                <w:webHidden/>
              </w:rPr>
              <w:tab/>
            </w:r>
            <w:r w:rsidR="003F7DC8">
              <w:rPr>
                <w:webHidden/>
              </w:rPr>
              <w:fldChar w:fldCharType="begin"/>
            </w:r>
            <w:r w:rsidR="003F7DC8">
              <w:rPr>
                <w:webHidden/>
              </w:rPr>
              <w:instrText xml:space="preserve"> PAGEREF _Toc529284466 \h </w:instrText>
            </w:r>
            <w:r w:rsidR="003F7DC8">
              <w:rPr>
                <w:webHidden/>
              </w:rPr>
            </w:r>
            <w:r w:rsidR="003F7DC8">
              <w:rPr>
                <w:webHidden/>
              </w:rPr>
              <w:fldChar w:fldCharType="separate"/>
            </w:r>
            <w:r w:rsidR="00DF1D16">
              <w:rPr>
                <w:webHidden/>
              </w:rPr>
              <w:t>27</w:t>
            </w:r>
            <w:r w:rsidR="003F7DC8">
              <w:rPr>
                <w:webHidden/>
              </w:rPr>
              <w:fldChar w:fldCharType="end"/>
            </w:r>
          </w:hyperlink>
        </w:p>
        <w:p w14:paraId="2ACFAEBA" w14:textId="3293A7FA" w:rsidR="003F7DC8" w:rsidRDefault="00E472A2">
          <w:pPr>
            <w:pStyle w:val="Verzeichnis3"/>
            <w:rPr>
              <w:rFonts w:asciiTheme="minorHAnsi" w:eastAsiaTheme="minorEastAsia" w:hAnsiTheme="minorHAnsi" w:cstheme="minorBidi"/>
              <w:color w:val="auto"/>
              <w:lang w:val="de-DE" w:eastAsia="de-DE"/>
            </w:rPr>
          </w:pPr>
          <w:hyperlink w:anchor="_Toc529284467" w:history="1">
            <w:r w:rsidR="003F7DC8" w:rsidRPr="00586F20">
              <w:rPr>
                <w:rStyle w:val="Hyperlink"/>
                <w:lang w:val="fr-FR"/>
              </w:rPr>
              <w:t>Coordonnées de l’assistance</w:t>
            </w:r>
            <w:r w:rsidR="003F7DC8">
              <w:rPr>
                <w:webHidden/>
              </w:rPr>
              <w:tab/>
            </w:r>
            <w:r w:rsidR="003F7DC8">
              <w:rPr>
                <w:webHidden/>
              </w:rPr>
              <w:fldChar w:fldCharType="begin"/>
            </w:r>
            <w:r w:rsidR="003F7DC8">
              <w:rPr>
                <w:webHidden/>
              </w:rPr>
              <w:instrText xml:space="preserve"> PAGEREF _Toc529284467 \h </w:instrText>
            </w:r>
            <w:r w:rsidR="003F7DC8">
              <w:rPr>
                <w:webHidden/>
              </w:rPr>
            </w:r>
            <w:r w:rsidR="003F7DC8">
              <w:rPr>
                <w:webHidden/>
              </w:rPr>
              <w:fldChar w:fldCharType="separate"/>
            </w:r>
            <w:r w:rsidR="00DF1D16">
              <w:rPr>
                <w:webHidden/>
              </w:rPr>
              <w:t>27</w:t>
            </w:r>
            <w:r w:rsidR="003F7DC8">
              <w:rPr>
                <w:webHidden/>
              </w:rPr>
              <w:fldChar w:fldCharType="end"/>
            </w:r>
          </w:hyperlink>
        </w:p>
        <w:p w14:paraId="56F0AE71" w14:textId="44C914C5" w:rsidR="00971EE3" w:rsidRPr="00441CCB" w:rsidRDefault="001A3A4F" w:rsidP="00971EE3">
          <w:pPr>
            <w:rPr>
              <w:szCs w:val="24"/>
              <w:lang w:val="fr-FR"/>
            </w:rPr>
          </w:pPr>
          <w:r w:rsidRPr="00441CCB">
            <w:rPr>
              <w:rFonts w:asciiTheme="majorHAnsi" w:hAnsiTheme="majorHAnsi"/>
              <w:b/>
              <w:bCs/>
              <w:noProof/>
              <w:szCs w:val="24"/>
              <w:lang w:val="fr-FR"/>
            </w:rPr>
            <w:fldChar w:fldCharType="end"/>
          </w:r>
        </w:p>
      </w:sdtContent>
    </w:sdt>
    <w:p w14:paraId="6A610362" w14:textId="77777777" w:rsidR="00E97040" w:rsidRPr="00441CCB" w:rsidRDefault="00971EE3" w:rsidP="00DB4FAD">
      <w:pPr>
        <w:tabs>
          <w:tab w:val="left" w:pos="6495"/>
        </w:tabs>
        <w:rPr>
          <w:lang w:val="fr-FR"/>
        </w:rPr>
        <w:sectPr w:rsidR="00E97040" w:rsidRPr="00441CCB" w:rsidSect="00EF1A2E">
          <w:headerReference w:type="even" r:id="rId11"/>
          <w:headerReference w:type="default" r:id="rId12"/>
          <w:footerReference w:type="default" r:id="rId13"/>
          <w:headerReference w:type="first" r:id="rId14"/>
          <w:footerReference w:type="first" r:id="rId15"/>
          <w:pgSz w:w="12240" w:h="15840" w:code="1"/>
          <w:pgMar w:top="1872" w:right="1440" w:bottom="1872" w:left="1440" w:header="432" w:footer="432" w:gutter="0"/>
          <w:pgNumType w:fmt="lowerRoman" w:start="1"/>
          <w:cols w:space="720"/>
          <w:titlePg/>
          <w:docGrid w:linePitch="299"/>
        </w:sectPr>
      </w:pPr>
      <w:r w:rsidRPr="00441CCB">
        <w:rPr>
          <w:lang w:val="fr-FR"/>
        </w:rPr>
        <w:tab/>
      </w:r>
    </w:p>
    <w:p w14:paraId="26CBBABE" w14:textId="77777777" w:rsidR="006A0EE4" w:rsidRPr="00441CCB" w:rsidRDefault="009A38FA" w:rsidP="005B0FDC">
      <w:pPr>
        <w:pStyle w:val="berschrift1"/>
        <w:spacing w:before="0"/>
        <w:rPr>
          <w:lang w:val="fr-FR"/>
        </w:rPr>
      </w:pPr>
      <w:bookmarkStart w:id="7" w:name="_Toc529284438"/>
      <w:bookmarkStart w:id="8" w:name="_Toc400094602"/>
      <w:r w:rsidRPr="00441CCB">
        <w:rPr>
          <w:lang w:val="fr-FR"/>
        </w:rPr>
        <w:lastRenderedPageBreak/>
        <w:t>Présentation</w:t>
      </w:r>
      <w:bookmarkEnd w:id="7"/>
    </w:p>
    <w:p w14:paraId="70C7D354" w14:textId="77777777" w:rsidR="004C6DA0" w:rsidRPr="00441CCB" w:rsidRDefault="009A38FA" w:rsidP="009A38FA">
      <w:pPr>
        <w:rPr>
          <w:lang w:val="fr-FR"/>
        </w:rPr>
      </w:pPr>
      <w:r w:rsidRPr="00441CCB">
        <w:rPr>
          <w:lang w:val="fr-FR"/>
        </w:rPr>
        <w:t xml:space="preserve">L’outil d’adminstration d’Ambulance Pad configure et surveille l’application AmbulancePad. Servez-vous-en pour gérer vos listes de choix dans AmbulancePad, </w:t>
      </w:r>
      <w:r w:rsidR="00775617">
        <w:rPr>
          <w:lang w:val="fr-FR"/>
        </w:rPr>
        <w:t xml:space="preserve">en </w:t>
      </w:r>
      <w:r w:rsidRPr="00441CCB">
        <w:rPr>
          <w:lang w:val="fr-FR"/>
        </w:rPr>
        <w:t>surveiller l’utilisation, l’ajout/la modification/la suppression d’utilisateur</w:t>
      </w:r>
      <w:r w:rsidR="00023213" w:rsidRPr="00441CCB">
        <w:rPr>
          <w:lang w:val="fr-FR"/>
        </w:rPr>
        <w:t>s</w:t>
      </w:r>
      <w:r w:rsidRPr="00441CCB">
        <w:rPr>
          <w:lang w:val="fr-FR"/>
        </w:rPr>
        <w:t>, voir des DMP et lancer des rapports</w:t>
      </w:r>
      <w:r w:rsidR="00023213" w:rsidRPr="00441CCB">
        <w:rPr>
          <w:lang w:val="fr-FR"/>
        </w:rPr>
        <w:t xml:space="preserve"> statistiques</w:t>
      </w:r>
      <w:r w:rsidRPr="00441CCB">
        <w:rPr>
          <w:lang w:val="fr-FR"/>
        </w:rPr>
        <w:t>. Il est fourni avec une barre de navigation simple à utiliser vous permettant de vous déplacer rapidemant dans l’application</w:t>
      </w:r>
      <w:r w:rsidR="00374B29" w:rsidRPr="00441CCB">
        <w:rPr>
          <w:lang w:val="fr-FR"/>
        </w:rPr>
        <w:t xml:space="preserve">. </w:t>
      </w:r>
    </w:p>
    <w:p w14:paraId="3D032238" w14:textId="77777777" w:rsidR="006F580D" w:rsidRPr="00441CCB" w:rsidRDefault="006F580D" w:rsidP="006F580D">
      <w:pPr>
        <w:spacing w:before="0" w:after="0"/>
        <w:rPr>
          <w:lang w:val="fr-FR"/>
        </w:rPr>
      </w:pPr>
    </w:p>
    <w:p w14:paraId="3C449CFB" w14:textId="54444684" w:rsidR="008E0CC6" w:rsidRPr="00441CCB" w:rsidRDefault="00867BA0" w:rsidP="006F580D">
      <w:pPr>
        <w:spacing w:before="0" w:after="0"/>
        <w:rPr>
          <w:lang w:val="fr-FR"/>
        </w:rPr>
      </w:pPr>
      <w:r>
        <w:rPr>
          <w:noProof/>
          <w:lang w:val="de-DE" w:eastAsia="de-DE"/>
        </w:rPr>
        <mc:AlternateContent>
          <mc:Choice Requires="wps">
            <w:drawing>
              <wp:anchor distT="0" distB="0" distL="114299" distR="114299" simplePos="0" relativeHeight="251745280" behindDoc="0" locked="0" layoutInCell="1" allowOverlap="1" wp14:anchorId="7785A8CC" wp14:editId="2E8C1A85">
                <wp:simplePos x="0" y="0"/>
                <wp:positionH relativeFrom="column">
                  <wp:posOffset>5458882</wp:posOffset>
                </wp:positionH>
                <wp:positionV relativeFrom="paragraph">
                  <wp:posOffset>246118</wp:posOffset>
                </wp:positionV>
                <wp:extent cx="0" cy="91440"/>
                <wp:effectExtent l="0" t="0" r="19050" b="22860"/>
                <wp:wrapNone/>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A5F9C5" id="Straight Connector 915"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9.85pt,19.4pt" to="429.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" strokecolor="#4a7ebb">
                <o:lock v:ext="edit" shapetype="f"/>
              </v:line>
            </w:pict>
          </mc:Fallback>
        </mc:AlternateContent>
      </w:r>
      <w:r>
        <w:rPr>
          <w:noProof/>
          <w:lang w:val="de-DE" w:eastAsia="de-DE"/>
        </w:rPr>
        <mc:AlternateContent>
          <mc:Choice Requires="wps">
            <w:drawing>
              <wp:anchor distT="0" distB="0" distL="114300" distR="114300" simplePos="0" relativeHeight="251732992" behindDoc="0" locked="0" layoutInCell="1" allowOverlap="1" wp14:anchorId="4A89CF29" wp14:editId="0E89991B">
                <wp:simplePos x="0" y="0"/>
                <wp:positionH relativeFrom="column">
                  <wp:posOffset>3955271</wp:posOffset>
                </wp:positionH>
                <wp:positionV relativeFrom="paragraph">
                  <wp:posOffset>243434</wp:posOffset>
                </wp:positionV>
                <wp:extent cx="6350" cy="934085"/>
                <wp:effectExtent l="0" t="0" r="31750" b="37465"/>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9340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EDCDA49" id="Straight Connector 89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11.45pt,19.15pt" to="311.9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" strokecolor="#4a7ebb">
                <o:lock v:ext="edit" shapetype="f"/>
              </v:line>
            </w:pict>
          </mc:Fallback>
        </mc:AlternateContent>
      </w:r>
      <w:r>
        <w:rPr>
          <w:noProof/>
          <w:lang w:val="de-DE" w:eastAsia="de-DE"/>
        </w:rPr>
        <mc:AlternateContent>
          <mc:Choice Requires="wps">
            <w:drawing>
              <wp:anchor distT="0" distB="0" distL="114299" distR="114299" simplePos="0" relativeHeight="251743232" behindDoc="0" locked="0" layoutInCell="1" allowOverlap="1" wp14:anchorId="1B89260E" wp14:editId="1C6CB50B">
                <wp:simplePos x="0" y="0"/>
                <wp:positionH relativeFrom="column">
                  <wp:posOffset>3265399</wp:posOffset>
                </wp:positionH>
                <wp:positionV relativeFrom="paragraph">
                  <wp:posOffset>249518</wp:posOffset>
                </wp:positionV>
                <wp:extent cx="0" cy="91440"/>
                <wp:effectExtent l="0" t="0" r="19050" b="22860"/>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A903D4" id="Straight Connector 912"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7.1pt,19.65pt" to="257.1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" strokecolor="#4a7ebb">
                <o:lock v:ext="edit" shapetype="f"/>
              </v:line>
            </w:pict>
          </mc:Fallback>
        </mc:AlternateContent>
      </w:r>
      <w:r>
        <w:rPr>
          <w:noProof/>
          <w:lang w:val="de-DE" w:eastAsia="de-DE"/>
        </w:rPr>
        <mc:AlternateContent>
          <mc:Choice Requires="wps">
            <w:drawing>
              <wp:anchor distT="0" distB="0" distL="114300" distR="114300" simplePos="0" relativeHeight="251730944" behindDoc="0" locked="0" layoutInCell="1" allowOverlap="1" wp14:anchorId="23DD46F1" wp14:editId="1932D4CF">
                <wp:simplePos x="0" y="0"/>
                <wp:positionH relativeFrom="column">
                  <wp:posOffset>2684414</wp:posOffset>
                </wp:positionH>
                <wp:positionV relativeFrom="paragraph">
                  <wp:posOffset>248658</wp:posOffset>
                </wp:positionV>
                <wp:extent cx="6350" cy="934085"/>
                <wp:effectExtent l="0" t="0" r="31750" b="37465"/>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9340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D6D2EFB" id="Straight Connector 89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11.35pt,19.6pt" to="211.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" strokecolor="#4a7ebb">
                <o:lock v:ext="edit" shapetype="f"/>
              </v:line>
            </w:pict>
          </mc:Fallback>
        </mc:AlternateContent>
      </w:r>
      <w:r>
        <w:rPr>
          <w:noProof/>
          <w:lang w:val="de-DE" w:eastAsia="de-DE"/>
        </w:rPr>
        <mc:AlternateContent>
          <mc:Choice Requires="wps">
            <w:drawing>
              <wp:anchor distT="0" distB="0" distL="114300" distR="114300" simplePos="0" relativeHeight="251728896" behindDoc="0" locked="0" layoutInCell="1" allowOverlap="1" wp14:anchorId="7AF7465E" wp14:editId="750FBF66">
                <wp:simplePos x="0" y="0"/>
                <wp:positionH relativeFrom="column">
                  <wp:posOffset>1058767</wp:posOffset>
                </wp:positionH>
                <wp:positionV relativeFrom="paragraph">
                  <wp:posOffset>256091</wp:posOffset>
                </wp:positionV>
                <wp:extent cx="6350" cy="934085"/>
                <wp:effectExtent l="0" t="0" r="31750" b="37465"/>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934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6EFA413" id="Straight Connector 89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3.35pt,20.15pt" to="83.8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" strokecolor="#4579b8 [3044]">
                <o:lock v:ext="edit" shapetype="f"/>
              </v:line>
            </w:pict>
          </mc:Fallback>
        </mc:AlternateContent>
      </w:r>
      <w:r w:rsidR="000B0E6A">
        <w:rPr>
          <w:noProof/>
          <w:lang w:val="de-DE" w:eastAsia="de-DE"/>
        </w:rPr>
        <mc:AlternateContent>
          <mc:Choice Requires="wps">
            <w:drawing>
              <wp:anchor distT="0" distB="0" distL="114299" distR="114299" simplePos="0" relativeHeight="251735040" behindDoc="0" locked="0" layoutInCell="1" allowOverlap="1" wp14:anchorId="5DA97F69" wp14:editId="2B2CE0A2">
                <wp:simplePos x="0" y="0"/>
                <wp:positionH relativeFrom="column">
                  <wp:posOffset>320039</wp:posOffset>
                </wp:positionH>
                <wp:positionV relativeFrom="paragraph">
                  <wp:posOffset>259715</wp:posOffset>
                </wp:positionV>
                <wp:extent cx="0" cy="91440"/>
                <wp:effectExtent l="0" t="0" r="19050" b="22860"/>
                <wp:wrapNone/>
                <wp:docPr id="899"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D15DCA" id="Straight Connector 899"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2pt,20.45pt" to="25.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" strokecolor="#4a7ebb">
                <o:lock v:ext="edit" shapetype="f"/>
              </v:line>
            </w:pict>
          </mc:Fallback>
        </mc:AlternateContent>
      </w:r>
      <w:r w:rsidR="00BA55DE" w:rsidRPr="00441CCB">
        <w:rPr>
          <w:noProof/>
          <w:lang w:val="de-DE" w:eastAsia="de-DE"/>
        </w:rPr>
        <w:drawing>
          <wp:inline distT="0" distB="0" distL="0" distR="0" wp14:anchorId="540ACFE7" wp14:editId="65CF2A54">
            <wp:extent cx="5943600" cy="250707"/>
            <wp:effectExtent l="19050" t="19050" r="0" b="1651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50707"/>
                    </a:xfrm>
                    <a:prstGeom prst="rect">
                      <a:avLst/>
                    </a:prstGeom>
                    <a:ln>
                      <a:solidFill>
                        <a:schemeClr val="accent1"/>
                      </a:solidFill>
                    </a:ln>
                  </pic:spPr>
                </pic:pic>
              </a:graphicData>
            </a:graphic>
          </wp:inline>
        </w:drawing>
      </w:r>
    </w:p>
    <w:p w14:paraId="2F470C78" w14:textId="18600B7E" w:rsidR="008E0CC6" w:rsidRPr="00441CCB" w:rsidRDefault="00867BA0" w:rsidP="003411DD">
      <w:pPr>
        <w:rPr>
          <w:lang w:val="fr-FR"/>
        </w:rPr>
      </w:pPr>
      <w:r>
        <w:rPr>
          <w:noProof/>
          <w:lang w:val="de-DE" w:eastAsia="de-DE"/>
        </w:rPr>
        <mc:AlternateContent>
          <mc:Choice Requires="wps">
            <w:drawing>
              <wp:anchor distT="0" distB="0" distL="114300" distR="114300" simplePos="0" relativeHeight="251715584" behindDoc="0" locked="0" layoutInCell="1" allowOverlap="1" wp14:anchorId="703AA2AE" wp14:editId="37A5AAA7">
                <wp:simplePos x="0" y="0"/>
                <wp:positionH relativeFrom="margin">
                  <wp:posOffset>-635</wp:posOffset>
                </wp:positionH>
                <wp:positionV relativeFrom="paragraph">
                  <wp:posOffset>187029</wp:posOffset>
                </wp:positionV>
                <wp:extent cx="915670" cy="79629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796290"/>
                        </a:xfrm>
                        <a:prstGeom prst="rect">
                          <a:avLst/>
                        </a:prstGeom>
                        <a:solidFill>
                          <a:srgbClr val="FFFFFF"/>
                        </a:solidFill>
                        <a:ln w="9525">
                          <a:noFill/>
                          <a:miter lim="800000"/>
                          <a:headEnd/>
                          <a:tailEnd/>
                        </a:ln>
                      </wps:spPr>
                      <wps:txbx>
                        <w:txbxContent>
                          <w:p w14:paraId="771B9A50" w14:textId="77777777" w:rsidR="00806782" w:rsidRPr="000B0E6A" w:rsidRDefault="00806782" w:rsidP="008E0CC6">
                            <w:pPr>
                              <w:spacing w:before="0"/>
                              <w:rPr>
                                <w:sz w:val="18"/>
                                <w:szCs w:val="18"/>
                                <w:lang w:val="fr-FR"/>
                              </w:rPr>
                            </w:pPr>
                            <w:r w:rsidRPr="000B0E6A">
                              <w:rPr>
                                <w:sz w:val="18"/>
                                <w:szCs w:val="18"/>
                                <w:lang w:val="fr-FR"/>
                              </w:rPr>
                              <w:t>Pour voir les clients actuellement connectés à l’application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AA2AE" id="_x0000_t202" coordsize="21600,21600" o:spt="202" path="m,l,21600r21600,l21600,xe">
                <v:stroke joinstyle="miter"/>
                <v:path gradientshapeok="t" o:connecttype="rect"/>
              </v:shapetype>
              <v:shape id="Text Box 2" o:spid="_x0000_s1026" type="#_x0000_t202" style="position:absolute;margin-left:-.05pt;margin-top:14.75pt;width:72.1pt;height:62.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6bHwIAABw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" stroked="f">
                <v:textbox>
                  <w:txbxContent>
                    <w:p w14:paraId="771B9A50" w14:textId="77777777" w:rsidR="00806782" w:rsidRPr="000B0E6A" w:rsidRDefault="00806782" w:rsidP="008E0CC6">
                      <w:pPr>
                        <w:spacing w:before="0"/>
                        <w:rPr>
                          <w:sz w:val="18"/>
                          <w:szCs w:val="18"/>
                          <w:lang w:val="fr-FR"/>
                        </w:rPr>
                      </w:pPr>
                      <w:r w:rsidRPr="000B0E6A">
                        <w:rPr>
                          <w:sz w:val="18"/>
                          <w:szCs w:val="18"/>
                          <w:lang w:val="fr-FR"/>
                        </w:rPr>
                        <w:t>Pour voir les clients actuellement connectés à l’application</w:t>
                      </w:r>
                    </w:p>
                  </w:txbxContent>
                </v:textbox>
                <w10:wrap anchorx="margin"/>
              </v:shape>
            </w:pict>
          </mc:Fallback>
        </mc:AlternateContent>
      </w:r>
      <w:r>
        <w:rPr>
          <w:noProof/>
          <w:lang w:val="de-DE" w:eastAsia="de-DE"/>
        </w:rPr>
        <mc:AlternateContent>
          <mc:Choice Requires="wps">
            <w:drawing>
              <wp:anchor distT="0" distB="0" distL="114300" distR="114300" simplePos="0" relativeHeight="251727872" behindDoc="0" locked="0" layoutInCell="1" allowOverlap="1" wp14:anchorId="147FE673" wp14:editId="18E96DC2">
                <wp:simplePos x="0" y="0"/>
                <wp:positionH relativeFrom="column">
                  <wp:posOffset>5069205</wp:posOffset>
                </wp:positionH>
                <wp:positionV relativeFrom="paragraph">
                  <wp:posOffset>129467</wp:posOffset>
                </wp:positionV>
                <wp:extent cx="944880" cy="645795"/>
                <wp:effectExtent l="0" t="0" r="7620" b="190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645795"/>
                        </a:xfrm>
                        <a:prstGeom prst="rect">
                          <a:avLst/>
                        </a:prstGeom>
                        <a:solidFill>
                          <a:srgbClr val="FFFFFF"/>
                        </a:solidFill>
                        <a:ln w="9525">
                          <a:noFill/>
                          <a:miter lim="800000"/>
                          <a:headEnd/>
                          <a:tailEnd/>
                        </a:ln>
                      </wps:spPr>
                      <wps:txbx>
                        <w:txbxContent>
                          <w:p w14:paraId="704E211B" w14:textId="77777777" w:rsidR="00806782" w:rsidRPr="003F3324" w:rsidRDefault="00806782" w:rsidP="0087144F">
                            <w:pPr>
                              <w:spacing w:before="0"/>
                              <w:rPr>
                                <w:sz w:val="18"/>
                                <w:szCs w:val="18"/>
                                <w:lang w:val="fr-FR"/>
                              </w:rPr>
                            </w:pPr>
                            <w:r>
                              <w:rPr>
                                <w:sz w:val="18"/>
                                <w:szCs w:val="18"/>
                                <w:lang w:val="fr-FR"/>
                              </w:rPr>
                              <w:t xml:space="preserve">Choisissez entre français, allemand </w:t>
                            </w:r>
                            <w:r>
                              <w:rPr>
                                <w:sz w:val="18"/>
                                <w:szCs w:val="18"/>
                                <w:lang w:val="fr-FR"/>
                              </w:rPr>
                              <w:br/>
                              <w:t>et anglais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E673" id="_x0000_s1027" type="#_x0000_t202" style="position:absolute;margin-left:399.15pt;margin-top:10.2pt;width:74.4pt;height:5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" stroked="f">
                <v:textbox>
                  <w:txbxContent>
                    <w:p w14:paraId="704E211B" w14:textId="77777777" w:rsidR="00806782" w:rsidRPr="003F3324" w:rsidRDefault="00806782" w:rsidP="0087144F">
                      <w:pPr>
                        <w:spacing w:before="0"/>
                        <w:rPr>
                          <w:sz w:val="18"/>
                          <w:szCs w:val="18"/>
                          <w:lang w:val="fr-FR"/>
                        </w:rPr>
                      </w:pPr>
                      <w:r>
                        <w:rPr>
                          <w:sz w:val="18"/>
                          <w:szCs w:val="18"/>
                          <w:lang w:val="fr-FR"/>
                        </w:rPr>
                        <w:t xml:space="preserve">Choisissez entre français, allemand </w:t>
                      </w:r>
                      <w:r>
                        <w:rPr>
                          <w:sz w:val="18"/>
                          <w:szCs w:val="18"/>
                          <w:lang w:val="fr-FR"/>
                        </w:rPr>
                        <w:br/>
                        <w:t>et anglais</w:t>
                      </w:r>
                    </w:p>
                  </w:txbxContent>
                </v:textbox>
              </v:shape>
            </w:pict>
          </mc:Fallback>
        </mc:AlternateContent>
      </w:r>
      <w:r>
        <w:rPr>
          <w:noProof/>
          <w:lang w:val="de-DE" w:eastAsia="de-DE"/>
        </w:rPr>
        <mc:AlternateContent>
          <mc:Choice Requires="wps">
            <w:drawing>
              <wp:anchor distT="0" distB="0" distL="114300" distR="114300" simplePos="0" relativeHeight="251723776" behindDoc="0" locked="0" layoutInCell="1" allowOverlap="1" wp14:anchorId="09B8795C" wp14:editId="53CFC2EF">
                <wp:simplePos x="0" y="0"/>
                <wp:positionH relativeFrom="column">
                  <wp:posOffset>2764757</wp:posOffset>
                </wp:positionH>
                <wp:positionV relativeFrom="paragraph">
                  <wp:posOffset>78740</wp:posOffset>
                </wp:positionV>
                <wp:extent cx="1169035" cy="808990"/>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808990"/>
                        </a:xfrm>
                        <a:prstGeom prst="rect">
                          <a:avLst/>
                        </a:prstGeom>
                        <a:solidFill>
                          <a:srgbClr val="FFFFFF"/>
                        </a:solidFill>
                        <a:ln w="9525">
                          <a:noFill/>
                          <a:miter lim="800000"/>
                          <a:headEnd/>
                          <a:tailEnd/>
                        </a:ln>
                      </wps:spPr>
                      <wps:txbx>
                        <w:txbxContent>
                          <w:p w14:paraId="702C2752" w14:textId="77777777" w:rsidR="00806782" w:rsidRPr="000B0E6A" w:rsidRDefault="00806782" w:rsidP="003F3324">
                            <w:pPr>
                              <w:rPr>
                                <w:sz w:val="18"/>
                                <w:szCs w:val="18"/>
                                <w:lang w:val="fr-FR"/>
                              </w:rPr>
                            </w:pPr>
                            <w:r w:rsidRPr="000B0E6A">
                              <w:rPr>
                                <w:sz w:val="18"/>
                                <w:szCs w:val="18"/>
                                <w:lang w:val="fr-FR"/>
                              </w:rPr>
                              <w:t>Ajoutez/modifiez/</w:t>
                            </w:r>
                            <w:r w:rsidRPr="000B0E6A">
                              <w:rPr>
                                <w:sz w:val="18"/>
                                <w:szCs w:val="18"/>
                                <w:lang w:val="fr-FR"/>
                              </w:rPr>
                              <w:br/>
                              <w:t>supprimer des utlisateurs et voyez leur historique de connexion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8795C" id="_x0000_s1028" type="#_x0000_t202" style="position:absolute;margin-left:217.7pt;margin-top:6.2pt;width:92.05pt;height:6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" stroked="f">
                <v:textbox>
                  <w:txbxContent>
                    <w:p w14:paraId="702C2752" w14:textId="77777777" w:rsidR="00806782" w:rsidRPr="000B0E6A" w:rsidRDefault="00806782" w:rsidP="003F3324">
                      <w:pPr>
                        <w:rPr>
                          <w:sz w:val="18"/>
                          <w:szCs w:val="18"/>
                          <w:lang w:val="fr-FR"/>
                        </w:rPr>
                      </w:pPr>
                      <w:r w:rsidRPr="000B0E6A">
                        <w:rPr>
                          <w:sz w:val="18"/>
                          <w:szCs w:val="18"/>
                          <w:lang w:val="fr-FR"/>
                        </w:rPr>
                        <w:t>Ajoutez/modifiez/</w:t>
                      </w:r>
                      <w:r w:rsidRPr="000B0E6A">
                        <w:rPr>
                          <w:sz w:val="18"/>
                          <w:szCs w:val="18"/>
                          <w:lang w:val="fr-FR"/>
                        </w:rPr>
                        <w:br/>
                        <w:t xml:space="preserve">supprimer des </w:t>
                      </w:r>
                      <w:proofErr w:type="spellStart"/>
                      <w:r w:rsidRPr="000B0E6A">
                        <w:rPr>
                          <w:sz w:val="18"/>
                          <w:szCs w:val="18"/>
                          <w:lang w:val="fr-FR"/>
                        </w:rPr>
                        <w:t>utlisateurs</w:t>
                      </w:r>
                      <w:proofErr w:type="spellEnd"/>
                      <w:r w:rsidRPr="000B0E6A">
                        <w:rPr>
                          <w:sz w:val="18"/>
                          <w:szCs w:val="18"/>
                          <w:lang w:val="fr-FR"/>
                        </w:rPr>
                        <w:t xml:space="preserve"> et voyez leur historique de connexion</w:t>
                      </w:r>
                    </w:p>
                  </w:txbxContent>
                </v:textbox>
              </v:shape>
            </w:pict>
          </mc:Fallback>
        </mc:AlternateContent>
      </w:r>
      <w:r>
        <w:rPr>
          <w:noProof/>
          <w:lang w:val="de-DE" w:eastAsia="de-DE"/>
        </w:rPr>
        <mc:AlternateContent>
          <mc:Choice Requires="wps">
            <w:drawing>
              <wp:anchor distT="0" distB="0" distL="114300" distR="114300" simplePos="0" relativeHeight="251719680" behindDoc="0" locked="0" layoutInCell="1" allowOverlap="1" wp14:anchorId="05147F04" wp14:editId="57CCC503">
                <wp:simplePos x="0" y="0"/>
                <wp:positionH relativeFrom="column">
                  <wp:posOffset>1284919</wp:posOffset>
                </wp:positionH>
                <wp:positionV relativeFrom="paragraph">
                  <wp:posOffset>79539</wp:posOffset>
                </wp:positionV>
                <wp:extent cx="1149350" cy="737639"/>
                <wp:effectExtent l="0" t="0" r="0" b="5715"/>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37639"/>
                        </a:xfrm>
                        <a:prstGeom prst="rect">
                          <a:avLst/>
                        </a:prstGeom>
                        <a:solidFill>
                          <a:srgbClr val="FFFFFF"/>
                        </a:solidFill>
                        <a:ln w="9525">
                          <a:noFill/>
                          <a:miter lim="800000"/>
                          <a:headEnd/>
                          <a:tailEnd/>
                        </a:ln>
                      </wps:spPr>
                      <wps:txbx>
                        <w:txbxContent>
                          <w:p w14:paraId="76BCCAB4" w14:textId="77777777" w:rsidR="00806782" w:rsidRPr="000B0E6A" w:rsidRDefault="00806782" w:rsidP="003F3324">
                            <w:pPr>
                              <w:rPr>
                                <w:szCs w:val="18"/>
                                <w:lang w:val="fr-FR"/>
                              </w:rPr>
                            </w:pPr>
                            <w:r w:rsidRPr="000B0E6A">
                              <w:rPr>
                                <w:sz w:val="18"/>
                                <w:szCs w:val="18"/>
                                <w:lang w:val="fr-FR"/>
                              </w:rPr>
                              <w:t>Affiche le nom d'utilisateur connecté et permet de changer votre mot de passe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47F04" id="_x0000_s1029" type="#_x0000_t202" style="position:absolute;margin-left:101.15pt;margin-top:6.25pt;width:90.5pt;height:5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0JQIAACU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" stroked="f">
                <v:textbox>
                  <w:txbxContent>
                    <w:p w14:paraId="76BCCAB4" w14:textId="77777777" w:rsidR="00806782" w:rsidRPr="000B0E6A" w:rsidRDefault="00806782" w:rsidP="003F3324">
                      <w:pPr>
                        <w:rPr>
                          <w:szCs w:val="18"/>
                          <w:lang w:val="fr-FR"/>
                        </w:rPr>
                      </w:pPr>
                      <w:r w:rsidRPr="000B0E6A">
                        <w:rPr>
                          <w:sz w:val="18"/>
                          <w:szCs w:val="18"/>
                          <w:lang w:val="fr-FR"/>
                        </w:rPr>
                        <w:t>Affiche le nom d'utilisateur connecté et permet de changer votre mot de passe</w:t>
                      </w:r>
                    </w:p>
                  </w:txbxContent>
                </v:textbox>
              </v:shape>
            </w:pict>
          </mc:Fallback>
        </mc:AlternateContent>
      </w:r>
      <w:r w:rsidR="000B0E6A">
        <w:rPr>
          <w:noProof/>
          <w:lang w:val="de-DE" w:eastAsia="de-DE"/>
        </w:rPr>
        <mc:AlternateContent>
          <mc:Choice Requires="wps">
            <w:drawing>
              <wp:anchor distT="0" distB="0" distL="114299" distR="114299" simplePos="0" relativeHeight="251741184" behindDoc="0" locked="0" layoutInCell="1" allowOverlap="1" wp14:anchorId="7E595F97" wp14:editId="2DB6C242">
                <wp:simplePos x="0" y="0"/>
                <wp:positionH relativeFrom="column">
                  <wp:posOffset>1859279</wp:posOffset>
                </wp:positionH>
                <wp:positionV relativeFrom="paragraph">
                  <wp:posOffset>8255</wp:posOffset>
                </wp:positionV>
                <wp:extent cx="0" cy="76200"/>
                <wp:effectExtent l="0" t="0" r="19050" b="19050"/>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058BCD5" id="Straight Connector 909"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6.4pt,.65pt" to="146.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" strokecolor="#4a7ebb">
                <o:lock v:ext="edit" shapetype="f"/>
              </v:line>
            </w:pict>
          </mc:Fallback>
        </mc:AlternateContent>
      </w:r>
    </w:p>
    <w:p w14:paraId="53B635C7" w14:textId="77777777" w:rsidR="008E0CC6" w:rsidRPr="00441CCB" w:rsidRDefault="008E0CC6" w:rsidP="003411DD">
      <w:pPr>
        <w:rPr>
          <w:b/>
          <w:lang w:val="fr-FR"/>
        </w:rPr>
      </w:pPr>
    </w:p>
    <w:p w14:paraId="1039F980" w14:textId="77777777" w:rsidR="008E0CC6" w:rsidRPr="00441CCB" w:rsidRDefault="008E0CC6" w:rsidP="003411DD">
      <w:pPr>
        <w:rPr>
          <w:lang w:val="fr-FR"/>
        </w:rPr>
      </w:pPr>
    </w:p>
    <w:p w14:paraId="1B254DB0" w14:textId="57FD86B4" w:rsidR="008E0CC6" w:rsidRPr="00441CCB" w:rsidRDefault="000B0E6A" w:rsidP="00112A21">
      <w:pPr>
        <w:rPr>
          <w:lang w:val="fr-FR"/>
        </w:rPr>
      </w:pPr>
      <w:r>
        <w:rPr>
          <w:noProof/>
          <w:lang w:val="de-DE" w:eastAsia="de-DE"/>
        </w:rPr>
        <mc:AlternateContent>
          <mc:Choice Requires="wps">
            <w:drawing>
              <wp:anchor distT="0" distB="0" distL="114300" distR="114300" simplePos="0" relativeHeight="251717632" behindDoc="0" locked="0" layoutInCell="1" allowOverlap="1" wp14:anchorId="524BF893" wp14:editId="6FFF8052">
                <wp:simplePos x="0" y="0"/>
                <wp:positionH relativeFrom="column">
                  <wp:posOffset>425417</wp:posOffset>
                </wp:positionH>
                <wp:positionV relativeFrom="paragraph">
                  <wp:posOffset>182734</wp:posOffset>
                </wp:positionV>
                <wp:extent cx="1539240" cy="565785"/>
                <wp:effectExtent l="0" t="0" r="3810" b="5715"/>
                <wp:wrapNone/>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565785"/>
                        </a:xfrm>
                        <a:prstGeom prst="rect">
                          <a:avLst/>
                        </a:prstGeom>
                        <a:solidFill>
                          <a:srgbClr val="FFFFFF"/>
                        </a:solidFill>
                        <a:ln w="9525">
                          <a:noFill/>
                          <a:miter lim="800000"/>
                          <a:headEnd/>
                          <a:tailEnd/>
                        </a:ln>
                      </wps:spPr>
                      <wps:txbx>
                        <w:txbxContent>
                          <w:p w14:paraId="71461C2F" w14:textId="77777777" w:rsidR="00806782" w:rsidRPr="000B0E6A" w:rsidRDefault="00806782" w:rsidP="003F3324">
                            <w:pPr>
                              <w:rPr>
                                <w:szCs w:val="18"/>
                                <w:lang w:val="fr-FR"/>
                              </w:rPr>
                            </w:pPr>
                            <w:r w:rsidRPr="000B0E6A">
                              <w:rPr>
                                <w:sz w:val="18"/>
                                <w:szCs w:val="18"/>
                                <w:lang w:val="fr-FR"/>
                              </w:rPr>
                              <w:t>Ajoutez/modifiez/supprimez des listes de choix dans AmbulancePad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F893" id="_x0000_s1030" type="#_x0000_t202" style="position:absolute;margin-left:33.5pt;margin-top:14.4pt;width:121.2pt;height:4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" stroked="f">
                <v:textbox>
                  <w:txbxContent>
                    <w:p w14:paraId="71461C2F" w14:textId="77777777" w:rsidR="00806782" w:rsidRPr="000B0E6A" w:rsidRDefault="00806782" w:rsidP="003F3324">
                      <w:pPr>
                        <w:rPr>
                          <w:szCs w:val="18"/>
                          <w:lang w:val="fr-FR"/>
                        </w:rPr>
                      </w:pPr>
                      <w:r w:rsidRPr="000B0E6A">
                        <w:rPr>
                          <w:sz w:val="18"/>
                          <w:szCs w:val="18"/>
                          <w:lang w:val="fr-FR"/>
                        </w:rPr>
                        <w:t>Ajoutez/modifiez/supprimez des listes de choix dans AmbulancePad</w:t>
                      </w:r>
                    </w:p>
                  </w:txbxContent>
                </v:textbox>
              </v:shape>
            </w:pict>
          </mc:Fallback>
        </mc:AlternateContent>
      </w:r>
    </w:p>
    <w:p w14:paraId="01221688" w14:textId="34258175" w:rsidR="008E0CC6" w:rsidRPr="00441CCB" w:rsidRDefault="00867BA0" w:rsidP="00112A21">
      <w:pPr>
        <w:rPr>
          <w:lang w:val="fr-FR"/>
        </w:rPr>
      </w:pPr>
      <w:r>
        <w:rPr>
          <w:noProof/>
          <w:lang w:val="de-DE" w:eastAsia="de-DE"/>
        </w:rPr>
        <mc:AlternateContent>
          <mc:Choice Requires="wps">
            <w:drawing>
              <wp:anchor distT="0" distB="0" distL="114300" distR="114300" simplePos="0" relativeHeight="251725824" behindDoc="0" locked="0" layoutInCell="1" allowOverlap="1" wp14:anchorId="45B52B53" wp14:editId="584E4DF1">
                <wp:simplePos x="0" y="0"/>
                <wp:positionH relativeFrom="column">
                  <wp:posOffset>3429975</wp:posOffset>
                </wp:positionH>
                <wp:positionV relativeFrom="paragraph">
                  <wp:posOffset>3928</wp:posOffset>
                </wp:positionV>
                <wp:extent cx="1225550" cy="457200"/>
                <wp:effectExtent l="0" t="0" r="0" b="0"/>
                <wp:wrapNone/>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457200"/>
                        </a:xfrm>
                        <a:prstGeom prst="rect">
                          <a:avLst/>
                        </a:prstGeom>
                        <a:solidFill>
                          <a:srgbClr val="FFFFFF"/>
                        </a:solidFill>
                        <a:ln w="9525">
                          <a:noFill/>
                          <a:miter lim="800000"/>
                          <a:headEnd/>
                          <a:tailEnd/>
                        </a:ln>
                      </wps:spPr>
                      <wps:txbx>
                        <w:txbxContent>
                          <w:p w14:paraId="35CE2C7E" w14:textId="77777777" w:rsidR="00806782" w:rsidRPr="003F3324" w:rsidRDefault="00806782" w:rsidP="008E0CC6">
                            <w:pPr>
                              <w:spacing w:before="0"/>
                              <w:rPr>
                                <w:sz w:val="18"/>
                                <w:szCs w:val="18"/>
                                <w:lang w:val="fr-FR"/>
                              </w:rPr>
                            </w:pPr>
                            <w:r>
                              <w:rPr>
                                <w:sz w:val="18"/>
                                <w:szCs w:val="18"/>
                                <w:lang w:val="fr-FR"/>
                              </w:rPr>
                              <w:t>Execute un nombre de rapports statistiques prédéfinis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52B53" id="_x0000_s1031" type="#_x0000_t202" style="position:absolute;margin-left:270.1pt;margin-top:.3pt;width:96.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" stroked="f">
                <v:textbox>
                  <w:txbxContent>
                    <w:p w14:paraId="35CE2C7E" w14:textId="77777777" w:rsidR="00806782" w:rsidRPr="003F3324" w:rsidRDefault="00806782" w:rsidP="008E0CC6">
                      <w:pPr>
                        <w:spacing w:before="0"/>
                        <w:rPr>
                          <w:sz w:val="18"/>
                          <w:szCs w:val="18"/>
                          <w:lang w:val="fr-FR"/>
                        </w:rPr>
                      </w:pPr>
                      <w:proofErr w:type="spellStart"/>
                      <w:r>
                        <w:rPr>
                          <w:sz w:val="18"/>
                          <w:szCs w:val="18"/>
                          <w:lang w:val="fr-FR"/>
                        </w:rPr>
                        <w:t>Execute</w:t>
                      </w:r>
                      <w:proofErr w:type="spellEnd"/>
                      <w:r>
                        <w:rPr>
                          <w:sz w:val="18"/>
                          <w:szCs w:val="18"/>
                          <w:lang w:val="fr-FR"/>
                        </w:rPr>
                        <w:t xml:space="preserve"> un nombre de rapports statistiques prédéfinis</w:t>
                      </w:r>
                    </w:p>
                  </w:txbxContent>
                </v:textbox>
              </v:shape>
            </w:pict>
          </mc:Fallback>
        </mc:AlternateContent>
      </w:r>
      <w:r>
        <w:rPr>
          <w:noProof/>
          <w:lang w:val="de-DE" w:eastAsia="de-DE"/>
        </w:rPr>
        <mc:AlternateContent>
          <mc:Choice Requires="wps">
            <w:drawing>
              <wp:anchor distT="0" distB="0" distL="114300" distR="114300" simplePos="0" relativeHeight="251721728" behindDoc="0" locked="0" layoutInCell="1" allowOverlap="1" wp14:anchorId="478C0F0C" wp14:editId="64CCB574">
                <wp:simplePos x="0" y="0"/>
                <wp:positionH relativeFrom="column">
                  <wp:posOffset>2212982</wp:posOffset>
                </wp:positionH>
                <wp:positionV relativeFrom="paragraph">
                  <wp:posOffset>1985</wp:posOffset>
                </wp:positionV>
                <wp:extent cx="1106170" cy="457200"/>
                <wp:effectExtent l="0" t="0" r="0" b="0"/>
                <wp:wrapNone/>
                <wp:docPr id="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457200"/>
                        </a:xfrm>
                        <a:prstGeom prst="rect">
                          <a:avLst/>
                        </a:prstGeom>
                        <a:solidFill>
                          <a:srgbClr val="FFFFFF"/>
                        </a:solidFill>
                        <a:ln w="9525">
                          <a:noFill/>
                          <a:miter lim="800000"/>
                          <a:headEnd/>
                          <a:tailEnd/>
                        </a:ln>
                      </wps:spPr>
                      <wps:txbx>
                        <w:txbxContent>
                          <w:p w14:paraId="7F7D6A32" w14:textId="77777777" w:rsidR="00806782" w:rsidRPr="003F3324" w:rsidRDefault="00806782" w:rsidP="008E0CC6">
                            <w:pPr>
                              <w:spacing w:before="0"/>
                              <w:rPr>
                                <w:sz w:val="18"/>
                                <w:szCs w:val="18"/>
                                <w:lang w:val="fr-FR"/>
                              </w:rPr>
                            </w:pPr>
                            <w:r>
                              <w:rPr>
                                <w:sz w:val="18"/>
                                <w:szCs w:val="18"/>
                                <w:lang w:val="fr-FR"/>
                              </w:rPr>
                              <w:t>Affiche tous les DMP enregistrés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0F0C" id="_x0000_s1032" type="#_x0000_t202" style="position:absolute;margin-left:174.25pt;margin-top:.15pt;width:87.1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" stroked="f">
                <v:textbox>
                  <w:txbxContent>
                    <w:p w14:paraId="7F7D6A32" w14:textId="77777777" w:rsidR="00806782" w:rsidRPr="003F3324" w:rsidRDefault="00806782" w:rsidP="008E0CC6">
                      <w:pPr>
                        <w:spacing w:before="0"/>
                        <w:rPr>
                          <w:sz w:val="18"/>
                          <w:szCs w:val="18"/>
                          <w:lang w:val="fr-FR"/>
                        </w:rPr>
                      </w:pPr>
                      <w:r>
                        <w:rPr>
                          <w:sz w:val="18"/>
                          <w:szCs w:val="18"/>
                          <w:lang w:val="fr-FR"/>
                        </w:rPr>
                        <w:t>Affiche tous les DMP enregistrés</w:t>
                      </w:r>
                    </w:p>
                  </w:txbxContent>
                </v:textbox>
              </v:shape>
            </w:pict>
          </mc:Fallback>
        </mc:AlternateContent>
      </w:r>
    </w:p>
    <w:p w14:paraId="13C71EB9" w14:textId="77777777" w:rsidR="003411DD" w:rsidRPr="00441CCB" w:rsidRDefault="003411DD" w:rsidP="006F580D">
      <w:pPr>
        <w:spacing w:before="0" w:after="0"/>
        <w:rPr>
          <w:lang w:val="fr-FR"/>
        </w:rPr>
      </w:pPr>
    </w:p>
    <w:p w14:paraId="58F26557" w14:textId="77777777" w:rsidR="004C6DA0" w:rsidRPr="00441CCB" w:rsidRDefault="004C6DA0" w:rsidP="004C6DA0">
      <w:pPr>
        <w:spacing w:before="240"/>
        <w:ind w:left="360"/>
        <w:rPr>
          <w:lang w:val="fr-FR"/>
        </w:rPr>
      </w:pPr>
      <w:r w:rsidRPr="00441CCB">
        <w:rPr>
          <w:b/>
          <w:noProof/>
          <w:color w:val="365F91" w:themeColor="accent1" w:themeShade="BF"/>
          <w:lang w:val="de-DE" w:eastAsia="de-DE"/>
        </w:rPr>
        <w:drawing>
          <wp:anchor distT="0" distB="0" distL="114300" distR="114300" simplePos="0" relativeHeight="251749376" behindDoc="0" locked="0" layoutInCell="1" allowOverlap="1" wp14:anchorId="16AF5BB9" wp14:editId="605E8ECA">
            <wp:simplePos x="0" y="0"/>
            <wp:positionH relativeFrom="column">
              <wp:posOffset>-35560</wp:posOffset>
            </wp:positionH>
            <wp:positionV relativeFrom="paragraph">
              <wp:posOffset>175260</wp:posOffset>
            </wp:positionV>
            <wp:extent cx="250825" cy="279400"/>
            <wp:effectExtent l="0" t="0" r="0" b="6350"/>
            <wp:wrapSquare wrapText="bothSides"/>
            <wp:docPr id="917" name="Picture 917"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5" cy="279400"/>
                    </a:xfrm>
                    <a:prstGeom prst="rect">
                      <a:avLst/>
                    </a:prstGeom>
                    <a:noFill/>
                    <a:ln>
                      <a:noFill/>
                    </a:ln>
                  </pic:spPr>
                </pic:pic>
              </a:graphicData>
            </a:graphic>
          </wp:anchor>
        </w:drawing>
      </w:r>
      <w:r w:rsidR="003F3324" w:rsidRPr="00441CCB">
        <w:rPr>
          <w:b/>
          <w:color w:val="365F91" w:themeColor="accent1" w:themeShade="BF"/>
          <w:lang w:val="fr-FR"/>
        </w:rPr>
        <w:t>Remarque </w:t>
      </w:r>
      <w:r w:rsidRPr="00441CCB">
        <w:rPr>
          <w:lang w:val="fr-FR"/>
        </w:rPr>
        <w:t xml:space="preserve">: </w:t>
      </w:r>
      <w:r w:rsidR="003F3324" w:rsidRPr="00441CCB">
        <w:rPr>
          <w:lang w:val="fr-FR"/>
        </w:rPr>
        <w:t>Le schéma ci-dessus affiche tous les menus dispo</w:t>
      </w:r>
      <w:r w:rsidR="00023213" w:rsidRPr="00441CCB">
        <w:rPr>
          <w:lang w:val="fr-FR"/>
        </w:rPr>
        <w:t>nibles mais en fonction de vos permissions</w:t>
      </w:r>
      <w:r w:rsidR="003F3324" w:rsidRPr="00441CCB">
        <w:rPr>
          <w:lang w:val="fr-FR"/>
        </w:rPr>
        <w:t xml:space="preserve"> d’utilisateur, vous ne le</w:t>
      </w:r>
      <w:r w:rsidR="00023213" w:rsidRPr="00441CCB">
        <w:rPr>
          <w:lang w:val="fr-FR"/>
        </w:rPr>
        <w:t>s</w:t>
      </w:r>
      <w:r w:rsidR="003F3324" w:rsidRPr="00441CCB">
        <w:rPr>
          <w:lang w:val="fr-FR"/>
        </w:rPr>
        <w:t xml:space="preserve"> verrez peut-être pas tous</w:t>
      </w:r>
      <w:r w:rsidRPr="00441CCB">
        <w:rPr>
          <w:lang w:val="fr-FR"/>
        </w:rPr>
        <w:t>.</w:t>
      </w:r>
    </w:p>
    <w:p w14:paraId="6626A08B" w14:textId="77777777" w:rsidR="00094059" w:rsidRPr="00441CCB" w:rsidRDefault="003F3324" w:rsidP="00B575BB">
      <w:pPr>
        <w:pStyle w:val="berschrift2"/>
        <w:spacing w:before="280"/>
        <w:rPr>
          <w:lang w:val="fr-FR"/>
        </w:rPr>
      </w:pPr>
      <w:bookmarkStart w:id="9" w:name="_Toc529284439"/>
      <w:r w:rsidRPr="00441CCB">
        <w:rPr>
          <w:lang w:val="fr-FR"/>
        </w:rPr>
        <w:t>Avant de commencer</w:t>
      </w:r>
      <w:bookmarkEnd w:id="9"/>
    </w:p>
    <w:p w14:paraId="72E9E63C" w14:textId="77777777" w:rsidR="00094059" w:rsidRPr="00441CCB" w:rsidRDefault="003411DD" w:rsidP="00094059">
      <w:pPr>
        <w:rPr>
          <w:lang w:val="fr-FR"/>
        </w:rPr>
      </w:pPr>
      <w:r w:rsidRPr="00441CCB">
        <w:rPr>
          <w:lang w:val="fr-FR"/>
        </w:rPr>
        <w:t xml:space="preserve">ZOLL </w:t>
      </w:r>
      <w:r w:rsidR="003F3324" w:rsidRPr="00441CCB">
        <w:rPr>
          <w:lang w:val="fr-FR"/>
        </w:rPr>
        <w:t>a utilisé certains navigateurs pour vérifier l’outil d’administration d’AmbulancePad. Avant d’exécuter l’outil d’administration d’AmbulancePad, vérifiez que vous utilisez l’un des navigateurs suivants </w:t>
      </w:r>
      <w:r w:rsidRPr="00441CCB">
        <w:rPr>
          <w:lang w:val="fr-FR"/>
        </w:rPr>
        <w:t>:</w:t>
      </w:r>
    </w:p>
    <w:p w14:paraId="123281AA" w14:textId="77777777" w:rsidR="00094059" w:rsidRPr="00441CCB" w:rsidRDefault="00094059" w:rsidP="00FD19FF">
      <w:pPr>
        <w:pStyle w:val="Listenabsatz"/>
        <w:numPr>
          <w:ilvl w:val="0"/>
          <w:numId w:val="12"/>
        </w:numPr>
        <w:rPr>
          <w:lang w:val="fr-FR"/>
        </w:rPr>
      </w:pPr>
      <w:r w:rsidRPr="00441CCB">
        <w:rPr>
          <w:lang w:val="fr-FR"/>
        </w:rPr>
        <w:t xml:space="preserve">Firefox 41 </w:t>
      </w:r>
      <w:r w:rsidR="00441CCB" w:rsidRPr="00441CCB">
        <w:rPr>
          <w:lang w:val="fr-FR"/>
        </w:rPr>
        <w:t>ou supérieur</w:t>
      </w:r>
    </w:p>
    <w:p w14:paraId="36A4FF98" w14:textId="77777777" w:rsidR="00094059" w:rsidRPr="00441CCB" w:rsidRDefault="00094059" w:rsidP="00FD19FF">
      <w:pPr>
        <w:pStyle w:val="Listenabsatz"/>
        <w:numPr>
          <w:ilvl w:val="0"/>
          <w:numId w:val="12"/>
        </w:numPr>
        <w:rPr>
          <w:lang w:val="fr-FR"/>
        </w:rPr>
      </w:pPr>
      <w:r w:rsidRPr="00441CCB">
        <w:rPr>
          <w:lang w:val="fr-FR"/>
        </w:rPr>
        <w:t>Microsoft Internet Explorer 11</w:t>
      </w:r>
    </w:p>
    <w:p w14:paraId="72EE43D5" w14:textId="77777777" w:rsidR="00094059" w:rsidRPr="00441CCB" w:rsidRDefault="00094059" w:rsidP="00FD19FF">
      <w:pPr>
        <w:pStyle w:val="Listenabsatz"/>
        <w:numPr>
          <w:ilvl w:val="0"/>
          <w:numId w:val="12"/>
        </w:numPr>
        <w:rPr>
          <w:lang w:val="fr-FR"/>
        </w:rPr>
      </w:pPr>
      <w:r w:rsidRPr="00441CCB">
        <w:rPr>
          <w:lang w:val="fr-FR"/>
        </w:rPr>
        <w:t>Opera 32</w:t>
      </w:r>
    </w:p>
    <w:p w14:paraId="39AD2582" w14:textId="77777777" w:rsidR="00094059" w:rsidRPr="00441CCB" w:rsidRDefault="009C17D4" w:rsidP="00B575BB">
      <w:pPr>
        <w:pStyle w:val="berschrift2"/>
        <w:spacing w:before="280"/>
        <w:rPr>
          <w:lang w:val="fr-FR"/>
        </w:rPr>
      </w:pPr>
      <w:bookmarkStart w:id="10" w:name="_Toc529284440"/>
      <w:r w:rsidRPr="00441CCB">
        <w:rPr>
          <w:lang w:val="fr-FR"/>
        </w:rPr>
        <w:t>Se connecter</w:t>
      </w:r>
      <w:bookmarkEnd w:id="10"/>
    </w:p>
    <w:p w14:paraId="4284D20E" w14:textId="77777777" w:rsidR="000C382E" w:rsidRPr="00441CCB" w:rsidRDefault="009C17D4" w:rsidP="000C382E">
      <w:pPr>
        <w:rPr>
          <w:lang w:val="fr-FR"/>
        </w:rPr>
      </w:pPr>
      <w:r w:rsidRPr="00441CCB">
        <w:rPr>
          <w:lang w:val="fr-FR"/>
        </w:rPr>
        <w:t>Sur votre réseau </w:t>
      </w:r>
      <w:r w:rsidR="00374B29" w:rsidRPr="00441CCB">
        <w:rPr>
          <w:lang w:val="fr-FR"/>
        </w:rPr>
        <w:t>:</w:t>
      </w:r>
    </w:p>
    <w:p w14:paraId="7C7B3727" w14:textId="77777777" w:rsidR="00374B29" w:rsidRPr="00441CCB" w:rsidRDefault="009C17D4" w:rsidP="00FD19FF">
      <w:pPr>
        <w:pStyle w:val="Listenabsatz"/>
        <w:numPr>
          <w:ilvl w:val="0"/>
          <w:numId w:val="11"/>
        </w:numPr>
        <w:rPr>
          <w:lang w:val="fr-FR"/>
        </w:rPr>
      </w:pPr>
      <w:r w:rsidRPr="00441CCB">
        <w:rPr>
          <w:lang w:val="fr-FR"/>
        </w:rPr>
        <w:t>Exécu</w:t>
      </w:r>
      <w:r w:rsidR="00441CCB" w:rsidRPr="00441CCB">
        <w:rPr>
          <w:lang w:val="fr-FR"/>
        </w:rPr>
        <w:t>t</w:t>
      </w:r>
      <w:r w:rsidRPr="00441CCB">
        <w:rPr>
          <w:lang w:val="fr-FR"/>
        </w:rPr>
        <w:t>ez l’outil d’administration d’</w:t>
      </w:r>
      <w:r w:rsidR="00374B29" w:rsidRPr="00441CCB">
        <w:rPr>
          <w:lang w:val="fr-FR"/>
        </w:rPr>
        <w:t>AmbulancePad</w:t>
      </w:r>
    </w:p>
    <w:p w14:paraId="1DFFCBBB" w14:textId="77777777" w:rsidR="00D71A8C" w:rsidRPr="00441CCB" w:rsidRDefault="009C17D4" w:rsidP="00FD19FF">
      <w:pPr>
        <w:pStyle w:val="Listenabsatz"/>
        <w:numPr>
          <w:ilvl w:val="0"/>
          <w:numId w:val="11"/>
        </w:numPr>
        <w:rPr>
          <w:lang w:val="fr-FR"/>
        </w:rPr>
      </w:pPr>
      <w:r w:rsidRPr="00441CCB">
        <w:rPr>
          <w:lang w:val="fr-FR"/>
        </w:rPr>
        <w:t>Saisissez votre identifiant et votre mot de passe</w:t>
      </w:r>
    </w:p>
    <w:p w14:paraId="79378272" w14:textId="77777777" w:rsidR="00D71A8C" w:rsidRPr="00441CCB" w:rsidRDefault="009C17D4" w:rsidP="00FD19FF">
      <w:pPr>
        <w:pStyle w:val="Listenabsatz"/>
        <w:numPr>
          <w:ilvl w:val="0"/>
          <w:numId w:val="11"/>
        </w:numPr>
        <w:rPr>
          <w:lang w:val="fr-FR"/>
        </w:rPr>
      </w:pPr>
      <w:r w:rsidRPr="00441CCB">
        <w:rPr>
          <w:lang w:val="fr-FR"/>
        </w:rPr>
        <w:t>Choisissez</w:t>
      </w:r>
      <w:r w:rsidR="00DF1E32" w:rsidRPr="00441CCB">
        <w:rPr>
          <w:lang w:val="fr-FR"/>
        </w:rPr>
        <w:t xml:space="preserve"> </w:t>
      </w:r>
      <w:r w:rsidRPr="00441CCB">
        <w:rPr>
          <w:b/>
          <w:lang w:val="fr-FR"/>
        </w:rPr>
        <w:t>Se souvenir de l’identifiant</w:t>
      </w:r>
      <w:r w:rsidR="00154308" w:rsidRPr="00441CCB">
        <w:rPr>
          <w:lang w:val="fr-FR"/>
        </w:rPr>
        <w:t xml:space="preserve"> </w:t>
      </w:r>
      <w:r w:rsidRPr="00441CCB">
        <w:rPr>
          <w:lang w:val="fr-FR"/>
        </w:rPr>
        <w:t>pour enregistrer le mot de passe sur votre appareil</w:t>
      </w:r>
    </w:p>
    <w:p w14:paraId="6194547C" w14:textId="77777777" w:rsidR="00B245F3" w:rsidRPr="00441CCB" w:rsidRDefault="00DF1E32" w:rsidP="00FD19FF">
      <w:pPr>
        <w:pStyle w:val="Listenabsatz"/>
        <w:numPr>
          <w:ilvl w:val="0"/>
          <w:numId w:val="11"/>
        </w:numPr>
        <w:rPr>
          <w:lang w:val="fr-FR"/>
        </w:rPr>
      </w:pPr>
      <w:r w:rsidRPr="00441CCB">
        <w:rPr>
          <w:lang w:val="fr-FR"/>
        </w:rPr>
        <w:t>Cli</w:t>
      </w:r>
      <w:r w:rsidR="009C17D4" w:rsidRPr="00441CCB">
        <w:rPr>
          <w:lang w:val="fr-FR"/>
        </w:rPr>
        <w:t>quez sur</w:t>
      </w:r>
      <w:r w:rsidRPr="00441CCB">
        <w:rPr>
          <w:lang w:val="fr-FR"/>
        </w:rPr>
        <w:t xml:space="preserve"> </w:t>
      </w:r>
      <w:r w:rsidR="009C17D4" w:rsidRPr="00441CCB">
        <w:rPr>
          <w:b/>
          <w:lang w:val="fr-FR"/>
        </w:rPr>
        <w:t>Connexion</w:t>
      </w:r>
    </w:p>
    <w:p w14:paraId="127A09AB" w14:textId="6DAB9EB5" w:rsidR="004C6DA0" w:rsidRDefault="00B245F3" w:rsidP="006F580D">
      <w:pPr>
        <w:spacing w:before="240"/>
        <w:ind w:left="360"/>
        <w:rPr>
          <w:lang w:val="fr-FR"/>
        </w:rPr>
      </w:pPr>
      <w:r w:rsidRPr="00441CCB">
        <w:rPr>
          <w:b/>
          <w:noProof/>
          <w:color w:val="365F91" w:themeColor="accent1" w:themeShade="BF"/>
          <w:lang w:val="de-DE" w:eastAsia="de-DE"/>
        </w:rPr>
        <w:drawing>
          <wp:anchor distT="0" distB="0" distL="114300" distR="114300" simplePos="0" relativeHeight="251747328" behindDoc="0" locked="0" layoutInCell="1" allowOverlap="1" wp14:anchorId="2698B945" wp14:editId="4C085665">
            <wp:simplePos x="0" y="0"/>
            <wp:positionH relativeFrom="column">
              <wp:posOffset>31750</wp:posOffset>
            </wp:positionH>
            <wp:positionV relativeFrom="paragraph">
              <wp:posOffset>150495</wp:posOffset>
            </wp:positionV>
            <wp:extent cx="250825" cy="279400"/>
            <wp:effectExtent l="0" t="0" r="0" b="6350"/>
            <wp:wrapSquare wrapText="bothSides"/>
            <wp:docPr id="916" name="Picture 916"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5" cy="279400"/>
                    </a:xfrm>
                    <a:prstGeom prst="rect">
                      <a:avLst/>
                    </a:prstGeom>
                    <a:noFill/>
                    <a:ln>
                      <a:noFill/>
                    </a:ln>
                  </pic:spPr>
                </pic:pic>
              </a:graphicData>
            </a:graphic>
          </wp:anchor>
        </w:drawing>
      </w:r>
      <w:r w:rsidR="009C17D4" w:rsidRPr="00441CCB">
        <w:rPr>
          <w:b/>
          <w:color w:val="365F91" w:themeColor="accent1" w:themeShade="BF"/>
          <w:lang w:val="fr-FR"/>
        </w:rPr>
        <w:t>Remarque </w:t>
      </w:r>
      <w:r w:rsidRPr="00441CCB">
        <w:rPr>
          <w:lang w:val="fr-FR"/>
        </w:rPr>
        <w:t xml:space="preserve">: </w:t>
      </w:r>
      <w:r w:rsidR="009C17D4" w:rsidRPr="00441CCB">
        <w:rPr>
          <w:lang w:val="fr-FR"/>
        </w:rPr>
        <w:t>Vous devez disposer d’un compte d’utilisateur valide pour vous connecter au système. Si c’est votre première utilisation, connectez-vous avec le compte d’administrateur du système</w:t>
      </w:r>
      <w:r w:rsidRPr="00441CCB">
        <w:rPr>
          <w:lang w:val="fr-FR"/>
        </w:rPr>
        <w:t>.</w:t>
      </w:r>
    </w:p>
    <w:p w14:paraId="346914A3" w14:textId="77777777" w:rsidR="00803188" w:rsidRPr="00803188" w:rsidRDefault="00803188" w:rsidP="00803188">
      <w:pPr>
        <w:pStyle w:val="berschrift2"/>
        <w:spacing w:before="280"/>
        <w:rPr>
          <w:lang w:val="fr-FR"/>
        </w:rPr>
      </w:pPr>
      <w:r w:rsidRPr="00803188">
        <w:rPr>
          <w:lang w:val="fr-FR"/>
        </w:rPr>
        <w:lastRenderedPageBreak/>
        <w:t>Sécurité</w:t>
      </w:r>
    </w:p>
    <w:p w14:paraId="6BF47745" w14:textId="3E499279" w:rsidR="00803188" w:rsidRPr="00441CCB" w:rsidRDefault="00803188" w:rsidP="00803188">
      <w:pPr>
        <w:spacing w:before="240"/>
        <w:rPr>
          <w:lang w:val="fr-FR"/>
        </w:rPr>
      </w:pPr>
      <w:r w:rsidRPr="00803188">
        <w:rPr>
          <w:lang w:val="fr-FR"/>
        </w:rPr>
        <w:t>Après 5 tentatives de connexion infructueuses, le compte utilisateur correspondant sera verrouillé et ne peut être déverrouillé que par un administrateur SysAdmin, un administrateur ou un superviseur.</w:t>
      </w:r>
    </w:p>
    <w:p w14:paraId="6ED198D2" w14:textId="77777777" w:rsidR="00B245F3" w:rsidRPr="00441CCB" w:rsidRDefault="00302CE4" w:rsidP="00BE0D3E">
      <w:pPr>
        <w:pStyle w:val="berschrift1"/>
        <w:spacing w:before="0"/>
        <w:rPr>
          <w:lang w:val="fr-FR"/>
        </w:rPr>
      </w:pPr>
      <w:bookmarkStart w:id="11" w:name="_Toc529284441"/>
      <w:r w:rsidRPr="00441CCB">
        <w:rPr>
          <w:lang w:val="fr-FR"/>
        </w:rPr>
        <w:lastRenderedPageBreak/>
        <w:t>Tableau de bord</w:t>
      </w:r>
      <w:bookmarkEnd w:id="11"/>
    </w:p>
    <w:p w14:paraId="79E096DD" w14:textId="77777777" w:rsidR="00A37EE9" w:rsidRPr="00441CCB" w:rsidRDefault="00302CE4" w:rsidP="00B575BB">
      <w:pPr>
        <w:spacing w:before="240" w:after="240"/>
        <w:rPr>
          <w:lang w:val="fr-FR"/>
        </w:rPr>
      </w:pPr>
      <w:r w:rsidRPr="00441CCB">
        <w:rPr>
          <w:lang w:val="fr-FR"/>
        </w:rPr>
        <w:t>Le tableau de bord affiche le statut de la connexion des clients d’</w:t>
      </w:r>
      <w:r w:rsidR="006F580D" w:rsidRPr="00441CCB">
        <w:rPr>
          <w:lang w:val="fr-FR"/>
        </w:rPr>
        <w:t xml:space="preserve">AmbulancePad. </w:t>
      </w:r>
      <w:r w:rsidRPr="00441CCB">
        <w:rPr>
          <w:lang w:val="fr-FR"/>
        </w:rPr>
        <w:t>Le système reçoit les informations de statut depuis le serveur maître d’</w:t>
      </w:r>
      <w:r w:rsidR="00A925BA" w:rsidRPr="00441CCB">
        <w:rPr>
          <w:lang w:val="fr-FR"/>
        </w:rPr>
        <w:t>AmbulancePad</w:t>
      </w:r>
      <w:r w:rsidR="006F580D" w:rsidRPr="00441CCB">
        <w:rPr>
          <w:lang w:val="fr-FR"/>
        </w:rPr>
        <w:t>.</w:t>
      </w:r>
    </w:p>
    <w:p w14:paraId="38088FC0" w14:textId="77777777" w:rsidR="006F580D" w:rsidRPr="00441CCB" w:rsidRDefault="006A08A4" w:rsidP="00A37EE9">
      <w:pPr>
        <w:rPr>
          <w:lang w:val="fr-FR"/>
        </w:rPr>
      </w:pPr>
      <w:commentRangeStart w:id="12"/>
      <w:r w:rsidRPr="00441CCB">
        <w:rPr>
          <w:noProof/>
          <w:lang w:val="de-DE" w:eastAsia="de-DE"/>
        </w:rPr>
        <w:drawing>
          <wp:inline distT="0" distB="0" distL="0" distR="0" wp14:anchorId="76E741B8" wp14:editId="20D138AA">
            <wp:extent cx="5943600" cy="1074420"/>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074420"/>
                    </a:xfrm>
                    <a:prstGeom prst="rect">
                      <a:avLst/>
                    </a:prstGeom>
                    <a:ln>
                      <a:solidFill>
                        <a:schemeClr val="accent1"/>
                      </a:solidFill>
                    </a:ln>
                  </pic:spPr>
                </pic:pic>
              </a:graphicData>
            </a:graphic>
          </wp:inline>
        </w:drawing>
      </w:r>
      <w:commentRangeEnd w:id="12"/>
      <w:r w:rsidR="00806782">
        <w:rPr>
          <w:rStyle w:val="Kommentarzeichen"/>
        </w:rPr>
        <w:commentReference w:id="12"/>
      </w:r>
    </w:p>
    <w:p w14:paraId="3B7F8F25" w14:textId="77777777" w:rsidR="006F580D" w:rsidRPr="00441CCB" w:rsidRDefault="006F580D" w:rsidP="006A08A4">
      <w:pPr>
        <w:spacing w:before="240" w:after="240"/>
        <w:rPr>
          <w:lang w:val="fr-FR"/>
        </w:rPr>
      </w:pPr>
      <w:r w:rsidRPr="00441CCB">
        <w:rPr>
          <w:b/>
          <w:lang w:val="fr-FR"/>
        </w:rPr>
        <w:t>H</w:t>
      </w:r>
      <w:r w:rsidR="00302CE4" w:rsidRPr="00441CCB">
        <w:rPr>
          <w:b/>
          <w:lang w:val="fr-FR"/>
        </w:rPr>
        <w:t>ôte </w:t>
      </w:r>
      <w:r w:rsidRPr="00441CCB">
        <w:rPr>
          <w:lang w:val="fr-FR"/>
        </w:rPr>
        <w:t xml:space="preserve">: </w:t>
      </w:r>
      <w:r w:rsidR="00302CE4" w:rsidRPr="00441CCB">
        <w:rPr>
          <w:lang w:val="fr-FR"/>
        </w:rPr>
        <w:t>Nom d’hôte Windows du PC du client</w:t>
      </w:r>
    </w:p>
    <w:p w14:paraId="27A3427A" w14:textId="77777777" w:rsidR="006F580D" w:rsidRPr="00441CCB" w:rsidRDefault="00302CE4" w:rsidP="006A08A4">
      <w:pPr>
        <w:spacing w:before="240" w:after="240"/>
        <w:rPr>
          <w:lang w:val="fr-FR"/>
        </w:rPr>
      </w:pPr>
      <w:r w:rsidRPr="00441CCB">
        <w:rPr>
          <w:b/>
          <w:lang w:val="fr-FR"/>
        </w:rPr>
        <w:t>Adresse IP </w:t>
      </w:r>
      <w:r w:rsidR="006F580D" w:rsidRPr="00441CCB">
        <w:rPr>
          <w:lang w:val="fr-FR"/>
        </w:rPr>
        <w:t xml:space="preserve">: </w:t>
      </w:r>
      <w:r w:rsidRPr="00441CCB">
        <w:rPr>
          <w:lang w:val="fr-FR"/>
        </w:rPr>
        <w:t>Adresse IP du client</w:t>
      </w:r>
    </w:p>
    <w:p w14:paraId="3D3A1976" w14:textId="77777777" w:rsidR="00AD15DB" w:rsidRPr="00441CCB" w:rsidRDefault="00D4040E" w:rsidP="006A08A4">
      <w:pPr>
        <w:spacing w:before="240" w:after="240"/>
        <w:rPr>
          <w:lang w:val="fr-FR"/>
        </w:rPr>
      </w:pPr>
      <w:r w:rsidRPr="00441CCB">
        <w:rPr>
          <w:b/>
          <w:lang w:val="fr-FR"/>
        </w:rPr>
        <w:t>Signal d’appel </w:t>
      </w:r>
      <w:r w:rsidR="00AD15DB" w:rsidRPr="00441CCB">
        <w:rPr>
          <w:lang w:val="fr-FR"/>
        </w:rPr>
        <w:t xml:space="preserve">: </w:t>
      </w:r>
      <w:r w:rsidRPr="00441CCB">
        <w:rPr>
          <w:lang w:val="fr-FR"/>
        </w:rPr>
        <w:t>Affiche le signal d’appel ou le numéro de radiomessagerie</w:t>
      </w:r>
    </w:p>
    <w:p w14:paraId="78EFA738" w14:textId="77777777" w:rsidR="00AD15DB" w:rsidRPr="00441CCB" w:rsidRDefault="00D4040E" w:rsidP="006A08A4">
      <w:pPr>
        <w:spacing w:before="240" w:after="240"/>
        <w:rPr>
          <w:lang w:val="fr-FR"/>
        </w:rPr>
      </w:pPr>
      <w:r w:rsidRPr="00441CCB">
        <w:rPr>
          <w:b/>
          <w:lang w:val="fr-FR"/>
        </w:rPr>
        <w:t>Dernière connexion </w:t>
      </w:r>
      <w:r w:rsidR="00AD15DB" w:rsidRPr="00441CCB">
        <w:rPr>
          <w:lang w:val="fr-FR"/>
        </w:rPr>
        <w:t xml:space="preserve">: Date </w:t>
      </w:r>
      <w:r w:rsidRPr="00441CCB">
        <w:rPr>
          <w:lang w:val="fr-FR"/>
        </w:rPr>
        <w:t>et heure de la dernière connexion du client au serveur</w:t>
      </w:r>
    </w:p>
    <w:p w14:paraId="1CEF0A01" w14:textId="77777777" w:rsidR="00AD15DB" w:rsidRPr="00441CCB" w:rsidRDefault="00D4040E" w:rsidP="006A08A4">
      <w:pPr>
        <w:spacing w:before="240" w:after="240"/>
        <w:rPr>
          <w:lang w:val="fr-FR"/>
        </w:rPr>
      </w:pPr>
      <w:r w:rsidRPr="00441CCB">
        <w:rPr>
          <w:b/>
          <w:lang w:val="fr-FR"/>
        </w:rPr>
        <w:t>Version d’</w:t>
      </w:r>
      <w:r w:rsidR="00AD15DB" w:rsidRPr="00441CCB">
        <w:rPr>
          <w:b/>
          <w:lang w:val="fr-FR"/>
        </w:rPr>
        <w:t>AmbulancePad</w:t>
      </w:r>
      <w:r w:rsidRPr="00441CCB">
        <w:rPr>
          <w:b/>
          <w:lang w:val="fr-FR"/>
        </w:rPr>
        <w:t> </w:t>
      </w:r>
      <w:r w:rsidRPr="00441CCB">
        <w:rPr>
          <w:lang w:val="fr-FR"/>
        </w:rPr>
        <w:t>: Version installée sur le PC du client</w:t>
      </w:r>
    </w:p>
    <w:p w14:paraId="195F892E" w14:textId="77777777" w:rsidR="007E3867" w:rsidRPr="00441CCB" w:rsidRDefault="007E3867" w:rsidP="007E3867">
      <w:pPr>
        <w:spacing w:before="240"/>
        <w:ind w:left="360"/>
        <w:rPr>
          <w:lang w:val="fr-FR"/>
        </w:rPr>
      </w:pPr>
      <w:r w:rsidRPr="00441CCB">
        <w:rPr>
          <w:b/>
          <w:noProof/>
          <w:color w:val="365F91" w:themeColor="accent1" w:themeShade="BF"/>
          <w:lang w:val="de-DE" w:eastAsia="de-DE"/>
        </w:rPr>
        <w:drawing>
          <wp:anchor distT="0" distB="0" distL="114300" distR="114300" simplePos="0" relativeHeight="251957248" behindDoc="0" locked="0" layoutInCell="1" allowOverlap="1" wp14:anchorId="15779F50" wp14:editId="29277377">
            <wp:simplePos x="0" y="0"/>
            <wp:positionH relativeFrom="column">
              <wp:posOffset>24130</wp:posOffset>
            </wp:positionH>
            <wp:positionV relativeFrom="paragraph">
              <wp:posOffset>20955</wp:posOffset>
            </wp:positionV>
            <wp:extent cx="250825" cy="279400"/>
            <wp:effectExtent l="0" t="0" r="0" b="6350"/>
            <wp:wrapSquare wrapText="bothSides"/>
            <wp:docPr id="919" name="Picture 919"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5" cy="279400"/>
                    </a:xfrm>
                    <a:prstGeom prst="rect">
                      <a:avLst/>
                    </a:prstGeom>
                    <a:noFill/>
                    <a:ln>
                      <a:noFill/>
                    </a:ln>
                  </pic:spPr>
                </pic:pic>
              </a:graphicData>
            </a:graphic>
          </wp:anchor>
        </w:drawing>
      </w:r>
      <w:r w:rsidR="00D4040E" w:rsidRPr="00441CCB">
        <w:rPr>
          <w:b/>
          <w:color w:val="365F91" w:themeColor="accent1" w:themeShade="BF"/>
          <w:lang w:val="fr-FR"/>
        </w:rPr>
        <w:t>Remarque </w:t>
      </w:r>
      <w:r w:rsidRPr="00441CCB">
        <w:rPr>
          <w:lang w:val="fr-FR"/>
        </w:rPr>
        <w:t xml:space="preserve">: </w:t>
      </w:r>
      <w:r w:rsidR="00CD29F9" w:rsidRPr="00441CCB">
        <w:rPr>
          <w:lang w:val="fr-FR"/>
        </w:rPr>
        <w:t>Pendant une période de 72 heures, cette liste affiche également les clients dont le système s’est récemment déconnecté</w:t>
      </w:r>
      <w:r w:rsidRPr="00441CCB">
        <w:rPr>
          <w:lang w:val="fr-FR"/>
        </w:rPr>
        <w:t>.</w:t>
      </w:r>
    </w:p>
    <w:p w14:paraId="011E61C3" w14:textId="77777777" w:rsidR="00AD15DB" w:rsidRPr="00441CCB" w:rsidRDefault="00CD29F9" w:rsidP="00BE0D3E">
      <w:pPr>
        <w:pStyle w:val="berschrift1"/>
        <w:spacing w:before="0"/>
        <w:rPr>
          <w:lang w:val="fr-FR"/>
        </w:rPr>
      </w:pPr>
      <w:bookmarkStart w:id="13" w:name="_Default_Data"/>
      <w:bookmarkStart w:id="14" w:name="_Toc529284442"/>
      <w:bookmarkEnd w:id="13"/>
      <w:r w:rsidRPr="00441CCB">
        <w:rPr>
          <w:lang w:val="fr-FR"/>
        </w:rPr>
        <w:lastRenderedPageBreak/>
        <w:t>Données par défaut</w:t>
      </w:r>
      <w:bookmarkEnd w:id="14"/>
    </w:p>
    <w:p w14:paraId="05992439" w14:textId="77777777" w:rsidR="00283456" w:rsidRPr="00441CCB" w:rsidRDefault="00B10E3E" w:rsidP="00400619">
      <w:pPr>
        <w:spacing w:after="0"/>
        <w:rPr>
          <w:lang w:val="fr-FR"/>
        </w:rPr>
      </w:pPr>
      <w:r w:rsidRPr="00441CCB">
        <w:rPr>
          <w:lang w:val="fr-FR"/>
        </w:rPr>
        <w:t>Utilisez les pages de listes de choix par défaut pour gérer les listes de choix qui s’affichent sur l’appareil d’Ambulance Pad. Le diagramme suivant schématise le flux d’informations quand vous modifiez une liste de choix</w:t>
      </w:r>
      <w:r w:rsidR="00DD0885" w:rsidRPr="00441CCB">
        <w:rPr>
          <w:lang w:val="fr-FR"/>
        </w:rPr>
        <w:t>.</w:t>
      </w:r>
    </w:p>
    <w:p w14:paraId="5F0F62E4" w14:textId="1089D65E" w:rsidR="00C04648" w:rsidRPr="00441CCB" w:rsidRDefault="000B0E6A" w:rsidP="00BE78B6">
      <w:pPr>
        <w:rPr>
          <w:lang w:val="fr-FR"/>
        </w:rPr>
      </w:pPr>
      <w:r>
        <w:rPr>
          <w:noProof/>
          <w:lang w:val="de-DE" w:eastAsia="de-DE"/>
        </w:rPr>
        <mc:AlternateContent>
          <mc:Choice Requires="wps">
            <w:drawing>
              <wp:anchor distT="0" distB="0" distL="114300" distR="114300" simplePos="0" relativeHeight="251789312" behindDoc="0" locked="0" layoutInCell="1" allowOverlap="1" wp14:anchorId="71C3967E" wp14:editId="1454B3FE">
                <wp:simplePos x="0" y="0"/>
                <wp:positionH relativeFrom="column">
                  <wp:posOffset>4577715</wp:posOffset>
                </wp:positionH>
                <wp:positionV relativeFrom="paragraph">
                  <wp:posOffset>1179830</wp:posOffset>
                </wp:positionV>
                <wp:extent cx="2125345" cy="470535"/>
                <wp:effectExtent l="0" t="0" r="0" b="5715"/>
                <wp:wrapNone/>
                <wp:docPr id="9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470535"/>
                        </a:xfrm>
                        <a:prstGeom prst="rect">
                          <a:avLst/>
                        </a:prstGeom>
                        <a:noFill/>
                        <a:ln w="9525">
                          <a:noFill/>
                          <a:miter lim="800000"/>
                          <a:headEnd/>
                          <a:tailEnd/>
                        </a:ln>
                      </wps:spPr>
                      <wps:txbx>
                        <w:txbxContent>
                          <w:p w14:paraId="45146FC9" w14:textId="77777777" w:rsidR="00806782" w:rsidRPr="009B6262" w:rsidRDefault="00806782" w:rsidP="00C04648">
                            <w:pPr>
                              <w:rPr>
                                <w:sz w:val="20"/>
                                <w:lang w:val="fr-FR"/>
                              </w:rPr>
                            </w:pPr>
                            <w:r>
                              <w:rPr>
                                <w:sz w:val="20"/>
                                <w:lang w:val="fr-FR"/>
                              </w:rPr>
                              <w:t>Client mobile d’AmbulancePad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3967E" id="Text Box 3" o:spid="_x0000_s1033" type="#_x0000_t202" style="position:absolute;margin-left:360.45pt;margin-top:92.9pt;width:167.35pt;height:37.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" filled="f" stroked="f">
                <v:textbox>
                  <w:txbxContent>
                    <w:p w14:paraId="45146FC9" w14:textId="77777777" w:rsidR="00806782" w:rsidRPr="009B6262" w:rsidRDefault="00806782" w:rsidP="00C04648">
                      <w:pPr>
                        <w:rPr>
                          <w:sz w:val="20"/>
                          <w:lang w:val="fr-FR"/>
                        </w:rPr>
                      </w:pPr>
                      <w:r>
                        <w:rPr>
                          <w:sz w:val="20"/>
                          <w:lang w:val="fr-FR"/>
                        </w:rPr>
                        <w:t>Client mobile d’AmbulancePad</w:t>
                      </w:r>
                    </w:p>
                  </w:txbxContent>
                </v:textbox>
              </v:shape>
            </w:pict>
          </mc:Fallback>
        </mc:AlternateContent>
      </w:r>
      <w:r>
        <w:rPr>
          <w:noProof/>
          <w:lang w:val="de-DE" w:eastAsia="de-DE"/>
        </w:rPr>
        <mc:AlternateContent>
          <mc:Choice Requires="wps">
            <w:drawing>
              <wp:anchor distT="0" distB="0" distL="114300" distR="114300" simplePos="0" relativeHeight="251791360" behindDoc="0" locked="0" layoutInCell="1" allowOverlap="1" wp14:anchorId="7771636B" wp14:editId="4619F4B6">
                <wp:simplePos x="0" y="0"/>
                <wp:positionH relativeFrom="column">
                  <wp:posOffset>2087880</wp:posOffset>
                </wp:positionH>
                <wp:positionV relativeFrom="paragraph">
                  <wp:posOffset>1163320</wp:posOffset>
                </wp:positionV>
                <wp:extent cx="1872615" cy="470535"/>
                <wp:effectExtent l="0" t="0" r="0" b="5715"/>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470535"/>
                        </a:xfrm>
                        <a:prstGeom prst="rect">
                          <a:avLst/>
                        </a:prstGeom>
                        <a:noFill/>
                        <a:ln w="9525">
                          <a:noFill/>
                          <a:miter lim="800000"/>
                          <a:headEnd/>
                          <a:tailEnd/>
                        </a:ln>
                      </wps:spPr>
                      <wps:txbx>
                        <w:txbxContent>
                          <w:p w14:paraId="001C1724" w14:textId="77777777" w:rsidR="00806782" w:rsidRPr="00B10E3E" w:rsidRDefault="00806782" w:rsidP="00C04648">
                            <w:pPr>
                              <w:rPr>
                                <w:sz w:val="20"/>
                                <w:lang w:val="fr-FR"/>
                              </w:rPr>
                            </w:pPr>
                            <w:r>
                              <w:rPr>
                                <w:sz w:val="20"/>
                                <w:lang w:val="fr-FR"/>
                              </w:rPr>
                              <w:t>Serveur de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1636B" id="Text Box 4" o:spid="_x0000_s1034" type="#_x0000_t202" style="position:absolute;margin-left:164.4pt;margin-top:91.6pt;width:147.45pt;height:3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" filled="f" stroked="f">
                <v:textbox>
                  <w:txbxContent>
                    <w:p w14:paraId="001C1724" w14:textId="77777777" w:rsidR="00806782" w:rsidRPr="00B10E3E" w:rsidRDefault="00806782" w:rsidP="00C04648">
                      <w:pPr>
                        <w:rPr>
                          <w:sz w:val="20"/>
                          <w:lang w:val="fr-FR"/>
                        </w:rPr>
                      </w:pPr>
                      <w:r>
                        <w:rPr>
                          <w:sz w:val="20"/>
                          <w:lang w:val="fr-FR"/>
                        </w:rPr>
                        <w:t>Serveur de communication</w:t>
                      </w:r>
                    </w:p>
                  </w:txbxContent>
                </v:textbox>
              </v:shape>
            </w:pict>
          </mc:Fallback>
        </mc:AlternateContent>
      </w:r>
      <w:r>
        <w:rPr>
          <w:noProof/>
          <w:lang w:val="de-DE" w:eastAsia="de-DE"/>
        </w:rPr>
        <mc:AlternateContent>
          <mc:Choice Requires="wps">
            <w:drawing>
              <wp:anchor distT="0" distB="0" distL="114300" distR="114300" simplePos="0" relativeHeight="251785216" behindDoc="0" locked="0" layoutInCell="1" allowOverlap="1" wp14:anchorId="5400059E" wp14:editId="48DCD6A3">
                <wp:simplePos x="0" y="0"/>
                <wp:positionH relativeFrom="column">
                  <wp:posOffset>3352800</wp:posOffset>
                </wp:positionH>
                <wp:positionV relativeFrom="paragraph">
                  <wp:posOffset>327025</wp:posOffset>
                </wp:positionV>
                <wp:extent cx="1165860" cy="1044575"/>
                <wp:effectExtent l="0" t="0" r="0" b="31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44575"/>
                        </a:xfrm>
                        <a:prstGeom prst="rect">
                          <a:avLst/>
                        </a:prstGeom>
                        <a:noFill/>
                        <a:ln w="9525">
                          <a:noFill/>
                          <a:miter lim="800000"/>
                          <a:headEnd/>
                          <a:tailEnd/>
                        </a:ln>
                      </wps:spPr>
                      <wps:txbx>
                        <w:txbxContent>
                          <w:p w14:paraId="1959E246" w14:textId="77777777" w:rsidR="00806782" w:rsidRPr="000B0E6A" w:rsidRDefault="00806782" w:rsidP="009B6262">
                            <w:pPr>
                              <w:rPr>
                                <w:lang w:val="fr-FR"/>
                              </w:rPr>
                            </w:pPr>
                            <w:r w:rsidRPr="000B0E6A">
                              <w:rPr>
                                <w:sz w:val="20"/>
                                <w:lang w:val="fr-FR"/>
                              </w:rPr>
                              <w:t>Le système envoie la liste de choix mise à jour au client dans l'intervalle choisi par l'utilisateur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059E" id="_x0000_s1035" type="#_x0000_t202" style="position:absolute;margin-left:264pt;margin-top:25.75pt;width:91.8pt;height:8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" filled="f" stroked="f">
                <v:textbox>
                  <w:txbxContent>
                    <w:p w14:paraId="1959E246" w14:textId="77777777" w:rsidR="00806782" w:rsidRPr="000B0E6A" w:rsidRDefault="00806782" w:rsidP="009B6262">
                      <w:pPr>
                        <w:rPr>
                          <w:lang w:val="fr-FR"/>
                        </w:rPr>
                      </w:pPr>
                      <w:r w:rsidRPr="000B0E6A">
                        <w:rPr>
                          <w:sz w:val="20"/>
                          <w:lang w:val="fr-FR"/>
                        </w:rPr>
                        <w:t>Le système envoie la liste de choix mise à jour au client dans l'intervalle choisi par l'utilisateur</w:t>
                      </w:r>
                    </w:p>
                  </w:txbxContent>
                </v:textbox>
              </v:shape>
            </w:pict>
          </mc:Fallback>
        </mc:AlternateContent>
      </w:r>
      <w:r>
        <w:rPr>
          <w:noProof/>
          <w:lang w:val="de-DE" w:eastAsia="de-DE"/>
        </w:rPr>
        <mc:AlternateContent>
          <mc:Choice Requires="wps">
            <w:drawing>
              <wp:anchor distT="0" distB="0" distL="114300" distR="114300" simplePos="0" relativeHeight="251793408" behindDoc="0" locked="0" layoutInCell="1" allowOverlap="1" wp14:anchorId="1FE46115" wp14:editId="661F6442">
                <wp:simplePos x="0" y="0"/>
                <wp:positionH relativeFrom="column">
                  <wp:posOffset>-341630</wp:posOffset>
                </wp:positionH>
                <wp:positionV relativeFrom="paragraph">
                  <wp:posOffset>1085215</wp:posOffset>
                </wp:positionV>
                <wp:extent cx="1271270" cy="470535"/>
                <wp:effectExtent l="0" t="0" r="0" b="571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470535"/>
                        </a:xfrm>
                        <a:prstGeom prst="rect">
                          <a:avLst/>
                        </a:prstGeom>
                        <a:noFill/>
                        <a:ln w="9525">
                          <a:noFill/>
                          <a:miter lim="800000"/>
                          <a:headEnd/>
                          <a:tailEnd/>
                        </a:ln>
                      </wps:spPr>
                      <wps:txbx>
                        <w:txbxContent>
                          <w:p w14:paraId="48B1EF37" w14:textId="77777777" w:rsidR="00806782" w:rsidRPr="00B10E3E" w:rsidRDefault="00806782" w:rsidP="00C04648">
                            <w:pPr>
                              <w:rPr>
                                <w:sz w:val="20"/>
                                <w:lang w:val="fr-FR"/>
                              </w:rPr>
                            </w:pPr>
                            <w:r>
                              <w:rPr>
                                <w:sz w:val="20"/>
                                <w:lang w:val="fr-FR"/>
                              </w:rPr>
                              <w:t>Serveur d’administration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46115" id="Text Box 7" o:spid="_x0000_s1036" type="#_x0000_t202" style="position:absolute;margin-left:-26.9pt;margin-top:85.45pt;width:100.1pt;height:3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" filled="f" stroked="f">
                <v:textbox>
                  <w:txbxContent>
                    <w:p w14:paraId="48B1EF37" w14:textId="77777777" w:rsidR="00806782" w:rsidRPr="00B10E3E" w:rsidRDefault="00806782" w:rsidP="00C04648">
                      <w:pPr>
                        <w:rPr>
                          <w:sz w:val="20"/>
                          <w:lang w:val="fr-FR"/>
                        </w:rPr>
                      </w:pPr>
                      <w:r>
                        <w:rPr>
                          <w:sz w:val="20"/>
                          <w:lang w:val="fr-FR"/>
                        </w:rPr>
                        <w:t>Serveur d’administration</w:t>
                      </w:r>
                    </w:p>
                  </w:txbxContent>
                </v:textbox>
              </v:shape>
            </w:pict>
          </mc:Fallback>
        </mc:AlternateContent>
      </w:r>
      <w:r>
        <w:rPr>
          <w:noProof/>
          <w:lang w:val="de-DE" w:eastAsia="de-DE"/>
        </w:rPr>
        <mc:AlternateContent>
          <mc:Choice Requires="wps">
            <w:drawing>
              <wp:anchor distT="0" distB="0" distL="114300" distR="114300" simplePos="0" relativeHeight="251787264" behindDoc="0" locked="0" layoutInCell="1" allowOverlap="1" wp14:anchorId="176D1E93" wp14:editId="4A764AC3">
                <wp:simplePos x="0" y="0"/>
                <wp:positionH relativeFrom="column">
                  <wp:posOffset>929640</wp:posOffset>
                </wp:positionH>
                <wp:positionV relativeFrom="paragraph">
                  <wp:posOffset>330835</wp:posOffset>
                </wp:positionV>
                <wp:extent cx="1158240" cy="996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996950"/>
                        </a:xfrm>
                        <a:prstGeom prst="rect">
                          <a:avLst/>
                        </a:prstGeom>
                        <a:noFill/>
                        <a:ln w="9525">
                          <a:noFill/>
                          <a:miter lim="800000"/>
                          <a:headEnd/>
                          <a:tailEnd/>
                        </a:ln>
                      </wps:spPr>
                      <wps:txbx>
                        <w:txbxContent>
                          <w:p w14:paraId="5644A200" w14:textId="77777777" w:rsidR="00806782" w:rsidRPr="000B0E6A" w:rsidRDefault="00806782" w:rsidP="00B10E3E">
                            <w:pPr>
                              <w:rPr>
                                <w:lang w:val="fr-FR"/>
                              </w:rPr>
                            </w:pPr>
                            <w:r w:rsidRPr="000B0E6A">
                              <w:rPr>
                                <w:sz w:val="20"/>
                                <w:lang w:val="fr-FR"/>
                              </w:rPr>
                              <w:t>Le système envoie immédiatement la liste de choix modifiée au serveur de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D1E93" id="_x0000_s1037" type="#_x0000_t202" style="position:absolute;margin-left:73.2pt;margin-top:26.05pt;width:91.2pt;height:7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" filled="f" stroked="f">
                <v:textbox>
                  <w:txbxContent>
                    <w:p w14:paraId="5644A200" w14:textId="77777777" w:rsidR="00806782" w:rsidRPr="000B0E6A" w:rsidRDefault="00806782" w:rsidP="00B10E3E">
                      <w:pPr>
                        <w:rPr>
                          <w:lang w:val="fr-FR"/>
                        </w:rPr>
                      </w:pPr>
                      <w:r w:rsidRPr="000B0E6A">
                        <w:rPr>
                          <w:sz w:val="20"/>
                          <w:lang w:val="fr-FR"/>
                        </w:rPr>
                        <w:t>Le système envoie immédiatement la liste de choix modifiée au serveur de communication</w:t>
                      </w:r>
                    </w:p>
                  </w:txbxContent>
                </v:textbox>
              </v:shape>
            </w:pict>
          </mc:Fallback>
        </mc:AlternateContent>
      </w:r>
      <w:r w:rsidR="00E472A2" w:rsidRPr="00441CCB">
        <w:rPr>
          <w:noProof/>
          <w:lang w:val="fr-FR"/>
        </w:rPr>
        <w:object w:dxaOrig="17969" w:dyaOrig="3823" w14:anchorId="0B90051B">
          <v:shape id="_x0000_i1025" type="#_x0000_t75" alt="" style="width:481.45pt;height:107.7pt;mso-width-percent:0;mso-height-percent:0;mso-width-percent:0;mso-height-percent:0" o:ole="">
            <v:imagedata r:id="rId22" o:title=""/>
          </v:shape>
          <o:OLEObject Type="Embed" ProgID="Visio.Drawing.11" ShapeID="_x0000_i1025" DrawAspect="Content" ObjectID="_1625311970" r:id="rId23"/>
        </w:object>
      </w:r>
    </w:p>
    <w:p w14:paraId="6C51B567" w14:textId="77777777" w:rsidR="00017758" w:rsidRPr="00441CCB" w:rsidRDefault="009B6262" w:rsidP="00400619">
      <w:pPr>
        <w:pStyle w:val="berschrift2"/>
        <w:spacing w:before="140"/>
        <w:rPr>
          <w:lang w:val="fr-FR"/>
        </w:rPr>
      </w:pPr>
      <w:bookmarkStart w:id="15" w:name="_Toc529284443"/>
      <w:r w:rsidRPr="00441CCB">
        <w:rPr>
          <w:lang w:val="fr-FR"/>
        </w:rPr>
        <w:t>Informations de la page générale des données par défaut</w:t>
      </w:r>
      <w:bookmarkEnd w:id="15"/>
    </w:p>
    <w:p w14:paraId="15A91294" w14:textId="77777777" w:rsidR="00DD0885" w:rsidRPr="00441CCB" w:rsidRDefault="00AA7A79" w:rsidP="00AD15DB">
      <w:pPr>
        <w:rPr>
          <w:lang w:val="fr-FR"/>
        </w:rPr>
      </w:pPr>
      <w:r w:rsidRPr="00441CCB">
        <w:rPr>
          <w:lang w:val="fr-FR"/>
        </w:rPr>
        <w:t>Quelle que soit la liste de choix de données par défaut que vous choisissez, la fonction proposée sur chaque page est la même. Par exemple, vous pouvez modifier, supprimer, dupliquer et ajouter une entrée sur chaque page. De plus, vous pouvez utiliser la fonction de recherche de la page pour trouver plus facilement une entrée d’une liste de choix spécifique</w:t>
      </w:r>
      <w:r w:rsidR="009D226D" w:rsidRPr="00441CCB">
        <w:rPr>
          <w:lang w:val="fr-FR"/>
        </w:rPr>
        <w:t xml:space="preserve">. </w:t>
      </w:r>
    </w:p>
    <w:p w14:paraId="123A6972" w14:textId="77777777" w:rsidR="00DD0885" w:rsidRPr="00441CCB" w:rsidRDefault="00644E8B" w:rsidP="00AD15DB">
      <w:pPr>
        <w:rPr>
          <w:lang w:val="fr-FR"/>
        </w:rPr>
      </w:pPr>
      <w:r w:rsidRPr="00644E8B">
        <w:rPr>
          <w:noProof/>
          <w:lang w:val="de-DE" w:eastAsia="de-DE"/>
        </w:rPr>
        <w:drawing>
          <wp:inline distT="0" distB="0" distL="0" distR="0" wp14:anchorId="760694B7" wp14:editId="7584290A">
            <wp:extent cx="6172200" cy="108648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2200" cy="1086485"/>
                    </a:xfrm>
                    <a:prstGeom prst="rect">
                      <a:avLst/>
                    </a:prstGeom>
                  </pic:spPr>
                </pic:pic>
              </a:graphicData>
            </a:graphic>
          </wp:inline>
        </w:drawing>
      </w:r>
    </w:p>
    <w:p w14:paraId="65EBFE4C" w14:textId="77777777" w:rsidR="006448EB" w:rsidRPr="00441CCB" w:rsidRDefault="005D703F" w:rsidP="0097385E">
      <w:pPr>
        <w:spacing w:before="240"/>
        <w:rPr>
          <w:lang w:val="fr-FR"/>
        </w:rPr>
      </w:pPr>
      <w:r w:rsidRPr="00441CCB">
        <w:rPr>
          <w:b/>
          <w:lang w:val="fr-FR"/>
        </w:rPr>
        <w:t>Données par défaut </w:t>
      </w:r>
      <w:r w:rsidRPr="00441CCB">
        <w:rPr>
          <w:lang w:val="fr-FR"/>
        </w:rPr>
        <w:t>: Cliquez pour voir les listes disponibles. Le nombre et le type de listes de choix qui s’affichent dans le menu déroulant dépend</w:t>
      </w:r>
      <w:r w:rsidR="00441CCB">
        <w:rPr>
          <w:lang w:val="fr-FR"/>
        </w:rPr>
        <w:t>e</w:t>
      </w:r>
      <w:r w:rsidRPr="00441CCB">
        <w:rPr>
          <w:lang w:val="fr-FR"/>
        </w:rPr>
        <w:t>nt de la version d’A</w:t>
      </w:r>
      <w:r w:rsidR="00403CEA" w:rsidRPr="00441CCB">
        <w:rPr>
          <w:lang w:val="fr-FR"/>
        </w:rPr>
        <w:t xml:space="preserve">mbulancePad </w:t>
      </w:r>
      <w:r w:rsidRPr="00441CCB">
        <w:rPr>
          <w:lang w:val="fr-FR"/>
        </w:rPr>
        <w:t>que vous utilisez et de vos permissions</w:t>
      </w:r>
      <w:r w:rsidR="00403CEA" w:rsidRPr="00441CCB">
        <w:rPr>
          <w:lang w:val="fr-FR"/>
        </w:rPr>
        <w:t xml:space="preserve">. </w:t>
      </w:r>
    </w:p>
    <w:p w14:paraId="2987992E" w14:textId="77777777" w:rsidR="00566F73" w:rsidRPr="00441CCB" w:rsidRDefault="00175D63" w:rsidP="00175D63">
      <w:pPr>
        <w:ind w:left="360"/>
        <w:rPr>
          <w:lang w:val="fr-FR"/>
        </w:rPr>
      </w:pPr>
      <w:r w:rsidRPr="00441CCB">
        <w:rPr>
          <w:b/>
          <w:noProof/>
          <w:color w:val="365F91" w:themeColor="accent1" w:themeShade="BF"/>
          <w:lang w:val="de-DE" w:eastAsia="de-DE"/>
        </w:rPr>
        <w:drawing>
          <wp:anchor distT="0" distB="0" distL="114300" distR="114300" simplePos="0" relativeHeight="251753472" behindDoc="0" locked="0" layoutInCell="1" allowOverlap="1" wp14:anchorId="678DE2BB" wp14:editId="4940132C">
            <wp:simplePos x="0" y="0"/>
            <wp:positionH relativeFrom="column">
              <wp:posOffset>15240</wp:posOffset>
            </wp:positionH>
            <wp:positionV relativeFrom="paragraph">
              <wp:posOffset>29845</wp:posOffset>
            </wp:positionV>
            <wp:extent cx="163830" cy="182880"/>
            <wp:effectExtent l="0" t="0" r="7620" b="7620"/>
            <wp:wrapSquare wrapText="bothSides"/>
            <wp:docPr id="290" name="Picture 290"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 cy="182880"/>
                    </a:xfrm>
                    <a:prstGeom prst="rect">
                      <a:avLst/>
                    </a:prstGeom>
                    <a:noFill/>
                    <a:ln>
                      <a:noFill/>
                    </a:ln>
                  </pic:spPr>
                </pic:pic>
              </a:graphicData>
            </a:graphic>
          </wp:anchor>
        </w:drawing>
      </w:r>
      <w:r w:rsidR="005D703F" w:rsidRPr="00441CCB">
        <w:rPr>
          <w:b/>
          <w:color w:val="365F91" w:themeColor="accent1" w:themeShade="BF"/>
          <w:lang w:val="fr-FR"/>
        </w:rPr>
        <w:t>Remarque </w:t>
      </w:r>
      <w:r w:rsidR="00566F73" w:rsidRPr="00441CCB">
        <w:rPr>
          <w:lang w:val="fr-FR"/>
        </w:rPr>
        <w:t xml:space="preserve">: </w:t>
      </w:r>
      <w:r w:rsidR="005D703F" w:rsidRPr="00441CCB">
        <w:rPr>
          <w:lang w:val="fr-FR"/>
        </w:rPr>
        <w:t>Pour plus d’informations sur chaque liste de choix, voir</w:t>
      </w:r>
      <w:r w:rsidR="00441CCB" w:rsidRPr="000B0E6A">
        <w:rPr>
          <w:lang w:val="fr-FR"/>
        </w:rPr>
        <w:t xml:space="preserve"> </w:t>
      </w:r>
      <w:hyperlink w:anchor="_Default_Data" w:history="1">
        <w:r w:rsidR="00441CCB" w:rsidRPr="000B0E6A">
          <w:rPr>
            <w:rStyle w:val="Hyperlink"/>
            <w:lang w:val="fr-FR"/>
          </w:rPr>
          <w:t>Données par défaut</w:t>
        </w:r>
      </w:hyperlink>
      <w:r w:rsidR="00441CCB" w:rsidRPr="000B0E6A">
        <w:rPr>
          <w:lang w:val="fr-FR"/>
        </w:rPr>
        <w:t>.</w:t>
      </w:r>
    </w:p>
    <w:p w14:paraId="520C3EF2" w14:textId="5222EFC5" w:rsidR="00A774AD" w:rsidRPr="000B0E6A" w:rsidRDefault="000B0E6A" w:rsidP="00400619">
      <w:pPr>
        <w:spacing w:before="60" w:after="60"/>
        <w:rPr>
          <w:b/>
          <w:lang w:val="fr-FR"/>
        </w:rPr>
      </w:pPr>
      <w:r w:rsidRPr="000526EC">
        <w:rPr>
          <w:b/>
          <w:lang w:val="fr-FR"/>
        </w:rPr>
        <w:t>Faire suivre les listes de choix</w:t>
      </w:r>
      <w:r w:rsidR="00A774AD" w:rsidRPr="000526EC">
        <w:rPr>
          <w:lang w:val="fr-FR"/>
        </w:rPr>
        <w:t xml:space="preserve">: </w:t>
      </w:r>
      <w:r w:rsidRPr="000526EC">
        <w:rPr>
          <w:lang w:val="fr-FR"/>
        </w:rPr>
        <w:t>fait suivre immédiatement les dernières modifications de liste à tous les clients AmbulancePad</w:t>
      </w:r>
      <w:r w:rsidR="00A774AD" w:rsidRPr="000526EC">
        <w:rPr>
          <w:lang w:val="fr-FR"/>
        </w:rPr>
        <w:t>.</w:t>
      </w:r>
    </w:p>
    <w:p w14:paraId="3AD79D76" w14:textId="77777777" w:rsidR="00F54428" w:rsidRPr="00441CCB" w:rsidRDefault="005D703F" w:rsidP="00400619">
      <w:pPr>
        <w:spacing w:before="60" w:after="60"/>
        <w:rPr>
          <w:lang w:val="fr-FR"/>
        </w:rPr>
      </w:pPr>
      <w:r w:rsidRPr="00441CCB">
        <w:rPr>
          <w:b/>
          <w:lang w:val="fr-FR"/>
        </w:rPr>
        <w:t>Nouvelle entrée </w:t>
      </w:r>
      <w:r w:rsidRPr="00441CCB">
        <w:rPr>
          <w:lang w:val="fr-FR"/>
        </w:rPr>
        <w:t>: Cliquez pour ajouter une entré</w:t>
      </w:r>
      <w:r w:rsidR="000D416A">
        <w:rPr>
          <w:lang w:val="fr-FR"/>
        </w:rPr>
        <w:t>e</w:t>
      </w:r>
      <w:r w:rsidRPr="00441CCB">
        <w:rPr>
          <w:lang w:val="fr-FR"/>
        </w:rPr>
        <w:t xml:space="preserve"> de</w:t>
      </w:r>
      <w:r w:rsidR="000D416A">
        <w:rPr>
          <w:lang w:val="fr-FR"/>
        </w:rPr>
        <w:t xml:space="preserve"> la</w:t>
      </w:r>
      <w:r w:rsidRPr="00441CCB">
        <w:rPr>
          <w:lang w:val="fr-FR"/>
        </w:rPr>
        <w:t xml:space="preserve"> liste de choix</w:t>
      </w:r>
      <w:r w:rsidR="00F54428" w:rsidRPr="00441CCB">
        <w:rPr>
          <w:lang w:val="fr-FR"/>
        </w:rPr>
        <w:t>.</w:t>
      </w:r>
    </w:p>
    <w:p w14:paraId="7CC07FA5" w14:textId="77777777" w:rsidR="00B04A1D" w:rsidRPr="00441CCB" w:rsidRDefault="005D703F" w:rsidP="00400619">
      <w:pPr>
        <w:spacing w:before="60" w:after="60"/>
        <w:rPr>
          <w:lang w:val="fr-FR"/>
        </w:rPr>
      </w:pPr>
      <w:r w:rsidRPr="00441CCB">
        <w:rPr>
          <w:b/>
          <w:lang w:val="fr-FR"/>
        </w:rPr>
        <w:t>Recherche </w:t>
      </w:r>
      <w:r w:rsidR="00F54428" w:rsidRPr="00441CCB">
        <w:rPr>
          <w:lang w:val="fr-FR"/>
        </w:rPr>
        <w:t xml:space="preserve">: </w:t>
      </w:r>
      <w:r w:rsidRPr="00441CCB">
        <w:rPr>
          <w:lang w:val="fr-FR"/>
        </w:rPr>
        <w:t xml:space="preserve">Utilisez un nom ou un mot partiel pour chercher </w:t>
      </w:r>
      <w:r w:rsidR="00F7034E">
        <w:rPr>
          <w:lang w:val="fr-FR"/>
        </w:rPr>
        <w:t>dans n’importe quelle</w:t>
      </w:r>
      <w:r w:rsidRPr="00441CCB">
        <w:rPr>
          <w:lang w:val="fr-FR"/>
        </w:rPr>
        <w:t xml:space="preserve"> colonne d’informations. Appuyez sur la touche entrée ou sur</w:t>
      </w:r>
      <w:r w:rsidRPr="00441CCB">
        <w:rPr>
          <w:noProof/>
          <w:lang w:val="fr-FR" w:eastAsia="zh-CN"/>
        </w:rPr>
        <w:t xml:space="preserve"> </w:t>
      </w:r>
      <w:r w:rsidR="00F54428" w:rsidRPr="00441CCB">
        <w:rPr>
          <w:noProof/>
          <w:lang w:val="de-DE" w:eastAsia="de-DE"/>
        </w:rPr>
        <w:drawing>
          <wp:inline distT="0" distB="0" distL="0" distR="0" wp14:anchorId="3A2C66C3" wp14:editId="546F1045">
            <wp:extent cx="91448" cy="114310"/>
            <wp:effectExtent l="0" t="0" r="381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448" cy="114310"/>
                    </a:xfrm>
                    <a:prstGeom prst="rect">
                      <a:avLst/>
                    </a:prstGeom>
                  </pic:spPr>
                </pic:pic>
              </a:graphicData>
            </a:graphic>
          </wp:inline>
        </w:drawing>
      </w:r>
      <w:r w:rsidR="00F54428" w:rsidRPr="00441CCB">
        <w:rPr>
          <w:lang w:val="fr-FR"/>
        </w:rPr>
        <w:t xml:space="preserve"> </w:t>
      </w:r>
      <w:r w:rsidRPr="00441CCB">
        <w:rPr>
          <w:lang w:val="fr-FR"/>
        </w:rPr>
        <w:t>pour lancer la recherche</w:t>
      </w:r>
      <w:r w:rsidR="00F54428" w:rsidRPr="00441CCB">
        <w:rPr>
          <w:lang w:val="fr-FR"/>
        </w:rPr>
        <w:t>.</w:t>
      </w:r>
    </w:p>
    <w:p w14:paraId="7FEDDD97" w14:textId="77777777" w:rsidR="00F54428" w:rsidRPr="00441CCB" w:rsidRDefault="005D703F" w:rsidP="00400619">
      <w:pPr>
        <w:spacing w:before="60" w:after="60"/>
        <w:rPr>
          <w:lang w:val="fr-FR"/>
        </w:rPr>
      </w:pPr>
      <w:r w:rsidRPr="00441CCB">
        <w:rPr>
          <w:b/>
          <w:lang w:val="fr-FR"/>
        </w:rPr>
        <w:t>Lignes par page </w:t>
      </w:r>
      <w:r w:rsidR="00B04A1D" w:rsidRPr="00441CCB">
        <w:rPr>
          <w:lang w:val="fr-FR"/>
        </w:rPr>
        <w:t xml:space="preserve">: </w:t>
      </w:r>
      <w:r w:rsidRPr="00441CCB">
        <w:rPr>
          <w:lang w:val="fr-FR"/>
        </w:rPr>
        <w:t>Choisissez le nombre de lignes que vous désirez afficher sur votre page</w:t>
      </w:r>
      <w:r w:rsidR="00B04A1D" w:rsidRPr="00441CCB">
        <w:rPr>
          <w:lang w:val="fr-FR"/>
        </w:rPr>
        <w:t>.</w:t>
      </w:r>
    </w:p>
    <w:p w14:paraId="635AE569" w14:textId="77777777" w:rsidR="00A271DA" w:rsidRPr="00441CCB" w:rsidRDefault="000D416A" w:rsidP="00A6643F">
      <w:pPr>
        <w:rPr>
          <w:lang w:val="fr-FR"/>
        </w:rPr>
      </w:pPr>
      <w:r>
        <w:rPr>
          <w:b/>
          <w:lang w:val="fr-FR"/>
        </w:rPr>
        <w:t>Colonne Veuillez choisir</w:t>
      </w:r>
      <w:r w:rsidR="005D703F" w:rsidRPr="00441CCB">
        <w:rPr>
          <w:b/>
          <w:lang w:val="fr-FR"/>
        </w:rPr>
        <w:t> </w:t>
      </w:r>
      <w:r w:rsidR="00A271DA" w:rsidRPr="00441CCB">
        <w:rPr>
          <w:lang w:val="fr-FR"/>
        </w:rPr>
        <w:t>:</w:t>
      </w:r>
    </w:p>
    <w:p w14:paraId="311FDB37" w14:textId="709CB420" w:rsidR="00A271DA" w:rsidRPr="00441CCB" w:rsidRDefault="000B0E6A" w:rsidP="00400619">
      <w:pPr>
        <w:spacing w:before="60" w:after="60"/>
        <w:ind w:left="720"/>
        <w:rPr>
          <w:lang w:val="fr-FR"/>
        </w:rPr>
      </w:pPr>
      <w:r>
        <w:rPr>
          <w:noProof/>
          <w:lang w:val="de-DE" w:eastAsia="de-DE"/>
        </w:rPr>
        <w:drawing>
          <wp:inline distT="0" distB="0" distL="0" distR="0" wp14:anchorId="739E17C4" wp14:editId="682BBA73">
            <wp:extent cx="158750" cy="139700"/>
            <wp:effectExtent l="0" t="0" r="0" b="0"/>
            <wp:docPr id="25"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139700"/>
                    </a:xfrm>
                    <a:prstGeom prst="rect">
                      <a:avLst/>
                    </a:prstGeom>
                    <a:noFill/>
                    <a:ln>
                      <a:noFill/>
                    </a:ln>
                  </pic:spPr>
                </pic:pic>
              </a:graphicData>
            </a:graphic>
          </wp:inline>
        </w:drawing>
      </w:r>
      <w:r w:rsidR="00A271DA" w:rsidRPr="00441CCB">
        <w:rPr>
          <w:lang w:val="fr-FR"/>
        </w:rPr>
        <w:t xml:space="preserve"> </w:t>
      </w:r>
      <w:r w:rsidR="005D703F" w:rsidRPr="00441CCB">
        <w:rPr>
          <w:lang w:val="fr-FR"/>
        </w:rPr>
        <w:t>Modifier l’entrée</w:t>
      </w:r>
    </w:p>
    <w:p w14:paraId="2E29A04D" w14:textId="1D45A792" w:rsidR="00A271DA" w:rsidRPr="00441CCB" w:rsidRDefault="000B0E6A" w:rsidP="00400619">
      <w:pPr>
        <w:spacing w:before="60" w:after="60"/>
        <w:ind w:left="720"/>
        <w:rPr>
          <w:lang w:val="fr-FR"/>
        </w:rPr>
      </w:pPr>
      <w:r>
        <w:rPr>
          <w:noProof/>
          <w:lang w:val="de-DE" w:eastAsia="de-DE"/>
        </w:rPr>
        <w:drawing>
          <wp:inline distT="0" distB="0" distL="0" distR="0" wp14:anchorId="1302AC52" wp14:editId="221BBD9B">
            <wp:extent cx="190500" cy="171450"/>
            <wp:effectExtent l="0" t="0" r="0" b="0"/>
            <wp:docPr id="2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A271DA" w:rsidRPr="00441CCB">
        <w:rPr>
          <w:lang w:val="fr-FR"/>
        </w:rPr>
        <w:t xml:space="preserve"> </w:t>
      </w:r>
      <w:r w:rsidR="005D703F" w:rsidRPr="00441CCB">
        <w:rPr>
          <w:lang w:val="fr-FR"/>
        </w:rPr>
        <w:t>Supprimer l’entrée</w:t>
      </w:r>
    </w:p>
    <w:p w14:paraId="0DF78337" w14:textId="65E3EA1C" w:rsidR="00543B0B" w:rsidRPr="00441CCB" w:rsidRDefault="000B0E6A" w:rsidP="00400619">
      <w:pPr>
        <w:spacing w:before="60" w:after="60"/>
        <w:ind w:left="720"/>
        <w:rPr>
          <w:lang w:val="fr-FR"/>
        </w:rPr>
      </w:pPr>
      <w:r>
        <w:rPr>
          <w:noProof/>
          <w:lang w:val="de-DE" w:eastAsia="de-DE"/>
        </w:rPr>
        <w:lastRenderedPageBreak/>
        <w:drawing>
          <wp:inline distT="0" distB="0" distL="0" distR="0" wp14:anchorId="689991D7" wp14:editId="0696E536">
            <wp:extent cx="171450" cy="158750"/>
            <wp:effectExtent l="0" t="0" r="0" b="0"/>
            <wp:docPr id="1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58750"/>
                    </a:xfrm>
                    <a:prstGeom prst="rect">
                      <a:avLst/>
                    </a:prstGeom>
                    <a:noFill/>
                    <a:ln>
                      <a:noFill/>
                    </a:ln>
                  </pic:spPr>
                </pic:pic>
              </a:graphicData>
            </a:graphic>
          </wp:inline>
        </w:drawing>
      </w:r>
      <w:r w:rsidR="00A271DA" w:rsidRPr="00441CCB">
        <w:rPr>
          <w:lang w:val="fr-FR"/>
        </w:rPr>
        <w:t xml:space="preserve"> </w:t>
      </w:r>
      <w:r w:rsidR="005D703F" w:rsidRPr="00441CCB">
        <w:rPr>
          <w:lang w:val="fr-FR"/>
        </w:rPr>
        <w:t>Dupliquer l’entrée</w:t>
      </w:r>
    </w:p>
    <w:p w14:paraId="32FA20DC" w14:textId="51C64AFC" w:rsidR="00BE5F9E" w:rsidRPr="001E5242" w:rsidRDefault="00BE5F9E" w:rsidP="001E5242">
      <w:pPr>
        <w:spacing w:before="0" w:after="0"/>
        <w:rPr>
          <w:b/>
          <w:color w:val="4F81BD" w:themeColor="accent1"/>
          <w:lang w:val="fr-FR"/>
        </w:rPr>
      </w:pPr>
    </w:p>
    <w:p w14:paraId="7A63DCF7" w14:textId="77777777" w:rsidR="00DD5C0C" w:rsidRDefault="00DD5C0C">
      <w:pPr>
        <w:spacing w:before="0" w:after="0"/>
        <w:rPr>
          <w:b/>
          <w:color w:val="003366"/>
          <w:sz w:val="52"/>
          <w:lang w:val="fr-FR"/>
        </w:rPr>
      </w:pPr>
      <w:r>
        <w:rPr>
          <w:lang w:val="fr-FR"/>
        </w:rPr>
        <w:br w:type="page"/>
      </w:r>
    </w:p>
    <w:p w14:paraId="05595294" w14:textId="47ED6C63" w:rsidR="001114A8" w:rsidRPr="00441CCB" w:rsidRDefault="00472701" w:rsidP="00242B6B">
      <w:pPr>
        <w:pStyle w:val="berschrift1"/>
        <w:pageBreakBefore w:val="0"/>
        <w:spacing w:before="480"/>
        <w:rPr>
          <w:lang w:val="fr-FR"/>
        </w:rPr>
      </w:pPr>
      <w:bookmarkStart w:id="16" w:name="_Toc529284444"/>
      <w:r w:rsidRPr="00441CCB">
        <w:rPr>
          <w:lang w:val="fr-FR"/>
        </w:rPr>
        <w:lastRenderedPageBreak/>
        <w:t>Index</w:t>
      </w:r>
      <w:bookmarkEnd w:id="16"/>
    </w:p>
    <w:p w14:paraId="4EC1ACBD" w14:textId="77777777" w:rsidR="00472701" w:rsidRPr="00441CCB" w:rsidRDefault="0038730D" w:rsidP="00472701">
      <w:pPr>
        <w:rPr>
          <w:lang w:val="fr-FR"/>
        </w:rPr>
      </w:pPr>
      <w:r w:rsidRPr="00441CCB">
        <w:rPr>
          <w:lang w:val="fr-FR"/>
        </w:rPr>
        <w:t>La page d’index affiche votre nom d’utilisateur et vos permissions, votre dernière date de connexion au système ainsi qu’un lien permettant de changer votre mot de passe</w:t>
      </w:r>
      <w:r w:rsidR="00472701" w:rsidRPr="00441CCB">
        <w:rPr>
          <w:lang w:val="fr-FR"/>
        </w:rPr>
        <w:t>.</w:t>
      </w:r>
    </w:p>
    <w:p w14:paraId="770CB89B" w14:textId="77777777" w:rsidR="00472701" w:rsidRPr="00441CCB" w:rsidRDefault="00BA55DE" w:rsidP="00472701">
      <w:pPr>
        <w:rPr>
          <w:lang w:val="fr-FR"/>
        </w:rPr>
      </w:pPr>
      <w:r w:rsidRPr="00441CCB">
        <w:rPr>
          <w:noProof/>
          <w:lang w:val="de-DE" w:eastAsia="de-DE"/>
        </w:rPr>
        <w:drawing>
          <wp:inline distT="0" distB="0" distL="0" distR="0" wp14:anchorId="33146EF9" wp14:editId="09D5B833">
            <wp:extent cx="6511196" cy="3888749"/>
            <wp:effectExtent l="0" t="0" r="444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32512" cy="3901480"/>
                    </a:xfrm>
                    <a:prstGeom prst="rect">
                      <a:avLst/>
                    </a:prstGeom>
                  </pic:spPr>
                </pic:pic>
              </a:graphicData>
            </a:graphic>
          </wp:inline>
        </w:drawing>
      </w:r>
    </w:p>
    <w:p w14:paraId="3E130C5E" w14:textId="77777777" w:rsidR="001114A8" w:rsidRPr="00441CCB" w:rsidRDefault="00E44DC6" w:rsidP="00BE0D3E">
      <w:pPr>
        <w:pStyle w:val="berschrift1"/>
        <w:spacing w:before="0"/>
        <w:rPr>
          <w:lang w:val="fr-FR"/>
        </w:rPr>
      </w:pPr>
      <w:bookmarkStart w:id="17" w:name="_Toc529284445"/>
      <w:r w:rsidRPr="00441CCB">
        <w:rPr>
          <w:lang w:val="fr-FR"/>
        </w:rPr>
        <w:lastRenderedPageBreak/>
        <w:t>Liste des DMP</w:t>
      </w:r>
      <w:bookmarkEnd w:id="17"/>
    </w:p>
    <w:p w14:paraId="7BCE47F0" w14:textId="77777777" w:rsidR="00515E13" w:rsidRPr="00441CCB" w:rsidRDefault="00E44DC6" w:rsidP="00E44DC6">
      <w:pPr>
        <w:rPr>
          <w:lang w:val="fr-FR"/>
        </w:rPr>
      </w:pPr>
      <w:r w:rsidRPr="00441CCB">
        <w:rPr>
          <w:lang w:val="fr-FR"/>
        </w:rPr>
        <w:t>Utilisez la page de la liste des DMP pou</w:t>
      </w:r>
      <w:r w:rsidR="000A24B0">
        <w:rPr>
          <w:lang w:val="fr-FR"/>
        </w:rPr>
        <w:t xml:space="preserve">r </w:t>
      </w:r>
      <w:r w:rsidRPr="00441CCB">
        <w:rPr>
          <w:lang w:val="fr-FR"/>
        </w:rPr>
        <w:t>voir les DMP envoyés par AmbulancePad et pour faire fusionner deux DMP. Pour trouver facilement un ou plusieurs DMP, cette page fournit un mécanisme de filtrage et une fonction de recherche</w:t>
      </w:r>
      <w:r w:rsidR="00515E13" w:rsidRPr="00441CCB">
        <w:rPr>
          <w:lang w:val="fr-FR"/>
        </w:rPr>
        <w:t xml:space="preserve">. </w:t>
      </w:r>
    </w:p>
    <w:p w14:paraId="33AAC191" w14:textId="06CAB970" w:rsidR="00472701" w:rsidRPr="00441CCB" w:rsidRDefault="00A535CD" w:rsidP="00E44DC6">
      <w:pPr>
        <w:spacing w:before="240" w:after="240"/>
        <w:rPr>
          <w:lang w:val="fr-FR"/>
        </w:rPr>
      </w:pPr>
      <w:r w:rsidRPr="0032540D">
        <w:rPr>
          <w:noProof/>
          <w:lang w:val="fr-FR"/>
        </w:rPr>
        <w:drawing>
          <wp:anchor distT="0" distB="0" distL="114300" distR="114300" simplePos="0" relativeHeight="252368896" behindDoc="0" locked="0" layoutInCell="1" allowOverlap="1" wp14:anchorId="2EAF855A" wp14:editId="2A38BDAE">
            <wp:simplePos x="0" y="0"/>
            <wp:positionH relativeFrom="margin">
              <wp:align>left</wp:align>
            </wp:positionH>
            <wp:positionV relativeFrom="paragraph">
              <wp:posOffset>711013</wp:posOffset>
            </wp:positionV>
            <wp:extent cx="6180455" cy="208915"/>
            <wp:effectExtent l="0" t="0" r="0" b="63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0455" cy="208915"/>
                    </a:xfrm>
                    <a:prstGeom prst="rect">
                      <a:avLst/>
                    </a:prstGeom>
                  </pic:spPr>
                </pic:pic>
              </a:graphicData>
            </a:graphic>
          </wp:anchor>
        </w:drawing>
      </w:r>
      <w:r w:rsidR="00E44DC6" w:rsidRPr="00441CCB">
        <w:rPr>
          <w:lang w:val="fr-FR"/>
        </w:rPr>
        <w:t>La barre d’outils de la liste des DMP s’affiche au haut de la page. Le schéma suivant affiche toutes les options disponibles pour un administrateur système, mais les options que vous verrez peuvent être différentes en fonction de vos permissions d’utilisateur</w:t>
      </w:r>
      <w:r w:rsidR="00311B52" w:rsidRPr="00441CCB">
        <w:rPr>
          <w:lang w:val="fr-FR"/>
        </w:rPr>
        <w:t xml:space="preserve">. </w:t>
      </w:r>
    </w:p>
    <w:p w14:paraId="38D0A96C" w14:textId="76AE054D" w:rsidR="00311B52" w:rsidRPr="00441CCB" w:rsidRDefault="00A535CD" w:rsidP="00472701">
      <w:pPr>
        <w:rPr>
          <w:lang w:val="fr-FR"/>
        </w:rPr>
      </w:pPr>
      <w:r>
        <w:rPr>
          <w:noProof/>
          <w:lang w:val="de-DE" w:eastAsia="de-DE"/>
        </w:rPr>
        <mc:AlternateContent>
          <mc:Choice Requires="wps">
            <w:drawing>
              <wp:anchor distT="0" distB="0" distL="114299" distR="114299" simplePos="0" relativeHeight="251756544" behindDoc="0" locked="0" layoutInCell="1" allowOverlap="1" wp14:anchorId="33947513" wp14:editId="15BDC3ED">
                <wp:simplePos x="0" y="0"/>
                <wp:positionH relativeFrom="column">
                  <wp:posOffset>5984240</wp:posOffset>
                </wp:positionH>
                <wp:positionV relativeFrom="paragraph">
                  <wp:posOffset>126475</wp:posOffset>
                </wp:positionV>
                <wp:extent cx="0" cy="1082040"/>
                <wp:effectExtent l="0" t="0" r="19050" b="2286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2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57AEAD" id="Straight Connector 297"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71.2pt,9.95pt" to="471.2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" strokecolor="#4579b8 [3044]">
                <o:lock v:ext="edit" shapetype="f"/>
              </v:line>
            </w:pict>
          </mc:Fallback>
        </mc:AlternateContent>
      </w:r>
      <w:r>
        <w:rPr>
          <w:noProof/>
          <w:lang w:val="de-DE" w:eastAsia="de-DE"/>
        </w:rPr>
        <mc:AlternateContent>
          <mc:Choice Requires="wps">
            <w:drawing>
              <wp:anchor distT="0" distB="0" distL="114300" distR="114300" simplePos="0" relativeHeight="251767808" behindDoc="0" locked="0" layoutInCell="1" allowOverlap="1" wp14:anchorId="0E67697B" wp14:editId="15EEB01B">
                <wp:simplePos x="0" y="0"/>
                <wp:positionH relativeFrom="column">
                  <wp:posOffset>4391096</wp:posOffset>
                </wp:positionH>
                <wp:positionV relativeFrom="paragraph">
                  <wp:posOffset>173763</wp:posOffset>
                </wp:positionV>
                <wp:extent cx="1379220" cy="82296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822960"/>
                        </a:xfrm>
                        <a:prstGeom prst="rect">
                          <a:avLst/>
                        </a:prstGeom>
                        <a:noFill/>
                        <a:ln w="9525">
                          <a:noFill/>
                          <a:miter lim="800000"/>
                          <a:headEnd/>
                          <a:tailEnd/>
                        </a:ln>
                      </wps:spPr>
                      <wps:txbx>
                        <w:txbxContent>
                          <w:p w14:paraId="6CB1849E" w14:textId="77777777" w:rsidR="00806782" w:rsidRPr="000B0E6A" w:rsidRDefault="00806782" w:rsidP="00397AD9">
                            <w:pPr>
                              <w:rPr>
                                <w:sz w:val="20"/>
                                <w:lang w:val="fr-FR"/>
                              </w:rPr>
                            </w:pPr>
                            <w:r w:rsidRPr="000B0E6A">
                              <w:rPr>
                                <w:sz w:val="20"/>
                                <w:lang w:val="fr-FR"/>
                              </w:rPr>
                              <w:t xml:space="preserve">Cliquez sur la corbeille pour voir tous les DMP désactivés (voir </w:t>
                            </w:r>
                            <w:hyperlink w:anchor="Recycle bin" w:history="1">
                              <w:r w:rsidRPr="000B0E6A">
                                <w:rPr>
                                  <w:rStyle w:val="Hyperlink"/>
                                  <w:sz w:val="20"/>
                                  <w:lang w:val="fr-FR"/>
                                </w:rPr>
                                <w:t>Corbeille</w:t>
                              </w:r>
                            </w:hyperlink>
                            <w:r w:rsidRPr="000B0E6A">
                              <w:rPr>
                                <w:sz w:val="20"/>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7697B" id="_x0000_s1038" type="#_x0000_t202" style="position:absolute;margin-left:345.75pt;margin-top:13.7pt;width:108.6pt;height:64.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" filled="f" stroked="f">
                <v:textbox>
                  <w:txbxContent>
                    <w:p w14:paraId="6CB1849E" w14:textId="77777777" w:rsidR="00806782" w:rsidRPr="000B0E6A" w:rsidRDefault="00806782" w:rsidP="00397AD9">
                      <w:pPr>
                        <w:rPr>
                          <w:sz w:val="20"/>
                          <w:lang w:val="fr-FR"/>
                        </w:rPr>
                      </w:pPr>
                      <w:r w:rsidRPr="000B0E6A">
                        <w:rPr>
                          <w:sz w:val="20"/>
                          <w:lang w:val="fr-FR"/>
                        </w:rPr>
                        <w:t xml:space="preserve">Cliquez sur la corbeille pour voir tous les DMP désactivés (voir </w:t>
                      </w:r>
                      <w:hyperlink w:anchor="Recycle bin" w:history="1">
                        <w:r w:rsidRPr="000B0E6A">
                          <w:rPr>
                            <w:rStyle w:val="Hyperlink"/>
                            <w:sz w:val="20"/>
                            <w:lang w:val="fr-FR"/>
                          </w:rPr>
                          <w:t>Corbeille</w:t>
                        </w:r>
                      </w:hyperlink>
                      <w:r w:rsidRPr="000B0E6A">
                        <w:rPr>
                          <w:sz w:val="20"/>
                          <w:lang w:val="fr-FR"/>
                        </w:rPr>
                        <w:t>).</w:t>
                      </w:r>
                    </w:p>
                  </w:txbxContent>
                </v:textbox>
              </v:shape>
            </w:pict>
          </mc:Fallback>
        </mc:AlternateContent>
      </w:r>
      <w:r>
        <w:rPr>
          <w:noProof/>
          <w:lang w:val="de-DE" w:eastAsia="de-DE"/>
        </w:rPr>
        <mc:AlternateContent>
          <mc:Choice Requires="wps">
            <w:drawing>
              <wp:anchor distT="0" distB="0" distL="114299" distR="114299" simplePos="0" relativeHeight="251759616" behindDoc="0" locked="0" layoutInCell="1" allowOverlap="1" wp14:anchorId="30E09A84" wp14:editId="683FDCCA">
                <wp:simplePos x="0" y="0"/>
                <wp:positionH relativeFrom="column">
                  <wp:posOffset>5102111</wp:posOffset>
                </wp:positionH>
                <wp:positionV relativeFrom="paragraph">
                  <wp:posOffset>136263</wp:posOffset>
                </wp:positionV>
                <wp:extent cx="3400" cy="156366"/>
                <wp:effectExtent l="0" t="0" r="34925" b="3429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0" cy="156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490D2" id="Straight Connector 300"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1.75pt,10.75pt" to="40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" strokecolor="#4579b8 [3044]">
                <o:lock v:ext="edit" shapetype="f"/>
              </v:line>
            </w:pict>
          </mc:Fallback>
        </mc:AlternateContent>
      </w:r>
      <w:r>
        <w:rPr>
          <w:noProof/>
          <w:lang w:val="de-DE" w:eastAsia="de-DE"/>
        </w:rPr>
        <mc:AlternateContent>
          <mc:Choice Requires="wps">
            <w:drawing>
              <wp:anchor distT="0" distB="0" distL="114299" distR="114299" simplePos="0" relativeHeight="252369920" behindDoc="0" locked="0" layoutInCell="1" allowOverlap="1" wp14:anchorId="615C1971" wp14:editId="03CC8DDD">
                <wp:simplePos x="0" y="0"/>
                <wp:positionH relativeFrom="column">
                  <wp:posOffset>4179190</wp:posOffset>
                </wp:positionH>
                <wp:positionV relativeFrom="paragraph">
                  <wp:posOffset>91548</wp:posOffset>
                </wp:positionV>
                <wp:extent cx="0" cy="1089660"/>
                <wp:effectExtent l="0" t="0" r="19050" b="3429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9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A3BB7C8" id="Straight Connector 299" o:spid="_x0000_s1026" style="position:absolute;z-index:25236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9.05pt,7.2pt" to="329.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" strokecolor="#4579b8 [3044]">
                <o:lock v:ext="edit" shapetype="f"/>
              </v:line>
            </w:pict>
          </mc:Fallback>
        </mc:AlternateContent>
      </w:r>
      <w:r>
        <w:rPr>
          <w:noProof/>
          <w:lang w:val="de-DE" w:eastAsia="de-DE"/>
        </w:rPr>
        <mc:AlternateContent>
          <mc:Choice Requires="wps">
            <w:drawing>
              <wp:anchor distT="0" distB="0" distL="114300" distR="114300" simplePos="0" relativeHeight="251656189" behindDoc="0" locked="0" layoutInCell="1" allowOverlap="1" wp14:anchorId="7337A50C" wp14:editId="3177D37D">
                <wp:simplePos x="0" y="0"/>
                <wp:positionH relativeFrom="column">
                  <wp:posOffset>2052303</wp:posOffset>
                </wp:positionH>
                <wp:positionV relativeFrom="paragraph">
                  <wp:posOffset>197893</wp:posOffset>
                </wp:positionV>
                <wp:extent cx="1760220" cy="94488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944880"/>
                        </a:xfrm>
                        <a:prstGeom prst="rect">
                          <a:avLst/>
                        </a:prstGeom>
                        <a:noFill/>
                        <a:ln w="9525">
                          <a:noFill/>
                          <a:miter lim="800000"/>
                          <a:headEnd/>
                          <a:tailEnd/>
                        </a:ln>
                      </wps:spPr>
                      <wps:txbx>
                        <w:txbxContent>
                          <w:p w14:paraId="20ACE130" w14:textId="77777777" w:rsidR="00806782" w:rsidRPr="000B0E6A" w:rsidRDefault="00806782">
                            <w:pPr>
                              <w:rPr>
                                <w:sz w:val="20"/>
                                <w:lang w:val="fr-FR"/>
                              </w:rPr>
                            </w:pPr>
                            <w:r w:rsidRPr="000B0E6A">
                              <w:rPr>
                                <w:sz w:val="20"/>
                                <w:lang w:val="fr-FR"/>
                              </w:rPr>
                              <w:t xml:space="preserve">Filtre les DMP par année et par mois. Le système affiche par défaut l’année et le mois actuels (voir </w:t>
                            </w:r>
                            <w:hyperlink w:anchor="Displaying PCRs by month and year" w:history="1">
                              <w:r w:rsidRPr="000B0E6A">
                                <w:rPr>
                                  <w:rStyle w:val="Hyperlink"/>
                                  <w:sz w:val="20"/>
                                  <w:lang w:val="fr-FR"/>
                                </w:rPr>
                                <w:t>Afficher les DMP par mois et par année</w:t>
                              </w:r>
                            </w:hyperlink>
                            <w:r w:rsidRPr="000B0E6A">
                              <w:rPr>
                                <w:sz w:val="20"/>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7A50C" id="_x0000_s1039" type="#_x0000_t202" style="position:absolute;margin-left:161.6pt;margin-top:15.6pt;width:138.6pt;height:74.4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" filled="f" stroked="f">
                <v:textbox>
                  <w:txbxContent>
                    <w:p w14:paraId="20ACE130" w14:textId="77777777" w:rsidR="00806782" w:rsidRPr="000B0E6A" w:rsidRDefault="00806782">
                      <w:pPr>
                        <w:rPr>
                          <w:sz w:val="20"/>
                          <w:lang w:val="fr-FR"/>
                        </w:rPr>
                      </w:pPr>
                      <w:r w:rsidRPr="000B0E6A">
                        <w:rPr>
                          <w:sz w:val="20"/>
                          <w:lang w:val="fr-FR"/>
                        </w:rPr>
                        <w:t xml:space="preserve">Filtre les DMP par année et par mois. Le système affiche par défaut l’année et le mois actuels (voir </w:t>
                      </w:r>
                      <w:hyperlink w:anchor="Displaying PCRs by month and year" w:history="1">
                        <w:r w:rsidRPr="000B0E6A">
                          <w:rPr>
                            <w:rStyle w:val="Hyperlink"/>
                            <w:sz w:val="20"/>
                            <w:lang w:val="fr-FR"/>
                          </w:rPr>
                          <w:t>Afficher les DMP par mois et par année</w:t>
                        </w:r>
                      </w:hyperlink>
                      <w:r w:rsidRPr="000B0E6A">
                        <w:rPr>
                          <w:sz w:val="20"/>
                          <w:lang w:val="fr-FR"/>
                        </w:rPr>
                        <w:t>).</w:t>
                      </w:r>
                    </w:p>
                  </w:txbxContent>
                </v:textbox>
              </v:shape>
            </w:pict>
          </mc:Fallback>
        </mc:AlternateContent>
      </w:r>
      <w:r>
        <w:rPr>
          <w:noProof/>
          <w:lang w:val="de-DE" w:eastAsia="de-DE"/>
        </w:rPr>
        <mc:AlternateContent>
          <mc:Choice Requires="wps">
            <w:drawing>
              <wp:anchor distT="0" distB="0" distL="114299" distR="114299" simplePos="0" relativeHeight="251757568" behindDoc="0" locked="0" layoutInCell="1" allowOverlap="1" wp14:anchorId="2548DF17" wp14:editId="7F7C2F2E">
                <wp:simplePos x="0" y="0"/>
                <wp:positionH relativeFrom="column">
                  <wp:posOffset>2698901</wp:posOffset>
                </wp:positionH>
                <wp:positionV relativeFrom="paragraph">
                  <wp:posOffset>146274</wp:posOffset>
                </wp:positionV>
                <wp:extent cx="0" cy="137160"/>
                <wp:effectExtent l="0" t="0" r="19050" b="3429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46E76C9" id="Straight Connector 298"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2.5pt,11.5pt" to="21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" strokecolor="#4579b8 [3044]">
                <o:lock v:ext="edit" shapetype="f"/>
              </v:line>
            </w:pict>
          </mc:Fallback>
        </mc:AlternateContent>
      </w:r>
      <w:r>
        <w:rPr>
          <w:noProof/>
          <w:lang w:val="de-DE" w:eastAsia="de-DE"/>
        </w:rPr>
        <mc:AlternateContent>
          <mc:Choice Requires="wps">
            <w:drawing>
              <wp:anchor distT="0" distB="0" distL="114300" distR="114300" simplePos="0" relativeHeight="251770880" behindDoc="0" locked="0" layoutInCell="1" allowOverlap="1" wp14:anchorId="77A3436D" wp14:editId="4D90FCD8">
                <wp:simplePos x="0" y="0"/>
                <wp:positionH relativeFrom="column">
                  <wp:posOffset>1231841</wp:posOffset>
                </wp:positionH>
                <wp:positionV relativeFrom="paragraph">
                  <wp:posOffset>127897</wp:posOffset>
                </wp:positionV>
                <wp:extent cx="358140" cy="457200"/>
                <wp:effectExtent l="0" t="0" r="22860" b="19050"/>
                <wp:wrapNone/>
                <wp:docPr id="777" name="Straight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A1FCF" id="Straight Connector 77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0.05pt" to="125.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" strokecolor="#4579b8 [3044]">
                <o:lock v:ext="edit" shapetype="f"/>
              </v:line>
            </w:pict>
          </mc:Fallback>
        </mc:AlternateContent>
      </w:r>
      <w:r>
        <w:rPr>
          <w:noProof/>
          <w:lang w:val="de-DE" w:eastAsia="de-DE"/>
        </w:rPr>
        <mc:AlternateContent>
          <mc:Choice Requires="wps">
            <w:drawing>
              <wp:anchor distT="0" distB="0" distL="114300" distR="114300" simplePos="0" relativeHeight="251771904" behindDoc="0" locked="0" layoutInCell="1" allowOverlap="1" wp14:anchorId="4D5EB724" wp14:editId="1D9611FB">
                <wp:simplePos x="0" y="0"/>
                <wp:positionH relativeFrom="column">
                  <wp:posOffset>1594910</wp:posOffset>
                </wp:positionH>
                <wp:positionV relativeFrom="paragraph">
                  <wp:posOffset>125020</wp:posOffset>
                </wp:positionV>
                <wp:extent cx="342900" cy="457200"/>
                <wp:effectExtent l="0" t="0" r="19050" b="19050"/>
                <wp:wrapNone/>
                <wp:docPr id="781" name="Straight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E0330" id="Straight Connector 781"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pt,9.85pt" to="152.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" strokecolor="#4579b8 [3044]">
                <o:lock v:ext="edit" shapetype="f"/>
              </v:line>
            </w:pict>
          </mc:Fallback>
        </mc:AlternateContent>
      </w:r>
      <w:r>
        <w:rPr>
          <w:noProof/>
          <w:lang w:val="de-DE" w:eastAsia="de-DE"/>
        </w:rPr>
        <mc:AlternateContent>
          <mc:Choice Requires="wps">
            <w:drawing>
              <wp:anchor distT="0" distB="0" distL="114300" distR="114300" simplePos="0" relativeHeight="251657214" behindDoc="0" locked="0" layoutInCell="1" allowOverlap="1" wp14:anchorId="38C3B9BE" wp14:editId="3D577F62">
                <wp:simplePos x="0" y="0"/>
                <wp:positionH relativeFrom="column">
                  <wp:posOffset>-109820</wp:posOffset>
                </wp:positionH>
                <wp:positionV relativeFrom="paragraph">
                  <wp:posOffset>175734</wp:posOffset>
                </wp:positionV>
                <wp:extent cx="1625600" cy="11245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24585"/>
                        </a:xfrm>
                        <a:prstGeom prst="rect">
                          <a:avLst/>
                        </a:prstGeom>
                        <a:solidFill>
                          <a:srgbClr val="FFFFFF"/>
                        </a:solidFill>
                        <a:ln w="9525">
                          <a:noFill/>
                          <a:miter lim="800000"/>
                          <a:headEnd/>
                          <a:tailEnd/>
                        </a:ln>
                      </wps:spPr>
                      <wps:txbx>
                        <w:txbxContent>
                          <w:p w14:paraId="10BC016C" w14:textId="77777777" w:rsidR="00806782" w:rsidRPr="000B0E6A" w:rsidRDefault="00806782">
                            <w:pPr>
                              <w:rPr>
                                <w:sz w:val="20"/>
                                <w:lang w:val="fr-FR"/>
                              </w:rPr>
                            </w:pPr>
                            <w:r w:rsidRPr="000B0E6A">
                              <w:rPr>
                                <w:sz w:val="20"/>
                                <w:lang w:val="fr-FR"/>
                              </w:rPr>
                              <w:t xml:space="preserve">Cliquez pour choisir la colonne d'informations à afficher sur votre page (voir </w:t>
                            </w:r>
                            <w:hyperlink w:anchor="Customize the columns of data on your PCR List page" w:history="1">
                              <w:r w:rsidRPr="000B0E6A">
                                <w:rPr>
                                  <w:rStyle w:val="Hyperlink"/>
                                  <w:sz w:val="20"/>
                                  <w:lang w:val="fr-FR"/>
                                </w:rPr>
                                <w:t>Personnaliser les colonnes de données sur votre page de liste des DMP</w:t>
                              </w:r>
                            </w:hyperlink>
                            <w:r w:rsidRPr="000B0E6A">
                              <w:rPr>
                                <w:sz w:val="20"/>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3B9BE" id="_x0000_s1040" type="#_x0000_t202" style="position:absolute;margin-left:-8.65pt;margin-top:13.85pt;width:128pt;height:88.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" stroked="f">
                <v:textbox>
                  <w:txbxContent>
                    <w:p w14:paraId="10BC016C" w14:textId="77777777" w:rsidR="00806782" w:rsidRPr="000B0E6A" w:rsidRDefault="00806782">
                      <w:pPr>
                        <w:rPr>
                          <w:sz w:val="20"/>
                          <w:lang w:val="fr-FR"/>
                        </w:rPr>
                      </w:pPr>
                      <w:r w:rsidRPr="000B0E6A">
                        <w:rPr>
                          <w:sz w:val="20"/>
                          <w:lang w:val="fr-FR"/>
                        </w:rPr>
                        <w:t xml:space="preserve">Cliquez pour choisir la colonne d'informations à afficher sur votre page (voir </w:t>
                      </w:r>
                      <w:hyperlink w:anchor="Customize the columns of data on your PCR List page" w:history="1">
                        <w:r w:rsidRPr="000B0E6A">
                          <w:rPr>
                            <w:rStyle w:val="Hyperlink"/>
                            <w:sz w:val="20"/>
                            <w:lang w:val="fr-FR"/>
                          </w:rPr>
                          <w:t>Personnaliser les colonnes de données sur votre page de liste des DMP</w:t>
                        </w:r>
                      </w:hyperlink>
                      <w:r w:rsidRPr="000B0E6A">
                        <w:rPr>
                          <w:sz w:val="20"/>
                          <w:lang w:val="fr-FR"/>
                        </w:rPr>
                        <w:t>).</w:t>
                      </w:r>
                    </w:p>
                  </w:txbxContent>
                </v:textbox>
              </v:shape>
            </w:pict>
          </mc:Fallback>
        </mc:AlternateContent>
      </w:r>
      <w:r>
        <w:rPr>
          <w:noProof/>
          <w:lang w:val="de-DE" w:eastAsia="de-DE"/>
        </w:rPr>
        <mc:AlternateContent>
          <mc:Choice Requires="wps">
            <w:drawing>
              <wp:anchor distT="0" distB="0" distL="114299" distR="114299" simplePos="0" relativeHeight="251754496" behindDoc="0" locked="0" layoutInCell="1" allowOverlap="1" wp14:anchorId="47B97594" wp14:editId="03657948">
                <wp:simplePos x="0" y="0"/>
                <wp:positionH relativeFrom="column">
                  <wp:posOffset>51770</wp:posOffset>
                </wp:positionH>
                <wp:positionV relativeFrom="paragraph">
                  <wp:posOffset>141305</wp:posOffset>
                </wp:positionV>
                <wp:extent cx="0" cy="137160"/>
                <wp:effectExtent l="0" t="0" r="19050" b="3429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F4A1F" id="Straight Connector 295" o:spid="_x0000_s1026" style="position:absolute;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pt,11.15pt" to="4.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" strokecolor="#4579b8 [3044]">
                <o:lock v:ext="edit" shapetype="f"/>
              </v:line>
            </w:pict>
          </mc:Fallback>
        </mc:AlternateContent>
      </w:r>
      <w:r w:rsidR="0032540D" w:rsidRPr="003F7DC8">
        <w:rPr>
          <w:noProof/>
          <w:lang w:val="fr-FR"/>
        </w:rPr>
        <w:t xml:space="preserve"> </w:t>
      </w:r>
    </w:p>
    <w:p w14:paraId="38007498" w14:textId="27C7927E" w:rsidR="001114A8" w:rsidRPr="00441CCB" w:rsidRDefault="001114A8" w:rsidP="00D70C6B">
      <w:pPr>
        <w:rPr>
          <w:lang w:val="fr-FR"/>
        </w:rPr>
      </w:pPr>
    </w:p>
    <w:p w14:paraId="0485B554" w14:textId="02A87EDA" w:rsidR="00397AD9" w:rsidRPr="00441CCB" w:rsidRDefault="000B0E6A" w:rsidP="00776C84">
      <w:pPr>
        <w:rPr>
          <w:lang w:val="fr-FR"/>
        </w:rPr>
      </w:pPr>
      <w:r>
        <w:rPr>
          <w:noProof/>
          <w:lang w:val="de-DE" w:eastAsia="de-DE"/>
        </w:rPr>
        <mc:AlternateContent>
          <mc:Choice Requires="wps">
            <w:drawing>
              <wp:anchor distT="0" distB="0" distL="114299" distR="114299" simplePos="0" relativeHeight="251755520" behindDoc="0" locked="0" layoutInCell="1" allowOverlap="1" wp14:anchorId="30464630" wp14:editId="558010AD">
                <wp:simplePos x="0" y="0"/>
                <wp:positionH relativeFrom="column">
                  <wp:posOffset>1588135</wp:posOffset>
                </wp:positionH>
                <wp:positionV relativeFrom="paragraph">
                  <wp:posOffset>86527</wp:posOffset>
                </wp:positionV>
                <wp:extent cx="0" cy="632460"/>
                <wp:effectExtent l="0" t="0" r="19050" b="3429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2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F918B" id="Straight Connector 296" o:spid="_x0000_s1026" style="position:absolute;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5.05pt,6.8pt" to="125.0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" strokecolor="#4579b8 [3044]">
                <o:lock v:ext="edit" shapetype="f"/>
              </v:line>
            </w:pict>
          </mc:Fallback>
        </mc:AlternateContent>
      </w:r>
    </w:p>
    <w:p w14:paraId="1889FD48" w14:textId="77777777" w:rsidR="00776C84" w:rsidRPr="00441CCB" w:rsidRDefault="00776C84" w:rsidP="00776C84">
      <w:pPr>
        <w:rPr>
          <w:lang w:val="fr-FR"/>
        </w:rPr>
      </w:pPr>
    </w:p>
    <w:p w14:paraId="00C67B9E" w14:textId="5133812F" w:rsidR="00776C84" w:rsidRPr="00441CCB" w:rsidRDefault="00A535CD" w:rsidP="00776C84">
      <w:pPr>
        <w:rPr>
          <w:lang w:val="fr-FR"/>
        </w:rPr>
      </w:pPr>
      <w:r>
        <w:rPr>
          <w:noProof/>
          <w:lang w:val="de-DE" w:eastAsia="de-DE"/>
        </w:rPr>
        <mc:AlternateContent>
          <mc:Choice Requires="wps">
            <w:drawing>
              <wp:anchor distT="0" distB="0" distL="114300" distR="114300" simplePos="0" relativeHeight="251769856" behindDoc="0" locked="0" layoutInCell="1" allowOverlap="1" wp14:anchorId="12FF6340" wp14:editId="080B038A">
                <wp:simplePos x="0" y="0"/>
                <wp:positionH relativeFrom="column">
                  <wp:posOffset>5249701</wp:posOffset>
                </wp:positionH>
                <wp:positionV relativeFrom="paragraph">
                  <wp:posOffset>85463</wp:posOffset>
                </wp:positionV>
                <wp:extent cx="1541780" cy="105410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054100"/>
                        </a:xfrm>
                        <a:prstGeom prst="rect">
                          <a:avLst/>
                        </a:prstGeom>
                        <a:noFill/>
                        <a:ln w="9525">
                          <a:noFill/>
                          <a:miter lim="800000"/>
                          <a:headEnd/>
                          <a:tailEnd/>
                        </a:ln>
                      </wps:spPr>
                      <wps:txbx>
                        <w:txbxContent>
                          <w:p w14:paraId="4619DAD2" w14:textId="77777777" w:rsidR="00806782" w:rsidRPr="000B0E6A" w:rsidRDefault="00806782" w:rsidP="00397AD9">
                            <w:pPr>
                              <w:rPr>
                                <w:lang w:val="fr-FR"/>
                              </w:rPr>
                            </w:pPr>
                            <w:r w:rsidRPr="000B0E6A">
                              <w:rPr>
                                <w:sz w:val="20"/>
                                <w:lang w:val="fr-FR"/>
                              </w:rPr>
                              <w:t>Par défaut, le système affiche 25 archives par page. Cliquez sur la flèche pour sélectionner une valeur plus grande ou plus petite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F6340" id="_x0000_s1041" type="#_x0000_t202" style="position:absolute;margin-left:413.35pt;margin-top:6.75pt;width:121.4pt;height:8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" filled="f" stroked="f">
                <v:textbox>
                  <w:txbxContent>
                    <w:p w14:paraId="4619DAD2" w14:textId="77777777" w:rsidR="00806782" w:rsidRPr="000B0E6A" w:rsidRDefault="00806782" w:rsidP="00397AD9">
                      <w:pPr>
                        <w:rPr>
                          <w:lang w:val="fr-FR"/>
                        </w:rPr>
                      </w:pPr>
                      <w:r w:rsidRPr="000B0E6A">
                        <w:rPr>
                          <w:sz w:val="20"/>
                          <w:lang w:val="fr-FR"/>
                        </w:rPr>
                        <w:t>Par défaut, le système affiche 25 archives par page. Cliquez sur la flèche pour sélectionner une valeur plus grande ou plus petite</w:t>
                      </w:r>
                    </w:p>
                  </w:txbxContent>
                </v:textbox>
              </v:shape>
            </w:pict>
          </mc:Fallback>
        </mc:AlternateContent>
      </w:r>
      <w:r>
        <w:rPr>
          <w:noProof/>
          <w:lang w:val="de-DE" w:eastAsia="de-DE"/>
        </w:rPr>
        <mc:AlternateContent>
          <mc:Choice Requires="wps">
            <w:drawing>
              <wp:anchor distT="0" distB="0" distL="114300" distR="114300" simplePos="0" relativeHeight="251765760" behindDoc="0" locked="0" layoutInCell="1" allowOverlap="1" wp14:anchorId="6A8F507C" wp14:editId="6E32AC7D">
                <wp:simplePos x="0" y="0"/>
                <wp:positionH relativeFrom="column">
                  <wp:posOffset>3331961</wp:posOffset>
                </wp:positionH>
                <wp:positionV relativeFrom="paragraph">
                  <wp:posOffset>60287</wp:posOffset>
                </wp:positionV>
                <wp:extent cx="1738630" cy="1161355"/>
                <wp:effectExtent l="0" t="0" r="0" b="0"/>
                <wp:wrapNone/>
                <wp:docPr id="306" name="Text Box 2">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161355"/>
                        </a:xfrm>
                        <a:prstGeom prst="rect">
                          <a:avLst/>
                        </a:prstGeom>
                        <a:noFill/>
                        <a:ln w="9525">
                          <a:noFill/>
                          <a:miter lim="800000"/>
                          <a:headEnd/>
                          <a:tailEnd/>
                        </a:ln>
                      </wps:spPr>
                      <wps:txbx>
                        <w:txbxContent>
                          <w:p w14:paraId="5365055E" w14:textId="4F415EB4" w:rsidR="00806782" w:rsidRPr="000B0E6A" w:rsidRDefault="00806782" w:rsidP="00397AD9">
                            <w:pPr>
                              <w:rPr>
                                <w:sz w:val="20"/>
                                <w:lang w:val="fr-FR"/>
                              </w:rPr>
                            </w:pPr>
                            <w:r w:rsidRPr="0008705A">
                              <w:rPr>
                                <w:rFonts w:eastAsia="Garamond" w:cs="Garamond"/>
                                <w:sz w:val="20"/>
                                <w:bdr w:val="nil"/>
                                <w:lang w:val="fr-FR"/>
                              </w:rPr>
                              <w:t>Sélectionner une colonne pour la recherche et saisir une valeur pour afficher tous les dossiers de soins correspondant aux critères</w:t>
                            </w:r>
                            <w:r w:rsidRPr="0008705A">
                              <w:rPr>
                                <w:sz w:val="20"/>
                                <w:lang w:val="fr-FR"/>
                              </w:rPr>
                              <w:t>.</w:t>
                            </w:r>
                            <w:r w:rsidRPr="000B0E6A">
                              <w:rPr>
                                <w:sz w:val="20"/>
                                <w:lang w:val="fr-FR"/>
                              </w:rPr>
                              <w:t xml:space="preserve"> Cliquez sur </w:t>
                            </w:r>
                            <w:r w:rsidRPr="00476545">
                              <w:rPr>
                                <w:noProof/>
                                <w:sz w:val="20"/>
                                <w:lang w:val="de-DE" w:eastAsia="de-DE"/>
                              </w:rPr>
                              <w:drawing>
                                <wp:inline distT="0" distB="0" distL="0" distR="0" wp14:anchorId="3DD0F818" wp14:editId="14CA8457">
                                  <wp:extent cx="91448" cy="114310"/>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448" cy="114310"/>
                                          </a:xfrm>
                                          <a:prstGeom prst="rect">
                                            <a:avLst/>
                                          </a:prstGeom>
                                        </pic:spPr>
                                      </pic:pic>
                                    </a:graphicData>
                                  </a:graphic>
                                </wp:inline>
                              </w:drawing>
                            </w:r>
                            <w:r w:rsidRPr="000B0E6A">
                              <w:rPr>
                                <w:sz w:val="20"/>
                                <w:lang w:val="fr-FR"/>
                              </w:rPr>
                              <w:t xml:space="preserve"> pour lancer la recherche (voir </w:t>
                            </w:r>
                            <w:hyperlink w:anchor="Searching PCRs" w:history="1">
                              <w:r w:rsidRPr="000B0E6A">
                                <w:rPr>
                                  <w:rStyle w:val="Hyperlink"/>
                                  <w:sz w:val="20"/>
                                  <w:lang w:val="fr-FR"/>
                                </w:rPr>
                                <w:t>Chercher des DMP</w:t>
                              </w:r>
                            </w:hyperlink>
                            <w:r w:rsidRPr="000B0E6A">
                              <w:rPr>
                                <w:sz w:val="20"/>
                                <w:lang w:val="fr-FR"/>
                              </w:rPr>
                              <w:t>).</w:t>
                            </w:r>
                          </w:p>
                          <w:p w14:paraId="658BCF5F" w14:textId="77777777" w:rsidR="00806782" w:rsidRPr="000B0E6A" w:rsidRDefault="00806782" w:rsidP="0095113C">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F507C" id="_x0000_s1042" type="#_x0000_t202" href="#Searching PCRs" style="position:absolute;margin-left:262.35pt;margin-top:4.75pt;width:136.9pt;height:91.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" o:button="t" filled="f" stroked="f">
                <v:fill o:detectmouseclick="t"/>
                <v:textbox>
                  <w:txbxContent>
                    <w:p w14:paraId="5365055E" w14:textId="4F415EB4" w:rsidR="00806782" w:rsidRPr="000B0E6A" w:rsidRDefault="00806782" w:rsidP="00397AD9">
                      <w:pPr>
                        <w:rPr>
                          <w:sz w:val="20"/>
                          <w:lang w:val="fr-FR"/>
                        </w:rPr>
                      </w:pPr>
                      <w:r w:rsidRPr="0008705A">
                        <w:rPr>
                          <w:rFonts w:eastAsia="Garamond" w:cs="Garamond"/>
                          <w:sz w:val="20"/>
                          <w:bdr w:val="nil"/>
                          <w:lang w:val="fr-FR"/>
                        </w:rPr>
                        <w:t>Sélectionner une colonne pour la recherche et saisir une valeur pour afficher tous les dossiers de soins correspondant aux critères</w:t>
                      </w:r>
                      <w:r w:rsidRPr="0008705A">
                        <w:rPr>
                          <w:sz w:val="20"/>
                          <w:lang w:val="fr-FR"/>
                        </w:rPr>
                        <w:t>.</w:t>
                      </w:r>
                      <w:r w:rsidRPr="000B0E6A">
                        <w:rPr>
                          <w:sz w:val="20"/>
                          <w:lang w:val="fr-FR"/>
                        </w:rPr>
                        <w:t xml:space="preserve"> Cliquez sur </w:t>
                      </w:r>
                      <w:r w:rsidRPr="00476545">
                        <w:rPr>
                          <w:noProof/>
                          <w:sz w:val="20"/>
                          <w:lang w:val="de-DE" w:eastAsia="de-DE"/>
                        </w:rPr>
                        <w:drawing>
                          <wp:inline distT="0" distB="0" distL="0" distR="0" wp14:anchorId="3DD0F818" wp14:editId="14CA8457">
                            <wp:extent cx="91448" cy="114310"/>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1448" cy="114310"/>
                                    </a:xfrm>
                                    <a:prstGeom prst="rect">
                                      <a:avLst/>
                                    </a:prstGeom>
                                  </pic:spPr>
                                </pic:pic>
                              </a:graphicData>
                            </a:graphic>
                          </wp:inline>
                        </w:drawing>
                      </w:r>
                      <w:r w:rsidRPr="000B0E6A">
                        <w:rPr>
                          <w:sz w:val="20"/>
                          <w:lang w:val="fr-FR"/>
                        </w:rPr>
                        <w:t xml:space="preserve"> pour lancer la recherche (voir </w:t>
                      </w:r>
                      <w:hyperlink w:anchor="Searching PCRs" w:history="1">
                        <w:r w:rsidRPr="000B0E6A">
                          <w:rPr>
                            <w:rStyle w:val="Hyperlink"/>
                            <w:sz w:val="20"/>
                            <w:lang w:val="fr-FR"/>
                          </w:rPr>
                          <w:t>Chercher des DMP</w:t>
                        </w:r>
                      </w:hyperlink>
                      <w:r w:rsidRPr="000B0E6A">
                        <w:rPr>
                          <w:sz w:val="20"/>
                          <w:lang w:val="fr-FR"/>
                        </w:rPr>
                        <w:t>).</w:t>
                      </w:r>
                    </w:p>
                    <w:p w14:paraId="658BCF5F" w14:textId="77777777" w:rsidR="00806782" w:rsidRPr="000B0E6A" w:rsidRDefault="00806782" w:rsidP="0095113C">
                      <w:pPr>
                        <w:rPr>
                          <w:lang w:val="fr-FR"/>
                        </w:rPr>
                      </w:pPr>
                    </w:p>
                  </w:txbxContent>
                </v:textbox>
              </v:shape>
            </w:pict>
          </mc:Fallback>
        </mc:AlternateContent>
      </w:r>
      <w:r>
        <w:rPr>
          <w:noProof/>
          <w:lang w:val="de-DE" w:eastAsia="de-DE"/>
        </w:rPr>
        <mc:AlternateContent>
          <mc:Choice Requires="wps">
            <w:drawing>
              <wp:anchor distT="0" distB="0" distL="114300" distR="114300" simplePos="0" relativeHeight="251763712" behindDoc="0" locked="0" layoutInCell="1" allowOverlap="1" wp14:anchorId="170F94C5" wp14:editId="092CFC2E">
                <wp:simplePos x="0" y="0"/>
                <wp:positionH relativeFrom="column">
                  <wp:posOffset>825004</wp:posOffset>
                </wp:positionH>
                <wp:positionV relativeFrom="paragraph">
                  <wp:posOffset>103130</wp:posOffset>
                </wp:positionV>
                <wp:extent cx="2138045" cy="109474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094740"/>
                        </a:xfrm>
                        <a:prstGeom prst="rect">
                          <a:avLst/>
                        </a:prstGeom>
                        <a:noFill/>
                        <a:ln w="9525">
                          <a:noFill/>
                          <a:miter lim="800000"/>
                          <a:headEnd/>
                          <a:tailEnd/>
                        </a:ln>
                      </wps:spPr>
                      <wps:txbx>
                        <w:txbxContent>
                          <w:p w14:paraId="609C4786" w14:textId="77777777" w:rsidR="00806782" w:rsidRPr="000B0E6A" w:rsidRDefault="00806782">
                            <w:pPr>
                              <w:rPr>
                                <w:sz w:val="20"/>
                                <w:lang w:val="fr-FR"/>
                              </w:rPr>
                            </w:pPr>
                            <w:r w:rsidRPr="000B0E6A">
                              <w:rPr>
                                <w:sz w:val="20"/>
                                <w:lang w:val="fr-FR"/>
                              </w:rPr>
                              <w:t xml:space="preserve">Cochez pour voir les DMP non facturés ou les DMP dont la conformité de qualité n’a pas encore été évaluée (voir </w:t>
                            </w:r>
                            <w:hyperlink w:anchor="Mark a PCR for review" w:history="1">
                              <w:r w:rsidRPr="000B0E6A">
                                <w:rPr>
                                  <w:rStyle w:val="Hyperlink"/>
                                  <w:sz w:val="20"/>
                                  <w:lang w:val="fr-FR"/>
                                </w:rPr>
                                <w:t>Marquer un DMP pour une évaluation</w:t>
                              </w:r>
                            </w:hyperlink>
                            <w:r w:rsidRPr="000B0E6A">
                              <w:rPr>
                                <w:sz w:val="20"/>
                                <w:lang w:val="fr-FR"/>
                              </w:rPr>
                              <w:t xml:space="preserve"> et </w:t>
                            </w:r>
                            <w:hyperlink w:anchor="Check a PCR for billing" w:history="1">
                              <w:r w:rsidRPr="000B0E6A">
                                <w:rPr>
                                  <w:rStyle w:val="Hyperlink"/>
                                  <w:sz w:val="20"/>
                                  <w:lang w:val="fr-FR"/>
                                </w:rPr>
                                <w:t>Vérifier un DMP pour la facturation</w:t>
                              </w:r>
                            </w:hyperlink>
                            <w:r w:rsidRPr="000B0E6A">
                              <w:rPr>
                                <w:sz w:val="20"/>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F94C5" id="_x0000_s1043" type="#_x0000_t202" style="position:absolute;margin-left:64.95pt;margin-top:8.1pt;width:168.35pt;height:8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" filled="f" stroked="f">
                <v:textbox>
                  <w:txbxContent>
                    <w:p w14:paraId="609C4786" w14:textId="77777777" w:rsidR="00806782" w:rsidRPr="000B0E6A" w:rsidRDefault="00806782">
                      <w:pPr>
                        <w:rPr>
                          <w:sz w:val="20"/>
                          <w:lang w:val="fr-FR"/>
                        </w:rPr>
                      </w:pPr>
                      <w:r w:rsidRPr="000B0E6A">
                        <w:rPr>
                          <w:sz w:val="20"/>
                          <w:lang w:val="fr-FR"/>
                        </w:rPr>
                        <w:t xml:space="preserve">Cochez pour voir les DMP non facturés ou les DMP dont la conformité de qualité n’a pas encore été évaluée (voir </w:t>
                      </w:r>
                      <w:hyperlink w:anchor="Mark a PCR for review" w:history="1">
                        <w:r w:rsidRPr="000B0E6A">
                          <w:rPr>
                            <w:rStyle w:val="Hyperlink"/>
                            <w:sz w:val="20"/>
                            <w:lang w:val="fr-FR"/>
                          </w:rPr>
                          <w:t>Marquer un DMP pour une évaluation</w:t>
                        </w:r>
                      </w:hyperlink>
                      <w:r w:rsidRPr="000B0E6A">
                        <w:rPr>
                          <w:sz w:val="20"/>
                          <w:lang w:val="fr-FR"/>
                        </w:rPr>
                        <w:t xml:space="preserve"> et </w:t>
                      </w:r>
                      <w:hyperlink w:anchor="Check a PCR for billing" w:history="1">
                        <w:r w:rsidRPr="000B0E6A">
                          <w:rPr>
                            <w:rStyle w:val="Hyperlink"/>
                            <w:sz w:val="20"/>
                            <w:lang w:val="fr-FR"/>
                          </w:rPr>
                          <w:t>Vérifier un DMP pour la facturation</w:t>
                        </w:r>
                      </w:hyperlink>
                      <w:r w:rsidRPr="000B0E6A">
                        <w:rPr>
                          <w:sz w:val="20"/>
                          <w:lang w:val="fr-FR"/>
                        </w:rPr>
                        <w:t>).</w:t>
                      </w:r>
                    </w:p>
                  </w:txbxContent>
                </v:textbox>
              </v:shape>
            </w:pict>
          </mc:Fallback>
        </mc:AlternateContent>
      </w:r>
    </w:p>
    <w:p w14:paraId="59810250" w14:textId="77777777" w:rsidR="00776C84" w:rsidRPr="00441CCB" w:rsidRDefault="00776C84" w:rsidP="00776C84">
      <w:pPr>
        <w:rPr>
          <w:lang w:val="fr-FR"/>
        </w:rPr>
      </w:pPr>
    </w:p>
    <w:p w14:paraId="45428D75" w14:textId="77777777" w:rsidR="00776C84" w:rsidRPr="00441CCB" w:rsidRDefault="00776C84" w:rsidP="00776C84">
      <w:pPr>
        <w:rPr>
          <w:lang w:val="fr-FR"/>
        </w:rPr>
      </w:pPr>
    </w:p>
    <w:p w14:paraId="25399101" w14:textId="77777777" w:rsidR="00776C84" w:rsidRPr="00441CCB" w:rsidRDefault="00776C84" w:rsidP="00776C84">
      <w:pPr>
        <w:rPr>
          <w:lang w:val="fr-FR"/>
        </w:rPr>
      </w:pPr>
    </w:p>
    <w:p w14:paraId="2C7CA27D" w14:textId="77777777" w:rsidR="00776C84" w:rsidRPr="00441CCB" w:rsidRDefault="00776C84" w:rsidP="00776C84">
      <w:pPr>
        <w:rPr>
          <w:lang w:val="fr-FR"/>
        </w:rPr>
      </w:pPr>
    </w:p>
    <w:p w14:paraId="4472680E" w14:textId="77777777" w:rsidR="00553852" w:rsidRPr="00441CCB" w:rsidRDefault="00E44DC6" w:rsidP="00AA0AED">
      <w:pPr>
        <w:pStyle w:val="berschrift2"/>
        <w:rPr>
          <w:lang w:val="fr-FR"/>
        </w:rPr>
      </w:pPr>
      <w:bookmarkStart w:id="18" w:name="_Toc529284446"/>
      <w:r w:rsidRPr="00441CCB">
        <w:rPr>
          <w:lang w:val="fr-FR"/>
        </w:rPr>
        <w:t>Personnaliser les c</w:t>
      </w:r>
      <w:r w:rsidR="00ED7F5A" w:rsidRPr="00441CCB">
        <w:rPr>
          <w:lang w:val="fr-FR"/>
        </w:rPr>
        <w:t>ol</w:t>
      </w:r>
      <w:r w:rsidRPr="00441CCB">
        <w:rPr>
          <w:lang w:val="fr-FR"/>
        </w:rPr>
        <w:t>o</w:t>
      </w:r>
      <w:r w:rsidR="00ED7F5A" w:rsidRPr="00441CCB">
        <w:rPr>
          <w:lang w:val="fr-FR"/>
        </w:rPr>
        <w:t>n</w:t>
      </w:r>
      <w:r w:rsidRPr="00441CCB">
        <w:rPr>
          <w:lang w:val="fr-FR"/>
        </w:rPr>
        <w:t>nes de données sur votre page de liste des DMP</w:t>
      </w:r>
      <w:bookmarkEnd w:id="18"/>
    </w:p>
    <w:p w14:paraId="740EC856" w14:textId="77777777" w:rsidR="00553852" w:rsidRPr="00441CCB" w:rsidRDefault="00D8006B" w:rsidP="00553852">
      <w:pPr>
        <w:rPr>
          <w:lang w:val="fr-FR"/>
        </w:rPr>
      </w:pPr>
      <w:r w:rsidRPr="00441CCB">
        <w:rPr>
          <w:lang w:val="fr-FR"/>
        </w:rPr>
        <w:t>Vous pouvez personnaliser votre page pour afficher uniquement les colonnes d’informations que vous souhaitez voir. Le système utilise la liste des colonnes que vous sélectionnez quand vous créez un filtre</w:t>
      </w:r>
      <w:r w:rsidR="00553852" w:rsidRPr="00441CCB">
        <w:rPr>
          <w:lang w:val="fr-FR"/>
        </w:rPr>
        <w:t>.</w:t>
      </w:r>
    </w:p>
    <w:p w14:paraId="7628709E" w14:textId="77777777" w:rsidR="00553852" w:rsidRPr="00441CCB" w:rsidRDefault="00D8006B" w:rsidP="00FD19FF">
      <w:pPr>
        <w:pStyle w:val="Listenabsatz"/>
        <w:numPr>
          <w:ilvl w:val="0"/>
          <w:numId w:val="14"/>
        </w:numPr>
        <w:spacing w:before="240"/>
        <w:ind w:left="778"/>
        <w:contextualSpacing w:val="0"/>
        <w:rPr>
          <w:lang w:val="fr-FR"/>
        </w:rPr>
      </w:pPr>
      <w:r w:rsidRPr="00441CCB">
        <w:rPr>
          <w:lang w:val="fr-FR"/>
        </w:rPr>
        <w:t>Sur la barre de navigation des DMP, cliquez sur</w:t>
      </w:r>
      <w:r w:rsidR="00553852" w:rsidRPr="00441CCB">
        <w:rPr>
          <w:lang w:val="fr-FR"/>
        </w:rPr>
        <w:t xml:space="preserve"> </w:t>
      </w:r>
      <w:r w:rsidR="00553852" w:rsidRPr="00441CCB">
        <w:rPr>
          <w:noProof/>
          <w:lang w:val="de-DE" w:eastAsia="de-DE"/>
        </w:rPr>
        <w:drawing>
          <wp:inline distT="0" distB="0" distL="0" distR="0" wp14:anchorId="6AD0C09E" wp14:editId="657A60C9">
            <wp:extent cx="152413" cy="152413"/>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413" cy="152413"/>
                    </a:xfrm>
                    <a:prstGeom prst="rect">
                      <a:avLst/>
                    </a:prstGeom>
                  </pic:spPr>
                </pic:pic>
              </a:graphicData>
            </a:graphic>
          </wp:inline>
        </w:drawing>
      </w:r>
      <w:r w:rsidR="00553852" w:rsidRPr="00441CCB">
        <w:rPr>
          <w:lang w:val="fr-FR"/>
        </w:rPr>
        <w:t xml:space="preserve">. </w:t>
      </w:r>
      <w:r w:rsidRPr="00441CCB">
        <w:rPr>
          <w:lang w:val="fr-FR"/>
        </w:rPr>
        <w:t>Une liste affiche toutes les colonnes possibles</w:t>
      </w:r>
      <w:r w:rsidR="00553852" w:rsidRPr="00441CCB">
        <w:rPr>
          <w:lang w:val="fr-FR"/>
        </w:rPr>
        <w:t>.</w:t>
      </w:r>
    </w:p>
    <w:p w14:paraId="08755477" w14:textId="77777777" w:rsidR="00553852" w:rsidRPr="00441CCB" w:rsidRDefault="009F6ACB" w:rsidP="00DE19D2">
      <w:pPr>
        <w:spacing w:before="240"/>
        <w:rPr>
          <w:lang w:val="fr-FR"/>
        </w:rPr>
      </w:pPr>
      <w:r w:rsidRPr="00441CCB">
        <w:rPr>
          <w:noProof/>
          <w:lang w:val="de-DE" w:eastAsia="de-DE"/>
        </w:rPr>
        <w:drawing>
          <wp:inline distT="0" distB="0" distL="0" distR="0" wp14:anchorId="22DFF4BC" wp14:editId="274EF99B">
            <wp:extent cx="6751547" cy="1731166"/>
            <wp:effectExtent l="0" t="0" r="0" b="254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771431" cy="1736264"/>
                    </a:xfrm>
                    <a:prstGeom prst="rect">
                      <a:avLst/>
                    </a:prstGeom>
                  </pic:spPr>
                </pic:pic>
              </a:graphicData>
            </a:graphic>
          </wp:inline>
        </w:drawing>
      </w:r>
    </w:p>
    <w:p w14:paraId="1835FE79" w14:textId="77777777" w:rsidR="00553852" w:rsidRPr="00441CCB" w:rsidRDefault="00D8006B" w:rsidP="00FD19FF">
      <w:pPr>
        <w:pStyle w:val="Listenabsatz"/>
        <w:numPr>
          <w:ilvl w:val="0"/>
          <w:numId w:val="14"/>
        </w:numPr>
        <w:ind w:left="778"/>
        <w:contextualSpacing w:val="0"/>
        <w:rPr>
          <w:lang w:val="fr-FR"/>
        </w:rPr>
      </w:pPr>
      <w:r w:rsidRPr="00441CCB">
        <w:rPr>
          <w:lang w:val="fr-FR"/>
        </w:rPr>
        <w:t>Pour sélectionner l</w:t>
      </w:r>
      <w:r w:rsidR="000A24B0">
        <w:rPr>
          <w:lang w:val="fr-FR"/>
        </w:rPr>
        <w:t>es</w:t>
      </w:r>
      <w:r w:rsidRPr="00441CCB">
        <w:rPr>
          <w:lang w:val="fr-FR"/>
        </w:rPr>
        <w:t xml:space="preserve"> colonne</w:t>
      </w:r>
      <w:r w:rsidR="000A24B0">
        <w:rPr>
          <w:lang w:val="fr-FR"/>
        </w:rPr>
        <w:t>s</w:t>
      </w:r>
      <w:r w:rsidRPr="00441CCB">
        <w:rPr>
          <w:lang w:val="fr-FR"/>
        </w:rPr>
        <w:t xml:space="preserve"> à afficher, cochez la case près du nom de la colonne</w:t>
      </w:r>
    </w:p>
    <w:p w14:paraId="6A7025FF" w14:textId="77777777" w:rsidR="00553852" w:rsidRDefault="00D8006B" w:rsidP="00FD19FF">
      <w:pPr>
        <w:pStyle w:val="Listenabsatz"/>
        <w:numPr>
          <w:ilvl w:val="0"/>
          <w:numId w:val="14"/>
        </w:numPr>
        <w:ind w:left="778"/>
        <w:contextualSpacing w:val="0"/>
        <w:rPr>
          <w:lang w:val="fr-FR"/>
        </w:rPr>
      </w:pPr>
      <w:r w:rsidRPr="00441CCB">
        <w:rPr>
          <w:lang w:val="fr-FR"/>
        </w:rPr>
        <w:t>Cliquez sur</w:t>
      </w:r>
      <w:r w:rsidR="00553852" w:rsidRPr="00441CCB">
        <w:rPr>
          <w:lang w:val="fr-FR"/>
        </w:rPr>
        <w:t xml:space="preserve"> </w:t>
      </w:r>
      <w:r w:rsidRPr="00441CCB">
        <w:rPr>
          <w:b/>
          <w:lang w:val="fr-FR"/>
        </w:rPr>
        <w:t>Enregistrer</w:t>
      </w:r>
      <w:r w:rsidR="00553852" w:rsidRPr="00441CCB">
        <w:rPr>
          <w:lang w:val="fr-FR"/>
        </w:rPr>
        <w:t>.</w:t>
      </w:r>
    </w:p>
    <w:p w14:paraId="3BD2826C" w14:textId="77777777" w:rsidR="0099370D" w:rsidRDefault="0099370D" w:rsidP="0099370D">
      <w:pPr>
        <w:rPr>
          <w:lang w:val="fr-FR"/>
        </w:rPr>
      </w:pPr>
    </w:p>
    <w:p w14:paraId="0AC3BE21" w14:textId="77777777" w:rsidR="00BE5F9E" w:rsidRPr="00FD368F" w:rsidRDefault="00BE5F9E" w:rsidP="00BE5F9E">
      <w:pPr>
        <w:rPr>
          <w:lang w:val="fr-FR"/>
        </w:rPr>
      </w:pPr>
      <w:r w:rsidRPr="0008705A">
        <w:rPr>
          <w:lang w:val="fr-FR"/>
        </w:rPr>
        <w:t>Il est possible de déplacer les colonnes de la liste des DMP. Il suffit de glisser-déposer l’en-tête d’une colonne vers une autre position dans la liste.</w:t>
      </w:r>
    </w:p>
    <w:p w14:paraId="1261BD3A" w14:textId="4C146209" w:rsidR="00BE5F9E" w:rsidRPr="00E16482" w:rsidRDefault="00803188" w:rsidP="00BE5F9E">
      <w:pPr>
        <w:rPr>
          <w:lang w:val="fr-FR"/>
        </w:rPr>
      </w:pPr>
      <w:r>
        <w:rPr>
          <w:b/>
          <w:noProof/>
          <w:lang w:val="de-DE" w:eastAsia="de-DE"/>
        </w:rPr>
        <mc:AlternateContent>
          <mc:Choice Requires="wps">
            <w:drawing>
              <wp:anchor distT="0" distB="0" distL="114300" distR="114300" simplePos="0" relativeHeight="252351488" behindDoc="0" locked="0" layoutInCell="1" allowOverlap="1" wp14:anchorId="22F421DC" wp14:editId="06DE1259">
                <wp:simplePos x="0" y="0"/>
                <wp:positionH relativeFrom="column">
                  <wp:posOffset>1884045</wp:posOffset>
                </wp:positionH>
                <wp:positionV relativeFrom="paragraph">
                  <wp:posOffset>568325</wp:posOffset>
                </wp:positionV>
                <wp:extent cx="571500" cy="457200"/>
                <wp:effectExtent l="0" t="0" r="0" b="0"/>
                <wp:wrapNone/>
                <wp:docPr id="744" name="Freihand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57200"/>
                        </a:xfrm>
                        <a:custGeom>
                          <a:avLst/>
                          <a:gdLst>
                            <a:gd name="T0" fmla="*/ 28575 w 571500"/>
                            <a:gd name="T1" fmla="*/ 228600 h 457200"/>
                            <a:gd name="T2" fmla="*/ 256723 w 571500"/>
                            <a:gd name="T3" fmla="*/ 29853 h 457200"/>
                            <a:gd name="T4" fmla="*/ 525853 w 571500"/>
                            <a:gd name="T5" fmla="*/ 156936 h 457200"/>
                            <a:gd name="T6" fmla="*/ 550572 w 571500"/>
                            <a:gd name="T7" fmla="*/ 156936 h 457200"/>
                            <a:gd name="T8" fmla="*/ 514350 w 571500"/>
                            <a:gd name="T9" fmla="*/ 228600 h 457200"/>
                            <a:gd name="T10" fmla="*/ 436272 w 571500"/>
                            <a:gd name="T11" fmla="*/ 156936 h 457200"/>
                            <a:gd name="T12" fmla="*/ 458793 w 571500"/>
                            <a:gd name="T13" fmla="*/ 156936 h 457200"/>
                            <a:gd name="T14" fmla="*/ 257617 w 571500"/>
                            <a:gd name="T15" fmla="*/ 87145 h 457200"/>
                            <a:gd name="T16" fmla="*/ 85724 w 571500"/>
                            <a:gd name="T17" fmla="*/ 228600 h 457200"/>
                            <a:gd name="T18" fmla="*/ 28575 w 571500"/>
                            <a:gd name="T19" fmla="*/ 228600 h 457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71500" h="457200">
                              <a:moveTo>
                                <a:pt x="28575" y="228600"/>
                              </a:moveTo>
                              <a:cubicBezTo>
                                <a:pt x="28575" y="126865"/>
                                <a:pt x="126756" y="41336"/>
                                <a:pt x="256723" y="29853"/>
                              </a:cubicBezTo>
                              <a:cubicBezTo>
                                <a:pt x="373185" y="19563"/>
                                <a:pt x="483859" y="71823"/>
                                <a:pt x="525853" y="156936"/>
                              </a:cubicBezTo>
                              <a:lnTo>
                                <a:pt x="550572" y="156936"/>
                              </a:lnTo>
                              <a:lnTo>
                                <a:pt x="514350" y="228600"/>
                              </a:lnTo>
                              <a:lnTo>
                                <a:pt x="436272" y="156936"/>
                              </a:lnTo>
                              <a:lnTo>
                                <a:pt x="458793" y="156936"/>
                              </a:lnTo>
                              <a:cubicBezTo>
                                <a:pt x="417907" y="106566"/>
                                <a:pt x="338320" y="78956"/>
                                <a:pt x="257617" y="87145"/>
                              </a:cubicBezTo>
                              <a:cubicBezTo>
                                <a:pt x="159005" y="97151"/>
                                <a:pt x="85724" y="157455"/>
                                <a:pt x="85724" y="228600"/>
                              </a:cubicBezTo>
                              <a:lnTo>
                                <a:pt x="28575" y="22860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30186A" id="Freihandform 744" o:spid="_x0000_s1026" style="position:absolute;margin-left:148.35pt;margin-top:44.75pt;width:45pt;height:3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" path="m28575,228600v,-101735,98181,-187264,228148,-198747c373185,19563,483859,71823,525853,156936r24719,l514350,228600,436272,156936r22521,c417907,106566,338320,78956,257617,87145,159005,97151,85724,157455,85724,228600r-57149,xe" fillcolor="#4f81bd [3204]" stroked="f" strokeweight="1pt">
                <v:stroke joinstyle="miter"/>
                <v:path arrowok="t" o:connecttype="custom" o:connectlocs="28575,228600;256723,29853;525853,156936;550572,156936;514350,228600;436272,156936;458793,156936;257617,87145;85724,228600;28575,228600" o:connectangles="0,0,0,0,0,0,0,0,0,0"/>
              </v:shape>
            </w:pict>
          </mc:Fallback>
        </mc:AlternateContent>
      </w:r>
      <w:r w:rsidRPr="00E16482">
        <w:rPr>
          <w:noProof/>
          <w:lang w:val="de-DE" w:eastAsia="de-DE"/>
        </w:rPr>
        <w:drawing>
          <wp:anchor distT="0" distB="0" distL="114300" distR="114300" simplePos="0" relativeHeight="252352512" behindDoc="0" locked="0" layoutInCell="1" allowOverlap="1" wp14:anchorId="4AA50740" wp14:editId="68821512">
            <wp:simplePos x="0" y="0"/>
            <wp:positionH relativeFrom="column">
              <wp:posOffset>1884468</wp:posOffset>
            </wp:positionH>
            <wp:positionV relativeFrom="paragraph">
              <wp:posOffset>799676</wp:posOffset>
            </wp:positionV>
            <wp:extent cx="235585" cy="235585"/>
            <wp:effectExtent l="0" t="0" r="0" b="0"/>
            <wp:wrapNone/>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585" cy="235585"/>
                    </a:xfrm>
                    <a:prstGeom prst="rect">
                      <a:avLst/>
                    </a:prstGeom>
                  </pic:spPr>
                </pic:pic>
              </a:graphicData>
            </a:graphic>
          </wp:anchor>
        </w:drawing>
      </w:r>
      <w:r w:rsidRPr="00803188">
        <w:rPr>
          <w:noProof/>
          <w:lang w:val="fr-FR"/>
        </w:rPr>
        <w:drawing>
          <wp:inline distT="0" distB="0" distL="0" distR="0" wp14:anchorId="17E25488" wp14:editId="065487EE">
            <wp:extent cx="5395155" cy="28702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9698" cy="2877937"/>
                    </a:xfrm>
                    <a:prstGeom prst="rect">
                      <a:avLst/>
                    </a:prstGeom>
                  </pic:spPr>
                </pic:pic>
              </a:graphicData>
            </a:graphic>
          </wp:inline>
        </w:drawing>
      </w:r>
    </w:p>
    <w:p w14:paraId="14B99BE3" w14:textId="77777777" w:rsidR="0008705A" w:rsidRPr="00C14FA0" w:rsidRDefault="0008705A" w:rsidP="0008705A">
      <w:pPr>
        <w:pStyle w:val="berschrift2"/>
        <w:rPr>
          <w:lang w:val="fr-FR"/>
        </w:rPr>
      </w:pPr>
      <w:bookmarkStart w:id="19" w:name="_Toc529284447"/>
      <w:r w:rsidRPr="00C14FA0">
        <w:rPr>
          <w:rFonts w:eastAsia="Garamond" w:cs="Garamond"/>
          <w:bCs/>
          <w:szCs w:val="32"/>
          <w:bdr w:val="nil"/>
          <w:lang w:val="fr-FR"/>
        </w:rPr>
        <w:t>Zoom de tableau</w:t>
      </w:r>
      <w:bookmarkEnd w:id="19"/>
    </w:p>
    <w:p w14:paraId="36485634" w14:textId="2F9E10C2" w:rsidR="0099370D" w:rsidRDefault="0008705A" w:rsidP="0008705A">
      <w:pPr>
        <w:rPr>
          <w:rFonts w:eastAsia="Garamond" w:cs="Garamond"/>
          <w:szCs w:val="24"/>
          <w:bdr w:val="nil"/>
          <w:lang w:val="fr-FR"/>
        </w:rPr>
      </w:pPr>
      <w:r w:rsidRPr="00C14FA0">
        <w:rPr>
          <w:rFonts w:eastAsia="Garamond" w:cs="Garamond"/>
          <w:szCs w:val="24"/>
          <w:bdr w:val="nil"/>
          <w:lang w:val="fr-FR"/>
        </w:rPr>
        <w:t xml:space="preserve">Il est possible d'effectuer un zoom avant et arrière de n'importe quelle liste sur tableau (liste déroulante, liste des </w:t>
      </w:r>
      <w:r>
        <w:rPr>
          <w:rFonts w:eastAsia="Garamond" w:cs="Garamond"/>
          <w:szCs w:val="24"/>
          <w:bdr w:val="nil"/>
          <w:lang w:val="fr-FR"/>
        </w:rPr>
        <w:t>dossiers de soins des patients</w:t>
      </w:r>
      <w:r w:rsidRPr="00C14FA0">
        <w:rPr>
          <w:rFonts w:eastAsia="Garamond" w:cs="Garamond"/>
          <w:szCs w:val="24"/>
          <w:bdr w:val="nil"/>
          <w:lang w:val="fr-FR"/>
        </w:rPr>
        <w:t xml:space="preserve">) en cliquant sur les boutons </w:t>
      </w:r>
      <w:r>
        <w:rPr>
          <w:rFonts w:eastAsia="Garamond" w:cs="Garamond"/>
          <w:szCs w:val="24"/>
          <w:bdr w:val="nil"/>
          <w:lang w:val="fr-FR"/>
        </w:rPr>
        <w:t>« </w:t>
      </w:r>
      <w:r w:rsidRPr="00C14FA0">
        <w:rPr>
          <w:rFonts w:eastAsia="Garamond" w:cs="Garamond"/>
          <w:szCs w:val="24"/>
          <w:bdr w:val="nil"/>
          <w:lang w:val="fr-FR"/>
        </w:rPr>
        <w:t>loupe</w:t>
      </w:r>
      <w:r>
        <w:rPr>
          <w:rFonts w:eastAsia="Garamond" w:cs="Garamond"/>
          <w:szCs w:val="24"/>
          <w:bdr w:val="nil"/>
          <w:lang w:val="fr-FR"/>
        </w:rPr>
        <w:t> »</w:t>
      </w:r>
      <w:r w:rsidRPr="00C14FA0">
        <w:rPr>
          <w:rFonts w:eastAsia="Garamond" w:cs="Garamond"/>
          <w:szCs w:val="24"/>
          <w:bdr w:val="nil"/>
          <w:lang w:val="fr-FR"/>
        </w:rPr>
        <w:t>.</w:t>
      </w:r>
    </w:p>
    <w:p w14:paraId="5DF5AC48" w14:textId="48BB9422" w:rsidR="0008705A" w:rsidRPr="0099370D" w:rsidRDefault="0008705A" w:rsidP="0008705A">
      <w:pPr>
        <w:rPr>
          <w:lang w:val="fr-FR"/>
        </w:rPr>
      </w:pPr>
      <w:r>
        <w:rPr>
          <w:noProof/>
        </w:rPr>
        <mc:AlternateContent>
          <mc:Choice Requires="wps">
            <w:drawing>
              <wp:anchor distT="0" distB="0" distL="114300" distR="114300" simplePos="0" relativeHeight="252356608" behindDoc="0" locked="0" layoutInCell="1" allowOverlap="1" wp14:anchorId="554FE30F" wp14:editId="784B0683">
                <wp:simplePos x="0" y="0"/>
                <wp:positionH relativeFrom="column">
                  <wp:posOffset>4565326</wp:posOffset>
                </wp:positionH>
                <wp:positionV relativeFrom="paragraph">
                  <wp:posOffset>655366</wp:posOffset>
                </wp:positionV>
                <wp:extent cx="344032" cy="181069"/>
                <wp:effectExtent l="0" t="0" r="0" b="0"/>
                <wp:wrapNone/>
                <wp:docPr id="789" name="Pfeil nach rechts 789"/>
                <wp:cNvGraphicFramePr/>
                <a:graphic xmlns:a="http://schemas.openxmlformats.org/drawingml/2006/main">
                  <a:graphicData uri="http://schemas.microsoft.com/office/word/2010/wordprocessingShape">
                    <wps:wsp>
                      <wps:cNvSpPr/>
                      <wps:spPr>
                        <a:xfrm>
                          <a:off x="0" y="0"/>
                          <a:ext cx="344032" cy="181069"/>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2423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89" o:spid="_x0000_s1026" type="#_x0000_t13" style="position:absolute;margin-left:359.45pt;margin-top:51.6pt;width:27.1pt;height:14.2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" adj="15916" fillcolor="#c0504d [3205]" stroked="f" strokeweight="2pt"/>
            </w:pict>
          </mc:Fallback>
        </mc:AlternateContent>
      </w:r>
      <w:r w:rsidR="00803188" w:rsidRPr="00803188">
        <w:rPr>
          <w:noProof/>
          <w:lang w:val="fr-FR"/>
        </w:rPr>
        <w:drawing>
          <wp:inline distT="0" distB="0" distL="0" distR="0" wp14:anchorId="5F2EAB66" wp14:editId="15D41F31">
            <wp:extent cx="5418667" cy="2882709"/>
            <wp:effectExtent l="0" t="0" r="444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9391" cy="2888414"/>
                    </a:xfrm>
                    <a:prstGeom prst="rect">
                      <a:avLst/>
                    </a:prstGeom>
                  </pic:spPr>
                </pic:pic>
              </a:graphicData>
            </a:graphic>
          </wp:inline>
        </w:drawing>
      </w:r>
    </w:p>
    <w:p w14:paraId="70570D7F" w14:textId="77777777" w:rsidR="0008705A" w:rsidRPr="00C14FA0" w:rsidRDefault="0008705A" w:rsidP="0008705A">
      <w:pPr>
        <w:pStyle w:val="berschrift2"/>
        <w:rPr>
          <w:lang w:val="fr-FR"/>
        </w:rPr>
      </w:pPr>
      <w:bookmarkStart w:id="20" w:name="_Toc529284448"/>
      <w:r w:rsidRPr="00C14FA0">
        <w:rPr>
          <w:rFonts w:eastAsia="Garamond" w:cs="Garamond"/>
          <w:bCs/>
          <w:szCs w:val="32"/>
          <w:bdr w:val="nil"/>
          <w:lang w:val="fr-FR"/>
        </w:rPr>
        <w:lastRenderedPageBreak/>
        <w:t>Annotation</w:t>
      </w:r>
      <w:bookmarkEnd w:id="20"/>
    </w:p>
    <w:p w14:paraId="56ADC35C" w14:textId="77777777" w:rsidR="0008705A" w:rsidRPr="00C14FA0" w:rsidRDefault="0008705A" w:rsidP="0008705A">
      <w:pPr>
        <w:rPr>
          <w:lang w:val="fr-FR"/>
        </w:rPr>
      </w:pPr>
      <w:r w:rsidRPr="00C14FA0">
        <w:rPr>
          <w:rFonts w:eastAsia="Garamond" w:cs="Garamond"/>
          <w:szCs w:val="24"/>
          <w:bdr w:val="nil"/>
          <w:lang w:val="fr-FR"/>
        </w:rPr>
        <w:t>Il est possible d'ajouter plusieurs annotations à un</w:t>
      </w:r>
      <w:r>
        <w:rPr>
          <w:rFonts w:eastAsia="Garamond" w:cs="Garamond"/>
          <w:szCs w:val="24"/>
          <w:bdr w:val="nil"/>
          <w:lang w:val="fr-FR"/>
        </w:rPr>
        <w:t xml:space="preserve"> dossier</w:t>
      </w:r>
      <w:r w:rsidRPr="00C14FA0">
        <w:rPr>
          <w:rFonts w:eastAsia="Garamond" w:cs="Garamond"/>
          <w:szCs w:val="24"/>
          <w:bdr w:val="nil"/>
          <w:lang w:val="fr-FR"/>
        </w:rPr>
        <w:t xml:space="preserve"> </w:t>
      </w:r>
      <w:r>
        <w:rPr>
          <w:rFonts w:eastAsia="Garamond" w:cs="Garamond"/>
          <w:szCs w:val="24"/>
          <w:bdr w:val="nil"/>
          <w:lang w:val="fr-FR"/>
        </w:rPr>
        <w:t>de soins</w:t>
      </w:r>
      <w:r w:rsidRPr="00C14FA0">
        <w:rPr>
          <w:rFonts w:eastAsia="Garamond" w:cs="Garamond"/>
          <w:szCs w:val="24"/>
          <w:bdr w:val="nil"/>
          <w:lang w:val="fr-FR"/>
        </w:rPr>
        <w:t>. En outre, un rapport d'activité peut être créé pour toutes les annotations.</w:t>
      </w:r>
    </w:p>
    <w:p w14:paraId="632C94EF" w14:textId="77777777" w:rsidR="0008705A" w:rsidRPr="00C14FA0" w:rsidRDefault="0008705A" w:rsidP="0008705A">
      <w:pPr>
        <w:pStyle w:val="Listenabsatz"/>
        <w:numPr>
          <w:ilvl w:val="0"/>
          <w:numId w:val="33"/>
        </w:numPr>
        <w:rPr>
          <w:lang w:val="fr-FR"/>
        </w:rPr>
      </w:pPr>
      <w:r w:rsidRPr="00C14FA0">
        <w:rPr>
          <w:rFonts w:eastAsia="Garamond" w:cs="Garamond"/>
          <w:szCs w:val="24"/>
          <w:bdr w:val="nil"/>
          <w:lang w:val="fr-FR"/>
        </w:rPr>
        <w:t>Cliquer sur le bouton « Modifier » pour ajouter une nouvelle annotation</w:t>
      </w:r>
    </w:p>
    <w:p w14:paraId="160D786D" w14:textId="77777777" w:rsidR="0008705A" w:rsidRPr="0008705A" w:rsidRDefault="0008705A" w:rsidP="00806782">
      <w:pPr>
        <w:pStyle w:val="Listenabsatz"/>
        <w:numPr>
          <w:ilvl w:val="0"/>
          <w:numId w:val="33"/>
        </w:numPr>
        <w:rPr>
          <w:lang w:val="fr-FR"/>
        </w:rPr>
      </w:pPr>
      <w:r w:rsidRPr="0008705A">
        <w:rPr>
          <w:rFonts w:eastAsia="Garamond" w:cs="Garamond"/>
          <w:szCs w:val="24"/>
          <w:bdr w:val="nil"/>
          <w:lang w:val="fr-FR"/>
        </w:rPr>
        <w:t>Déplacer la souris sur la cellule d'annotation pour afficher toute l'annotation</w:t>
      </w:r>
    </w:p>
    <w:p w14:paraId="7145CB98" w14:textId="1DD1B934" w:rsidR="0008705A" w:rsidRPr="0008705A" w:rsidRDefault="0008705A" w:rsidP="00806782">
      <w:pPr>
        <w:pStyle w:val="Listenabsatz"/>
        <w:numPr>
          <w:ilvl w:val="0"/>
          <w:numId w:val="33"/>
        </w:numPr>
        <w:rPr>
          <w:lang w:val="fr-FR"/>
        </w:rPr>
      </w:pPr>
      <w:r w:rsidRPr="0008705A">
        <w:rPr>
          <w:bdr w:val="nil"/>
          <w:lang w:val="fr-FR"/>
        </w:rPr>
        <w:t>Clique sur le bouton « Rapport » et choisir « Rapport d'annotation » pour créer un rapport d'impression de toutes les annotations pour un dossier patient spécifique</w:t>
      </w:r>
    </w:p>
    <w:p w14:paraId="11BABDEF" w14:textId="197091AA" w:rsidR="0008705A" w:rsidRPr="0008705A" w:rsidRDefault="00614721" w:rsidP="0008705A">
      <w:pPr>
        <w:rPr>
          <w:lang w:val="fr-FR"/>
        </w:rPr>
      </w:pPr>
      <w:r>
        <w:rPr>
          <w:noProof/>
        </w:rPr>
        <mc:AlternateContent>
          <mc:Choice Requires="wps">
            <w:drawing>
              <wp:anchor distT="0" distB="0" distL="114300" distR="114300" simplePos="0" relativeHeight="252360704" behindDoc="0" locked="0" layoutInCell="1" allowOverlap="1" wp14:anchorId="56095A8C" wp14:editId="16D36EAE">
                <wp:simplePos x="0" y="0"/>
                <wp:positionH relativeFrom="column">
                  <wp:posOffset>1541917</wp:posOffset>
                </wp:positionH>
                <wp:positionV relativeFrom="paragraph">
                  <wp:posOffset>1056083</wp:posOffset>
                </wp:positionV>
                <wp:extent cx="178107" cy="96525"/>
                <wp:effectExtent l="19050" t="19050" r="50800" b="55880"/>
                <wp:wrapNone/>
                <wp:docPr id="797" name="Gerade Verbindung mit Pfeil 797"/>
                <wp:cNvGraphicFramePr/>
                <a:graphic xmlns:a="http://schemas.openxmlformats.org/drawingml/2006/main">
                  <a:graphicData uri="http://schemas.microsoft.com/office/word/2010/wordprocessingShape">
                    <wps:wsp>
                      <wps:cNvCnPr/>
                      <wps:spPr>
                        <a:xfrm>
                          <a:off x="0" y="0"/>
                          <a:ext cx="178107" cy="9652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5B5009" id="_x0000_t32" coordsize="21600,21600" o:spt="32" o:oned="t" path="m,l21600,21600e" filled="f">
                <v:path arrowok="t" fillok="f" o:connecttype="none"/>
                <o:lock v:ext="edit" shapetype="t"/>
              </v:shapetype>
              <v:shape id="Gerade Verbindung mit Pfeil 797" o:spid="_x0000_s1026" type="#_x0000_t32" style="position:absolute;margin-left:121.4pt;margin-top:83.15pt;width:14pt;height:7.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" strokecolor="#c00000" strokeweight="2.25pt">
                <v:stroke endarrow="block"/>
              </v:shape>
            </w:pict>
          </mc:Fallback>
        </mc:AlternateContent>
      </w:r>
      <w:r w:rsidRPr="00D72455">
        <w:rPr>
          <w:noProof/>
          <w:lang w:val="fr-FR"/>
        </w:rPr>
        <w:drawing>
          <wp:anchor distT="0" distB="0" distL="114300" distR="114300" simplePos="0" relativeHeight="252358656" behindDoc="0" locked="0" layoutInCell="1" allowOverlap="1" wp14:anchorId="57AF10E2" wp14:editId="165CD3E6">
            <wp:simplePos x="0" y="0"/>
            <wp:positionH relativeFrom="column">
              <wp:posOffset>1599635</wp:posOffset>
            </wp:positionH>
            <wp:positionV relativeFrom="paragraph">
              <wp:posOffset>906665</wp:posOffset>
            </wp:positionV>
            <wp:extent cx="3691548" cy="1177725"/>
            <wp:effectExtent l="0" t="0" r="4445" b="3810"/>
            <wp:wrapNone/>
            <wp:docPr id="918" name="Grafik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91548" cy="1177725"/>
                    </a:xfrm>
                    <a:prstGeom prst="rect">
                      <a:avLst/>
                    </a:prstGeom>
                  </pic:spPr>
                </pic:pic>
              </a:graphicData>
            </a:graphic>
            <wp14:sizeRelH relativeFrom="page">
              <wp14:pctWidth>0</wp14:pctWidth>
            </wp14:sizeRelH>
            <wp14:sizeRelV relativeFrom="page">
              <wp14:pctHeight>0</wp14:pctHeight>
            </wp14:sizeRelV>
          </wp:anchor>
        </w:drawing>
      </w:r>
      <w:r w:rsidR="0008705A" w:rsidRPr="0008705A">
        <w:rPr>
          <w:noProof/>
          <w:lang w:val="fr-FR"/>
        </w:rPr>
        <w:drawing>
          <wp:inline distT="0" distB="0" distL="0" distR="0" wp14:anchorId="1517520F" wp14:editId="31032A78">
            <wp:extent cx="5472334" cy="2284300"/>
            <wp:effectExtent l="0" t="0" r="0"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35755" cy="2310774"/>
                    </a:xfrm>
                    <a:prstGeom prst="rect">
                      <a:avLst/>
                    </a:prstGeom>
                  </pic:spPr>
                </pic:pic>
              </a:graphicData>
            </a:graphic>
          </wp:inline>
        </w:drawing>
      </w:r>
    </w:p>
    <w:p w14:paraId="6B6E90C2" w14:textId="77777777" w:rsidR="00280B8C" w:rsidRPr="00441CCB" w:rsidRDefault="00ED7F5A" w:rsidP="00AA0AED">
      <w:pPr>
        <w:pStyle w:val="berschrift2"/>
        <w:rPr>
          <w:lang w:val="fr-FR"/>
        </w:rPr>
      </w:pPr>
      <w:bookmarkStart w:id="21" w:name="_Toc529284449"/>
      <w:r w:rsidRPr="00441CCB">
        <w:rPr>
          <w:lang w:val="fr-FR"/>
        </w:rPr>
        <w:t>Marquer un DMP pour une évaluation</w:t>
      </w:r>
      <w:bookmarkEnd w:id="21"/>
    </w:p>
    <w:p w14:paraId="0BB45C9D" w14:textId="77777777" w:rsidR="00BA1AE9" w:rsidRPr="00441CCB" w:rsidRDefault="00D8006B" w:rsidP="00D8006B">
      <w:pPr>
        <w:rPr>
          <w:lang w:val="fr-FR"/>
        </w:rPr>
      </w:pPr>
      <w:r w:rsidRPr="00441CCB">
        <w:rPr>
          <w:lang w:val="fr-FR"/>
        </w:rPr>
        <w:t>Le s</w:t>
      </w:r>
      <w:r w:rsidR="009E3877">
        <w:rPr>
          <w:lang w:val="fr-FR"/>
        </w:rPr>
        <w:t>ystème vous permet de voir tou</w:t>
      </w:r>
      <w:r w:rsidRPr="00441CCB">
        <w:rPr>
          <w:lang w:val="fr-FR"/>
        </w:rPr>
        <w:t xml:space="preserve">s les DMP non </w:t>
      </w:r>
      <w:r w:rsidR="009E3877">
        <w:rPr>
          <w:lang w:val="fr-FR"/>
        </w:rPr>
        <w:t xml:space="preserve">vérifiés et de marquer ceux </w:t>
      </w:r>
      <w:r w:rsidRPr="00441CCB">
        <w:rPr>
          <w:lang w:val="fr-FR"/>
        </w:rPr>
        <w:t>dont la conformité qualitative n’a pas encore été évaluée</w:t>
      </w:r>
      <w:r w:rsidR="005906BB" w:rsidRPr="00441CCB">
        <w:rPr>
          <w:lang w:val="fr-FR"/>
        </w:rPr>
        <w:t>.</w:t>
      </w:r>
    </w:p>
    <w:p w14:paraId="2151A983" w14:textId="77777777" w:rsidR="00280B8C" w:rsidRPr="00441CCB" w:rsidRDefault="00D8006B" w:rsidP="00FD19FF">
      <w:pPr>
        <w:pStyle w:val="Listenabsatz"/>
        <w:numPr>
          <w:ilvl w:val="0"/>
          <w:numId w:val="18"/>
        </w:numPr>
        <w:ind w:left="778"/>
        <w:contextualSpacing w:val="0"/>
        <w:rPr>
          <w:lang w:val="fr-FR"/>
        </w:rPr>
      </w:pPr>
      <w:r w:rsidRPr="00441CCB">
        <w:rPr>
          <w:lang w:val="fr-FR"/>
        </w:rPr>
        <w:t>Sur la barre d’outils de la liste des DMP, cliquez sur « Afficher les DMP non vérifiés ». Le système affiche les DMP qui n’ont pas encore été évalués</w:t>
      </w:r>
      <w:r w:rsidR="00280B8C" w:rsidRPr="00441CCB">
        <w:rPr>
          <w:lang w:val="fr-FR"/>
        </w:rPr>
        <w:t xml:space="preserve">. </w:t>
      </w:r>
    </w:p>
    <w:p w14:paraId="54E0BC16" w14:textId="77777777" w:rsidR="00280B8C" w:rsidRPr="00441CCB" w:rsidRDefault="00D8006B" w:rsidP="00FD19FF">
      <w:pPr>
        <w:pStyle w:val="Listenabsatz"/>
        <w:numPr>
          <w:ilvl w:val="0"/>
          <w:numId w:val="18"/>
        </w:numPr>
        <w:ind w:left="778"/>
        <w:contextualSpacing w:val="0"/>
        <w:rPr>
          <w:lang w:val="fr-FR"/>
        </w:rPr>
      </w:pPr>
      <w:r w:rsidRPr="00441CCB">
        <w:rPr>
          <w:lang w:val="fr-FR"/>
        </w:rPr>
        <w:t>Pour chaque DMP que vous désirez évaluer, cochez la case dans la c</w:t>
      </w:r>
      <w:r w:rsidR="000A24B0">
        <w:rPr>
          <w:lang w:val="fr-FR"/>
        </w:rPr>
        <w:t>o</w:t>
      </w:r>
      <w:r w:rsidRPr="00441CCB">
        <w:rPr>
          <w:lang w:val="fr-FR"/>
        </w:rPr>
        <w:t>lonne QA</w:t>
      </w:r>
      <w:r w:rsidR="00280B8C" w:rsidRPr="00441CCB">
        <w:rPr>
          <w:lang w:val="fr-FR"/>
        </w:rPr>
        <w:t>.</w:t>
      </w:r>
    </w:p>
    <w:p w14:paraId="4C9C8C5B" w14:textId="77777777" w:rsidR="00280B8C" w:rsidRPr="00441CCB" w:rsidRDefault="00D8006B" w:rsidP="00D8006B">
      <w:pPr>
        <w:pStyle w:val="Listenabsatz"/>
        <w:numPr>
          <w:ilvl w:val="0"/>
          <w:numId w:val="18"/>
        </w:numPr>
        <w:ind w:left="778"/>
        <w:contextualSpacing w:val="0"/>
        <w:rPr>
          <w:lang w:val="fr-FR"/>
        </w:rPr>
      </w:pPr>
      <w:r w:rsidRPr="00441CCB">
        <w:rPr>
          <w:lang w:val="fr-FR"/>
        </w:rPr>
        <w:t>Cliquez sur Vérifier en bas de la liste. Le système remplace</w:t>
      </w:r>
      <w:r w:rsidR="000A24B0">
        <w:rPr>
          <w:lang w:val="fr-FR"/>
        </w:rPr>
        <w:t xml:space="preserve"> la case à cocher sous la colon</w:t>
      </w:r>
      <w:r w:rsidRPr="00441CCB">
        <w:rPr>
          <w:lang w:val="fr-FR"/>
        </w:rPr>
        <w:t>ne QA avec l’</w:t>
      </w:r>
      <w:r w:rsidR="000A24B0">
        <w:rPr>
          <w:lang w:val="fr-FR"/>
        </w:rPr>
        <w:t>identifiant</w:t>
      </w:r>
      <w:r w:rsidRPr="00441CCB">
        <w:rPr>
          <w:lang w:val="fr-FR"/>
        </w:rPr>
        <w:t xml:space="preserve"> de connex</w:t>
      </w:r>
      <w:r w:rsidR="000A24B0">
        <w:rPr>
          <w:lang w:val="fr-FR"/>
        </w:rPr>
        <w:t>ion de la personne qui a effectué l’évaluation. Cliquez sur l’identifiant</w:t>
      </w:r>
      <w:r w:rsidRPr="00441CCB">
        <w:rPr>
          <w:lang w:val="fr-FR"/>
        </w:rPr>
        <w:t xml:space="preserve"> de connexion pour réinitialiser l’évaluation afin qu’un utilisateur puisse à nouveau l’évaluer</w:t>
      </w:r>
      <w:r w:rsidR="00145363" w:rsidRPr="00441CCB">
        <w:rPr>
          <w:lang w:val="fr-FR"/>
        </w:rPr>
        <w:t>.</w:t>
      </w:r>
    </w:p>
    <w:p w14:paraId="2CC15C45" w14:textId="77777777" w:rsidR="00BA1AE9" w:rsidRPr="00441CCB" w:rsidRDefault="004A3267" w:rsidP="004A3267">
      <w:pPr>
        <w:spacing w:before="240"/>
        <w:rPr>
          <w:lang w:val="fr-FR"/>
        </w:rPr>
      </w:pPr>
      <w:r w:rsidRPr="00441CCB">
        <w:rPr>
          <w:b/>
          <w:noProof/>
          <w:color w:val="CC9900"/>
          <w:lang w:val="de-DE" w:eastAsia="de-DE"/>
        </w:rPr>
        <w:drawing>
          <wp:anchor distT="0" distB="0" distL="114300" distR="114300" simplePos="0" relativeHeight="251773952" behindDoc="0" locked="0" layoutInCell="1" allowOverlap="1" wp14:anchorId="51261CEF" wp14:editId="3E30E354">
            <wp:simplePos x="0" y="0"/>
            <wp:positionH relativeFrom="column">
              <wp:posOffset>-152400</wp:posOffset>
            </wp:positionH>
            <wp:positionV relativeFrom="paragraph">
              <wp:posOffset>49530</wp:posOffset>
            </wp:positionV>
            <wp:extent cx="213360" cy="237490"/>
            <wp:effectExtent l="0" t="0" r="0" b="0"/>
            <wp:wrapSquare wrapText="bothSides"/>
            <wp:docPr id="784" name="Picture 784"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D8006B" w:rsidRPr="00441CCB">
        <w:rPr>
          <w:b/>
          <w:color w:val="365F91" w:themeColor="accent1" w:themeShade="BF"/>
          <w:lang w:val="fr-FR"/>
        </w:rPr>
        <w:t>Remarques </w:t>
      </w:r>
      <w:r w:rsidR="00BA1AE9" w:rsidRPr="00441CCB">
        <w:rPr>
          <w:lang w:val="fr-FR"/>
        </w:rPr>
        <w:t xml:space="preserve">: </w:t>
      </w:r>
    </w:p>
    <w:p w14:paraId="10FD9B69" w14:textId="77777777" w:rsidR="00BA1AE9" w:rsidRPr="00441CCB" w:rsidRDefault="00D8006B" w:rsidP="00FD19FF">
      <w:pPr>
        <w:pStyle w:val="Listenabsatz"/>
        <w:numPr>
          <w:ilvl w:val="0"/>
          <w:numId w:val="20"/>
        </w:numPr>
        <w:contextualSpacing w:val="0"/>
        <w:rPr>
          <w:lang w:val="fr-FR"/>
        </w:rPr>
      </w:pPr>
      <w:r w:rsidRPr="00441CCB">
        <w:rPr>
          <w:lang w:val="fr-FR"/>
        </w:rPr>
        <w:t>Seuls les utilisateurs avec les permissions de superviseur et de Service QA peuvent effectuer une évaluation de qualité</w:t>
      </w:r>
      <w:r w:rsidR="00BA1AE9" w:rsidRPr="00441CCB">
        <w:rPr>
          <w:lang w:val="fr-FR"/>
        </w:rPr>
        <w:t>.</w:t>
      </w:r>
    </w:p>
    <w:p w14:paraId="6C3FC48A" w14:textId="77777777" w:rsidR="00BA1AE9" w:rsidRPr="00441CCB" w:rsidRDefault="00D8006B" w:rsidP="00FD19FF">
      <w:pPr>
        <w:pStyle w:val="Listenabsatz"/>
        <w:numPr>
          <w:ilvl w:val="0"/>
          <w:numId w:val="20"/>
        </w:numPr>
        <w:contextualSpacing w:val="0"/>
        <w:rPr>
          <w:lang w:val="fr-FR"/>
        </w:rPr>
      </w:pPr>
      <w:r w:rsidRPr="00441CCB">
        <w:rPr>
          <w:lang w:val="fr-FR"/>
        </w:rPr>
        <w:t>Seuls les utilisateurs ayant les permissions suivantes peuvent réinitialiser une évaluation de qualité </w:t>
      </w:r>
      <w:r w:rsidR="00BA1AE9" w:rsidRPr="00441CCB">
        <w:rPr>
          <w:lang w:val="fr-FR"/>
        </w:rPr>
        <w:t>:</w:t>
      </w:r>
    </w:p>
    <w:p w14:paraId="6563C137" w14:textId="77777777" w:rsidR="00BA1AE9" w:rsidRPr="00441CCB" w:rsidRDefault="00BA1AE9" w:rsidP="00FD19FF">
      <w:pPr>
        <w:pStyle w:val="Listenabsatz"/>
        <w:numPr>
          <w:ilvl w:val="0"/>
          <w:numId w:val="19"/>
        </w:numPr>
        <w:contextualSpacing w:val="0"/>
        <w:rPr>
          <w:lang w:val="fr-FR"/>
        </w:rPr>
      </w:pPr>
      <w:r w:rsidRPr="00441CCB">
        <w:rPr>
          <w:lang w:val="fr-FR"/>
        </w:rPr>
        <w:t>Supervis</w:t>
      </w:r>
      <w:r w:rsidR="00D8006B" w:rsidRPr="00441CCB">
        <w:rPr>
          <w:lang w:val="fr-FR"/>
        </w:rPr>
        <w:t>eu</w:t>
      </w:r>
      <w:r w:rsidRPr="00441CCB">
        <w:rPr>
          <w:lang w:val="fr-FR"/>
        </w:rPr>
        <w:t>r</w:t>
      </w:r>
    </w:p>
    <w:p w14:paraId="3EF84827" w14:textId="77777777" w:rsidR="00BA1AE9" w:rsidRPr="00441CCB" w:rsidRDefault="00D8006B" w:rsidP="00FD19FF">
      <w:pPr>
        <w:pStyle w:val="Listenabsatz"/>
        <w:numPr>
          <w:ilvl w:val="0"/>
          <w:numId w:val="19"/>
        </w:numPr>
        <w:contextualSpacing w:val="0"/>
        <w:rPr>
          <w:lang w:val="fr-FR"/>
        </w:rPr>
      </w:pPr>
      <w:r w:rsidRPr="00441CCB">
        <w:rPr>
          <w:lang w:val="fr-FR"/>
        </w:rPr>
        <w:lastRenderedPageBreak/>
        <w:t>Service QA</w:t>
      </w:r>
    </w:p>
    <w:p w14:paraId="55F4CC98" w14:textId="77777777" w:rsidR="00BA1AE9" w:rsidRPr="00441CCB" w:rsidRDefault="00D8006B" w:rsidP="00FD19FF">
      <w:pPr>
        <w:pStyle w:val="Listenabsatz"/>
        <w:numPr>
          <w:ilvl w:val="0"/>
          <w:numId w:val="19"/>
        </w:numPr>
        <w:contextualSpacing w:val="0"/>
        <w:rPr>
          <w:lang w:val="fr-FR"/>
        </w:rPr>
      </w:pPr>
      <w:r w:rsidRPr="00441CCB">
        <w:rPr>
          <w:lang w:val="fr-FR"/>
        </w:rPr>
        <w:t>Administrateur QA</w:t>
      </w:r>
    </w:p>
    <w:p w14:paraId="2B59C78D" w14:textId="77777777" w:rsidR="00BA1AE9" w:rsidRPr="00441CCB" w:rsidRDefault="00BA1AE9" w:rsidP="00FD19FF">
      <w:pPr>
        <w:pStyle w:val="Listenabsatz"/>
        <w:numPr>
          <w:ilvl w:val="0"/>
          <w:numId w:val="19"/>
        </w:numPr>
        <w:contextualSpacing w:val="0"/>
        <w:rPr>
          <w:lang w:val="fr-FR"/>
        </w:rPr>
      </w:pPr>
      <w:r w:rsidRPr="00441CCB">
        <w:rPr>
          <w:lang w:val="fr-FR"/>
        </w:rPr>
        <w:t>Administr</w:t>
      </w:r>
      <w:r w:rsidR="00D8006B" w:rsidRPr="00441CCB">
        <w:rPr>
          <w:lang w:val="fr-FR"/>
        </w:rPr>
        <w:t>ateur</w:t>
      </w:r>
    </w:p>
    <w:p w14:paraId="2E492804" w14:textId="77777777" w:rsidR="00BA1AE9" w:rsidRPr="00441CCB" w:rsidRDefault="00ED7F5A" w:rsidP="00AA0AED">
      <w:pPr>
        <w:pStyle w:val="berschrift2"/>
        <w:rPr>
          <w:lang w:val="fr-FR"/>
        </w:rPr>
      </w:pPr>
      <w:bookmarkStart w:id="22" w:name="_Toc529284450"/>
      <w:r w:rsidRPr="00441CCB">
        <w:rPr>
          <w:lang w:val="fr-FR"/>
        </w:rPr>
        <w:t>Vérifier un DMP pour une facturation</w:t>
      </w:r>
      <w:bookmarkEnd w:id="22"/>
    </w:p>
    <w:p w14:paraId="4790F958" w14:textId="77777777" w:rsidR="005906BB" w:rsidRPr="00441CCB" w:rsidRDefault="00D8006B" w:rsidP="005906BB">
      <w:pPr>
        <w:rPr>
          <w:lang w:val="fr-FR"/>
        </w:rPr>
      </w:pPr>
      <w:r w:rsidRPr="00441CCB">
        <w:rPr>
          <w:lang w:val="fr-FR"/>
        </w:rPr>
        <w:t>Le système vous permet de voir les DMP non facturés et de marquer les DMP devant être facturés</w:t>
      </w:r>
      <w:r w:rsidR="00145363" w:rsidRPr="00441CCB">
        <w:rPr>
          <w:lang w:val="fr-FR"/>
        </w:rPr>
        <w:t xml:space="preserve">. </w:t>
      </w:r>
    </w:p>
    <w:p w14:paraId="1FBA8148" w14:textId="77777777" w:rsidR="00DD244D" w:rsidRPr="00441CCB" w:rsidRDefault="00D8006B" w:rsidP="00FD19FF">
      <w:pPr>
        <w:pStyle w:val="Listenabsatz"/>
        <w:numPr>
          <w:ilvl w:val="0"/>
          <w:numId w:val="21"/>
        </w:numPr>
        <w:contextualSpacing w:val="0"/>
        <w:rPr>
          <w:lang w:val="fr-FR"/>
        </w:rPr>
      </w:pPr>
      <w:r w:rsidRPr="00441CCB">
        <w:rPr>
          <w:lang w:val="fr-FR"/>
        </w:rPr>
        <w:t>Sur la barre d’outil</w:t>
      </w:r>
      <w:r w:rsidR="000A24B0">
        <w:rPr>
          <w:lang w:val="fr-FR"/>
        </w:rPr>
        <w:t>s</w:t>
      </w:r>
      <w:r w:rsidRPr="00441CCB">
        <w:rPr>
          <w:lang w:val="fr-FR"/>
        </w:rPr>
        <w:t xml:space="preserve"> de la liste des DMP, cliquez sur « Afficher les DMP non facturés ». Le système affiche les DMP que vous n’avez pas encore facturés</w:t>
      </w:r>
      <w:r w:rsidR="00145363" w:rsidRPr="00441CCB">
        <w:rPr>
          <w:lang w:val="fr-FR"/>
        </w:rPr>
        <w:t xml:space="preserve">. </w:t>
      </w:r>
    </w:p>
    <w:p w14:paraId="50FE789A" w14:textId="77777777" w:rsidR="00DD244D" w:rsidRPr="00441CCB" w:rsidRDefault="00D8006B" w:rsidP="00FD19FF">
      <w:pPr>
        <w:pStyle w:val="Listenabsatz"/>
        <w:numPr>
          <w:ilvl w:val="0"/>
          <w:numId w:val="21"/>
        </w:numPr>
        <w:contextualSpacing w:val="0"/>
        <w:rPr>
          <w:lang w:val="fr-FR"/>
        </w:rPr>
      </w:pPr>
      <w:r w:rsidRPr="00441CCB">
        <w:rPr>
          <w:lang w:val="fr-FR"/>
        </w:rPr>
        <w:t>Pour chaque DMP que vous souhaitez facturer, cochez la case dans la colonne Facturation</w:t>
      </w:r>
      <w:r w:rsidR="00DD244D" w:rsidRPr="00441CCB">
        <w:rPr>
          <w:lang w:val="fr-FR"/>
        </w:rPr>
        <w:t>.</w:t>
      </w:r>
    </w:p>
    <w:p w14:paraId="4D6596CB" w14:textId="77777777" w:rsidR="00DD244D" w:rsidRPr="00441CCB" w:rsidRDefault="00D8006B" w:rsidP="00D8006B">
      <w:pPr>
        <w:pStyle w:val="Listenabsatz"/>
        <w:numPr>
          <w:ilvl w:val="0"/>
          <w:numId w:val="21"/>
        </w:numPr>
        <w:contextualSpacing w:val="0"/>
        <w:rPr>
          <w:lang w:val="fr-FR"/>
        </w:rPr>
      </w:pPr>
      <w:r w:rsidRPr="00441CCB">
        <w:rPr>
          <w:lang w:val="fr-FR"/>
        </w:rPr>
        <w:t xml:space="preserve">Cliquez sur Facturation en bas de la liste. Une fois cela fait, le système charge les données pour le DMP (au format XML) dans un fichier zip que vous pouvez télécharger immédiatement. Le système remplace la case à cocher sous la colonne de facturation </w:t>
      </w:r>
      <w:r w:rsidR="000A24B0">
        <w:rPr>
          <w:lang w:val="fr-FR"/>
        </w:rPr>
        <w:t>avec l’identifiant</w:t>
      </w:r>
      <w:r w:rsidRPr="00441CCB">
        <w:rPr>
          <w:lang w:val="fr-FR"/>
        </w:rPr>
        <w:t xml:space="preserve"> de connexion de la personne ayant f</w:t>
      </w:r>
      <w:r w:rsidR="009E3877">
        <w:rPr>
          <w:lang w:val="fr-FR"/>
        </w:rPr>
        <w:t xml:space="preserve">acturé le DMP. </w:t>
      </w:r>
      <w:r w:rsidR="000A24B0">
        <w:rPr>
          <w:lang w:val="fr-FR"/>
        </w:rPr>
        <w:t>Cliquez sur l’identifiant</w:t>
      </w:r>
      <w:r w:rsidRPr="00441CCB">
        <w:rPr>
          <w:lang w:val="fr-FR"/>
        </w:rPr>
        <w:t xml:space="preserve"> de connexion pour réinitialiser l’indicateur de facturation afin de pouvoir le refacturer</w:t>
      </w:r>
      <w:r w:rsidR="00842F83" w:rsidRPr="00441CCB">
        <w:rPr>
          <w:lang w:val="fr-FR"/>
        </w:rPr>
        <w:t>.</w:t>
      </w:r>
    </w:p>
    <w:p w14:paraId="4D56C455" w14:textId="77777777" w:rsidR="00D77D38" w:rsidRPr="00441CCB" w:rsidRDefault="00D77D38" w:rsidP="00D77D38">
      <w:pPr>
        <w:spacing w:before="240"/>
        <w:rPr>
          <w:lang w:val="fr-FR"/>
        </w:rPr>
      </w:pPr>
      <w:r w:rsidRPr="00441CCB">
        <w:rPr>
          <w:b/>
          <w:noProof/>
          <w:color w:val="CC9900"/>
          <w:lang w:val="de-DE" w:eastAsia="de-DE"/>
        </w:rPr>
        <w:drawing>
          <wp:anchor distT="0" distB="0" distL="114300" distR="114300" simplePos="0" relativeHeight="251776000" behindDoc="0" locked="0" layoutInCell="1" allowOverlap="1" wp14:anchorId="748DD392" wp14:editId="7FFA81DE">
            <wp:simplePos x="0" y="0"/>
            <wp:positionH relativeFrom="column">
              <wp:posOffset>-152400</wp:posOffset>
            </wp:positionH>
            <wp:positionV relativeFrom="paragraph">
              <wp:posOffset>49530</wp:posOffset>
            </wp:positionV>
            <wp:extent cx="213360" cy="237490"/>
            <wp:effectExtent l="0" t="0" r="0" b="0"/>
            <wp:wrapSquare wrapText="bothSides"/>
            <wp:docPr id="794" name="Picture 794"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D8006B" w:rsidRPr="00441CCB">
        <w:rPr>
          <w:b/>
          <w:color w:val="365F91" w:themeColor="accent1" w:themeShade="BF"/>
          <w:lang w:val="fr-FR"/>
        </w:rPr>
        <w:t>Remarques </w:t>
      </w:r>
      <w:r w:rsidRPr="00441CCB">
        <w:rPr>
          <w:lang w:val="fr-FR"/>
        </w:rPr>
        <w:t xml:space="preserve">: </w:t>
      </w:r>
    </w:p>
    <w:p w14:paraId="14B6E1E0" w14:textId="77777777" w:rsidR="00D77D38" w:rsidRPr="00441CCB" w:rsidRDefault="00D8006B" w:rsidP="00FD19FF">
      <w:pPr>
        <w:pStyle w:val="Listenabsatz"/>
        <w:numPr>
          <w:ilvl w:val="0"/>
          <w:numId w:val="20"/>
        </w:numPr>
        <w:contextualSpacing w:val="0"/>
        <w:rPr>
          <w:lang w:val="fr-FR"/>
        </w:rPr>
      </w:pPr>
      <w:r w:rsidRPr="00441CCB">
        <w:rPr>
          <w:lang w:val="fr-FR"/>
        </w:rPr>
        <w:t>Seuls les utilisateurs avec les permissions de superviseur peuvent marquer qu’un DMP a été facturé</w:t>
      </w:r>
      <w:r w:rsidR="00D77D38" w:rsidRPr="00441CCB">
        <w:rPr>
          <w:lang w:val="fr-FR"/>
        </w:rPr>
        <w:t>.</w:t>
      </w:r>
    </w:p>
    <w:p w14:paraId="4703FE8E" w14:textId="77777777" w:rsidR="00D77D38" w:rsidRPr="00441CCB" w:rsidRDefault="00D8006B" w:rsidP="00FD19FF">
      <w:pPr>
        <w:pStyle w:val="Listenabsatz"/>
        <w:numPr>
          <w:ilvl w:val="0"/>
          <w:numId w:val="20"/>
        </w:numPr>
        <w:contextualSpacing w:val="0"/>
        <w:rPr>
          <w:lang w:val="fr-FR"/>
        </w:rPr>
      </w:pPr>
      <w:r w:rsidRPr="00441CCB">
        <w:rPr>
          <w:lang w:val="fr-FR"/>
        </w:rPr>
        <w:t>Seuls les utilisateurs avec les permissions suivantes peuvent réinitialiser l’indicateur de facturation </w:t>
      </w:r>
      <w:r w:rsidR="00D77D38" w:rsidRPr="00441CCB">
        <w:rPr>
          <w:lang w:val="fr-FR"/>
        </w:rPr>
        <w:t>:</w:t>
      </w:r>
    </w:p>
    <w:p w14:paraId="7F495F8E" w14:textId="77777777" w:rsidR="00D77D38" w:rsidRPr="00441CCB" w:rsidRDefault="00D77D38" w:rsidP="00FD19FF">
      <w:pPr>
        <w:pStyle w:val="Listenabsatz"/>
        <w:numPr>
          <w:ilvl w:val="0"/>
          <w:numId w:val="19"/>
        </w:numPr>
        <w:contextualSpacing w:val="0"/>
        <w:rPr>
          <w:lang w:val="fr-FR"/>
        </w:rPr>
      </w:pPr>
      <w:r w:rsidRPr="00441CCB">
        <w:rPr>
          <w:lang w:val="fr-FR"/>
        </w:rPr>
        <w:t>Supervis</w:t>
      </w:r>
      <w:r w:rsidR="00D8006B" w:rsidRPr="00441CCB">
        <w:rPr>
          <w:lang w:val="fr-FR"/>
        </w:rPr>
        <w:t>eu</w:t>
      </w:r>
      <w:r w:rsidRPr="00441CCB">
        <w:rPr>
          <w:lang w:val="fr-FR"/>
        </w:rPr>
        <w:t>r</w:t>
      </w:r>
    </w:p>
    <w:p w14:paraId="3CE3BFD9" w14:textId="77777777" w:rsidR="00BA1AE9" w:rsidRPr="00441CCB" w:rsidRDefault="00D77D38" w:rsidP="00FD19FF">
      <w:pPr>
        <w:pStyle w:val="Listenabsatz"/>
        <w:numPr>
          <w:ilvl w:val="0"/>
          <w:numId w:val="19"/>
        </w:numPr>
        <w:contextualSpacing w:val="0"/>
        <w:rPr>
          <w:lang w:val="fr-FR"/>
        </w:rPr>
      </w:pPr>
      <w:r w:rsidRPr="00441CCB">
        <w:rPr>
          <w:lang w:val="fr-FR"/>
        </w:rPr>
        <w:t>Administrat</w:t>
      </w:r>
      <w:r w:rsidR="00D8006B" w:rsidRPr="00441CCB">
        <w:rPr>
          <w:lang w:val="fr-FR"/>
        </w:rPr>
        <w:t>eu</w:t>
      </w:r>
      <w:r w:rsidRPr="00441CCB">
        <w:rPr>
          <w:lang w:val="fr-FR"/>
        </w:rPr>
        <w:t>r</w:t>
      </w:r>
    </w:p>
    <w:p w14:paraId="0843CC04" w14:textId="77777777" w:rsidR="00515E13" w:rsidRPr="00441CCB" w:rsidRDefault="00ED7F5A" w:rsidP="00AA0AED">
      <w:pPr>
        <w:pStyle w:val="berschrift2"/>
        <w:rPr>
          <w:lang w:val="fr-FR"/>
        </w:rPr>
      </w:pPr>
      <w:bookmarkStart w:id="23" w:name="_Toc529284451"/>
      <w:r w:rsidRPr="00441CCB">
        <w:rPr>
          <w:lang w:val="fr-FR"/>
        </w:rPr>
        <w:t>Afficher les DMP par mois et par année</w:t>
      </w:r>
      <w:bookmarkEnd w:id="23"/>
    </w:p>
    <w:p w14:paraId="2BF66350" w14:textId="77777777" w:rsidR="00515E13" w:rsidRPr="00441CCB" w:rsidRDefault="004F5C0D" w:rsidP="004F5C0D">
      <w:pPr>
        <w:rPr>
          <w:lang w:val="fr-FR"/>
        </w:rPr>
      </w:pPr>
      <w:r w:rsidRPr="00441CCB">
        <w:rPr>
          <w:lang w:val="fr-FR"/>
        </w:rPr>
        <w:t>Les champs de l’année et du mois sur la barre d’outils de la liste des DMP détermine</w:t>
      </w:r>
      <w:r w:rsidR="000A24B0">
        <w:rPr>
          <w:lang w:val="fr-FR"/>
        </w:rPr>
        <w:t>nt</w:t>
      </w:r>
      <w:r w:rsidRPr="00441CCB">
        <w:rPr>
          <w:lang w:val="fr-FR"/>
        </w:rPr>
        <w:t xml:space="preserve"> la liste de DMP qui s’affichent. Par exemple, si vous choisissez novembre 2015, le système affiche tous les DMP créés durant le mois de cette année. Vous pouvez utiliser ces champs pour voir les DMP créés par le passé. Vous pouvez aussi afficher les DMP par trimestre dans l’année sélectionnée.</w:t>
      </w:r>
    </w:p>
    <w:p w14:paraId="264CADD6" w14:textId="77777777" w:rsidR="00B01D75" w:rsidRPr="00441CCB" w:rsidRDefault="00ED7F5A" w:rsidP="00AA0AED">
      <w:pPr>
        <w:pStyle w:val="berschrift2"/>
        <w:rPr>
          <w:lang w:val="fr-FR"/>
        </w:rPr>
      </w:pPr>
      <w:bookmarkStart w:id="24" w:name="_Toc529284452"/>
      <w:r w:rsidRPr="00441CCB">
        <w:rPr>
          <w:lang w:val="fr-FR"/>
        </w:rPr>
        <w:t>Chercher des DMP</w:t>
      </w:r>
      <w:bookmarkEnd w:id="24"/>
    </w:p>
    <w:p w14:paraId="66B59FF0" w14:textId="77777777" w:rsidR="00B01D75" w:rsidRPr="00441CCB" w:rsidRDefault="00B01D75" w:rsidP="00B01D75">
      <w:pPr>
        <w:rPr>
          <w:lang w:val="fr-FR"/>
        </w:rPr>
      </w:pPr>
      <w:r w:rsidRPr="00441CCB">
        <w:rPr>
          <w:lang w:val="fr-FR"/>
        </w:rPr>
        <w:t>U</w:t>
      </w:r>
      <w:r w:rsidR="004F5C0D" w:rsidRPr="00441CCB">
        <w:rPr>
          <w:lang w:val="fr-FR"/>
        </w:rPr>
        <w:t>tilisez la fonction de recherche de la barre d’outils de la liste des DMP pour trouver un DMP en particulier ou afficher une liste de DMP ayant des données en commun</w:t>
      </w:r>
      <w:r w:rsidRPr="00441CCB">
        <w:rPr>
          <w:lang w:val="fr-FR"/>
        </w:rPr>
        <w:t xml:space="preserve">. </w:t>
      </w:r>
    </w:p>
    <w:p w14:paraId="60C5B90A" w14:textId="77777777" w:rsidR="00B01D75" w:rsidRPr="00441CCB" w:rsidRDefault="004F5C0D" w:rsidP="00FD19FF">
      <w:pPr>
        <w:pStyle w:val="Listenabsatz"/>
        <w:numPr>
          <w:ilvl w:val="0"/>
          <w:numId w:val="17"/>
        </w:numPr>
        <w:ind w:left="835"/>
        <w:contextualSpacing w:val="0"/>
        <w:rPr>
          <w:lang w:val="fr-FR"/>
        </w:rPr>
      </w:pPr>
      <w:r w:rsidRPr="00441CCB">
        <w:rPr>
          <w:lang w:val="fr-FR"/>
        </w:rPr>
        <w:t>Saisissez votre critère de recherche dans la fenêtre de recherche (non sensible à la casse</w:t>
      </w:r>
      <w:r w:rsidR="00B01D75" w:rsidRPr="00441CCB">
        <w:rPr>
          <w:lang w:val="fr-FR"/>
        </w:rPr>
        <w:t>).</w:t>
      </w:r>
    </w:p>
    <w:p w14:paraId="1C58A255" w14:textId="77777777" w:rsidR="00B01D75" w:rsidRPr="00441CCB" w:rsidRDefault="004F5C0D" w:rsidP="00FD19FF">
      <w:pPr>
        <w:pStyle w:val="Listenabsatz"/>
        <w:numPr>
          <w:ilvl w:val="0"/>
          <w:numId w:val="17"/>
        </w:numPr>
        <w:ind w:left="835"/>
        <w:contextualSpacing w:val="0"/>
        <w:rPr>
          <w:lang w:val="fr-FR"/>
        </w:rPr>
      </w:pPr>
      <w:r w:rsidRPr="00441CCB">
        <w:rPr>
          <w:lang w:val="fr-FR"/>
        </w:rPr>
        <w:t>Pour lancer la recherche, cliquez sur</w:t>
      </w:r>
      <w:r w:rsidR="00B01D75" w:rsidRPr="00441CCB">
        <w:rPr>
          <w:lang w:val="fr-FR"/>
        </w:rPr>
        <w:t xml:space="preserve"> </w:t>
      </w:r>
      <w:r w:rsidR="00B01D75" w:rsidRPr="00441CCB">
        <w:rPr>
          <w:noProof/>
          <w:lang w:val="de-DE" w:eastAsia="de-DE"/>
        </w:rPr>
        <w:drawing>
          <wp:inline distT="0" distB="0" distL="0" distR="0" wp14:anchorId="48552F56" wp14:editId="0705E2AB">
            <wp:extent cx="91448" cy="114310"/>
            <wp:effectExtent l="0" t="0" r="381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448" cy="114310"/>
                    </a:xfrm>
                    <a:prstGeom prst="rect">
                      <a:avLst/>
                    </a:prstGeom>
                  </pic:spPr>
                </pic:pic>
              </a:graphicData>
            </a:graphic>
          </wp:inline>
        </w:drawing>
      </w:r>
      <w:r w:rsidR="00B01D75" w:rsidRPr="00441CCB">
        <w:rPr>
          <w:lang w:val="fr-FR"/>
        </w:rPr>
        <w:t xml:space="preserve"> o</w:t>
      </w:r>
      <w:r w:rsidRPr="00441CCB">
        <w:rPr>
          <w:lang w:val="fr-FR"/>
        </w:rPr>
        <w:t>u appuyez sur Entrée</w:t>
      </w:r>
      <w:r w:rsidR="00B01D75" w:rsidRPr="00441CCB">
        <w:rPr>
          <w:lang w:val="fr-FR"/>
        </w:rPr>
        <w:t>.</w:t>
      </w:r>
    </w:p>
    <w:p w14:paraId="0F58475C" w14:textId="77777777" w:rsidR="00B01D75" w:rsidRPr="00441CCB" w:rsidRDefault="00C14CBA" w:rsidP="00FD19FF">
      <w:pPr>
        <w:pStyle w:val="Listenabsatz"/>
        <w:numPr>
          <w:ilvl w:val="0"/>
          <w:numId w:val="17"/>
        </w:numPr>
        <w:ind w:left="835"/>
        <w:contextualSpacing w:val="0"/>
        <w:rPr>
          <w:lang w:val="fr-FR"/>
        </w:rPr>
      </w:pPr>
      <w:r>
        <w:rPr>
          <w:lang w:val="fr-FR"/>
        </w:rPr>
        <w:t>Pour réinitialise</w:t>
      </w:r>
      <w:r w:rsidR="008137C6">
        <w:rPr>
          <w:lang w:val="fr-FR"/>
        </w:rPr>
        <w:t>r</w:t>
      </w:r>
      <w:r>
        <w:rPr>
          <w:lang w:val="fr-FR"/>
        </w:rPr>
        <w:t xml:space="preserve"> la rech</w:t>
      </w:r>
      <w:r w:rsidR="004F5C0D" w:rsidRPr="00441CCB">
        <w:rPr>
          <w:lang w:val="fr-FR"/>
        </w:rPr>
        <w:t>erche, effacez le texte dans la fenêtre de recherche et appuyez sur Entrée</w:t>
      </w:r>
      <w:r w:rsidR="00B01D75" w:rsidRPr="00441CCB">
        <w:rPr>
          <w:lang w:val="fr-FR"/>
        </w:rPr>
        <w:t>.</w:t>
      </w:r>
    </w:p>
    <w:p w14:paraId="48B65BE7" w14:textId="77777777" w:rsidR="00C31958" w:rsidRPr="00441CCB" w:rsidRDefault="00515E13" w:rsidP="00AA0AED">
      <w:pPr>
        <w:pStyle w:val="berschrift2"/>
        <w:rPr>
          <w:lang w:val="fr-FR"/>
        </w:rPr>
      </w:pPr>
      <w:bookmarkStart w:id="25" w:name="_Toc529284453"/>
      <w:r w:rsidRPr="00441CCB">
        <w:rPr>
          <w:lang w:val="fr-FR"/>
        </w:rPr>
        <w:lastRenderedPageBreak/>
        <w:t>Appl</w:t>
      </w:r>
      <w:r w:rsidR="004F5C0D" w:rsidRPr="00441CCB">
        <w:rPr>
          <w:lang w:val="fr-FR"/>
        </w:rPr>
        <w:t>iquer des filtres</w:t>
      </w:r>
      <w:bookmarkEnd w:id="25"/>
    </w:p>
    <w:p w14:paraId="16F091B3" w14:textId="7D9CCF43" w:rsidR="00776C84" w:rsidRPr="00441CCB" w:rsidRDefault="00F13E4F" w:rsidP="004F5C0D">
      <w:pPr>
        <w:rPr>
          <w:lang w:val="fr-FR"/>
        </w:rPr>
      </w:pPr>
      <w:r w:rsidRPr="00441CCB">
        <w:rPr>
          <w:noProof/>
          <w:lang w:val="de-DE" w:eastAsia="de-DE"/>
        </w:rPr>
        <w:drawing>
          <wp:anchor distT="0" distB="0" distL="114300" distR="114300" simplePos="0" relativeHeight="252370944" behindDoc="0" locked="0" layoutInCell="1" allowOverlap="1" wp14:anchorId="07D5673B" wp14:editId="190DE3AE">
            <wp:simplePos x="0" y="0"/>
            <wp:positionH relativeFrom="column">
              <wp:posOffset>1988412</wp:posOffset>
            </wp:positionH>
            <wp:positionV relativeFrom="paragraph">
              <wp:posOffset>534892</wp:posOffset>
            </wp:positionV>
            <wp:extent cx="821690" cy="30924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21690" cy="309245"/>
                    </a:xfrm>
                    <a:prstGeom prst="rect">
                      <a:avLst/>
                    </a:prstGeom>
                  </pic:spPr>
                </pic:pic>
              </a:graphicData>
            </a:graphic>
          </wp:anchor>
        </w:drawing>
      </w:r>
      <w:r w:rsidR="004F5C0D" w:rsidRPr="00441CCB">
        <w:rPr>
          <w:lang w:val="fr-FR"/>
        </w:rPr>
        <w:t>Cette fonction vous permet de voir uniquement le</w:t>
      </w:r>
      <w:r w:rsidR="00C14CBA">
        <w:rPr>
          <w:lang w:val="fr-FR"/>
        </w:rPr>
        <w:t>s</w:t>
      </w:r>
      <w:r w:rsidR="004F5C0D" w:rsidRPr="00441CCB">
        <w:rPr>
          <w:lang w:val="fr-FR"/>
        </w:rPr>
        <w:t xml:space="preserve"> DMP qui contiennent ou qui ne contiennent pas une valeur pour une certaine colonne d’informations. Si elle est fournie, vous pouvez filtrer une valeur spécifique qui existe dans une colonne ou vous pouvez rechercher une valeur partielle</w:t>
      </w:r>
      <w:r w:rsidR="00B13BC3" w:rsidRPr="00441CCB">
        <w:rPr>
          <w:lang w:val="fr-FR"/>
        </w:rPr>
        <w:t xml:space="preserve">. </w:t>
      </w:r>
    </w:p>
    <w:p w14:paraId="26123F45" w14:textId="0A26627B" w:rsidR="00776C84" w:rsidRPr="00441CCB" w:rsidRDefault="004F5C0D" w:rsidP="00FD19FF">
      <w:pPr>
        <w:pStyle w:val="Listenabsatz"/>
        <w:numPr>
          <w:ilvl w:val="0"/>
          <w:numId w:val="13"/>
        </w:numPr>
        <w:rPr>
          <w:lang w:val="fr-FR"/>
        </w:rPr>
      </w:pPr>
      <w:r w:rsidRPr="00441CCB">
        <w:rPr>
          <w:lang w:val="fr-FR"/>
        </w:rPr>
        <w:t>Cliquez sur la case Filtre</w:t>
      </w:r>
      <w:r w:rsidR="00776C84" w:rsidRPr="00441CCB">
        <w:rPr>
          <w:lang w:val="fr-FR"/>
        </w:rPr>
        <w:t xml:space="preserve">. </w:t>
      </w:r>
    </w:p>
    <w:p w14:paraId="2511F93C" w14:textId="2CEB38DC" w:rsidR="00531E52" w:rsidRPr="00441CCB" w:rsidRDefault="00F53FD3" w:rsidP="00F53FD3">
      <w:pPr>
        <w:ind w:left="420"/>
        <w:rPr>
          <w:lang w:val="fr-FR"/>
        </w:rPr>
      </w:pPr>
      <w:r w:rsidRPr="00F53FD3">
        <w:rPr>
          <w:noProof/>
          <w:lang w:val="fr-FR"/>
        </w:rPr>
        <w:drawing>
          <wp:inline distT="0" distB="0" distL="0" distR="0" wp14:anchorId="4394162C" wp14:editId="12F09E33">
            <wp:extent cx="2160000" cy="2748556"/>
            <wp:effectExtent l="0" t="0" r="0" b="0"/>
            <wp:docPr id="923" name="Grafi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748556"/>
                    </a:xfrm>
                    <a:prstGeom prst="rect">
                      <a:avLst/>
                    </a:prstGeom>
                  </pic:spPr>
                </pic:pic>
              </a:graphicData>
            </a:graphic>
          </wp:inline>
        </w:drawing>
      </w:r>
      <w:r w:rsidR="00C14CBA">
        <w:rPr>
          <w:lang w:val="fr-FR"/>
        </w:rPr>
        <w:br/>
      </w:r>
    </w:p>
    <w:p w14:paraId="3D932AFE" w14:textId="77777777" w:rsidR="00776C84" w:rsidRPr="00441CCB" w:rsidRDefault="00776C84" w:rsidP="00FD19FF">
      <w:pPr>
        <w:pStyle w:val="Listenabsatz"/>
        <w:numPr>
          <w:ilvl w:val="0"/>
          <w:numId w:val="13"/>
        </w:numPr>
        <w:contextualSpacing w:val="0"/>
        <w:rPr>
          <w:lang w:val="fr-FR"/>
        </w:rPr>
      </w:pPr>
      <w:r w:rsidRPr="00441CCB">
        <w:rPr>
          <w:lang w:val="fr-FR"/>
        </w:rPr>
        <w:t>Cli</w:t>
      </w:r>
      <w:r w:rsidR="004F5C0D" w:rsidRPr="00441CCB">
        <w:rPr>
          <w:lang w:val="fr-FR"/>
        </w:rPr>
        <w:t>quez sur le champ pour afficher l’en-tête de la colonne</w:t>
      </w:r>
      <w:r w:rsidRPr="00441CCB">
        <w:rPr>
          <w:lang w:val="fr-FR"/>
        </w:rPr>
        <w:t>.</w:t>
      </w:r>
    </w:p>
    <w:p w14:paraId="51E534F4" w14:textId="053D2789" w:rsidR="00531E52" w:rsidRPr="00441CCB" w:rsidRDefault="00F53FD3" w:rsidP="00145363">
      <w:pPr>
        <w:ind w:left="420"/>
        <w:rPr>
          <w:lang w:val="fr-FR"/>
        </w:rPr>
      </w:pPr>
      <w:r w:rsidRPr="00F53FD3">
        <w:rPr>
          <w:noProof/>
          <w:lang w:val="fr-FR"/>
        </w:rPr>
        <w:drawing>
          <wp:inline distT="0" distB="0" distL="0" distR="0" wp14:anchorId="16226174" wp14:editId="7ED32D2D">
            <wp:extent cx="2160000" cy="273678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736785"/>
                    </a:xfrm>
                    <a:prstGeom prst="rect">
                      <a:avLst/>
                    </a:prstGeom>
                  </pic:spPr>
                </pic:pic>
              </a:graphicData>
            </a:graphic>
          </wp:inline>
        </w:drawing>
      </w:r>
    </w:p>
    <w:p w14:paraId="612D56F2" w14:textId="0333BD62" w:rsidR="00776C84" w:rsidRPr="00441CCB" w:rsidRDefault="00F53FD3" w:rsidP="00BB0662">
      <w:pPr>
        <w:pStyle w:val="Listenabsatz"/>
        <w:pageBreakBefore/>
        <w:numPr>
          <w:ilvl w:val="0"/>
          <w:numId w:val="13"/>
        </w:numPr>
        <w:spacing w:before="0"/>
        <w:ind w:left="778"/>
        <w:contextualSpacing w:val="0"/>
        <w:rPr>
          <w:lang w:val="fr-FR"/>
        </w:rPr>
      </w:pPr>
      <w:r w:rsidRPr="00C14FA0">
        <w:rPr>
          <w:rFonts w:eastAsia="Garamond" w:cs="Garamond"/>
          <w:szCs w:val="24"/>
          <w:bdr w:val="nil"/>
          <w:lang w:val="fr-FR"/>
        </w:rPr>
        <w:lastRenderedPageBreak/>
        <w:t>Pour certains champs de données, il est possible d'utiliser un curseur pour définir les seuils minimum et maximum</w:t>
      </w:r>
      <w:r w:rsidR="00B72422" w:rsidRPr="00441CCB">
        <w:rPr>
          <w:lang w:val="fr-FR"/>
        </w:rPr>
        <w:t>.</w:t>
      </w:r>
    </w:p>
    <w:p w14:paraId="097042EB" w14:textId="3FAED7FD" w:rsidR="00531E52" w:rsidRPr="00441CCB" w:rsidRDefault="00531E52" w:rsidP="00F53FD3">
      <w:pPr>
        <w:rPr>
          <w:lang w:val="fr-FR"/>
        </w:rPr>
      </w:pPr>
    </w:p>
    <w:p w14:paraId="32C3EED0" w14:textId="77777777" w:rsidR="006337EC" w:rsidRPr="00441CCB" w:rsidRDefault="004F5C0D" w:rsidP="00531E52">
      <w:pPr>
        <w:ind w:left="418"/>
        <w:rPr>
          <w:lang w:val="fr-FR"/>
        </w:rPr>
      </w:pPr>
      <w:r w:rsidRPr="00441CCB">
        <w:rPr>
          <w:b/>
          <w:lang w:val="fr-FR"/>
        </w:rPr>
        <w:t>Afficher les non vides </w:t>
      </w:r>
      <w:r w:rsidR="006337EC" w:rsidRPr="00441CCB">
        <w:rPr>
          <w:lang w:val="fr-FR"/>
        </w:rPr>
        <w:t xml:space="preserve">: </w:t>
      </w:r>
      <w:r w:rsidRPr="00441CCB">
        <w:rPr>
          <w:lang w:val="fr-FR"/>
        </w:rPr>
        <w:t>Affiche les DMP qui contiennent des informations dans la colonne que vous avez choisie. Dans l’exemple ci-dessus, le système affichera tous les DMP qui ont une date de DMP</w:t>
      </w:r>
      <w:r w:rsidR="006337EC" w:rsidRPr="00441CCB">
        <w:rPr>
          <w:lang w:val="fr-FR"/>
        </w:rPr>
        <w:t>.</w:t>
      </w:r>
    </w:p>
    <w:p w14:paraId="21AD794E" w14:textId="77777777" w:rsidR="0039678E" w:rsidRPr="00441CCB" w:rsidRDefault="004F5C0D" w:rsidP="00531E52">
      <w:pPr>
        <w:ind w:left="418"/>
        <w:rPr>
          <w:lang w:val="fr-FR"/>
        </w:rPr>
      </w:pPr>
      <w:r w:rsidRPr="00441CCB">
        <w:rPr>
          <w:b/>
          <w:lang w:val="fr-FR"/>
        </w:rPr>
        <w:t>Afficher les vides </w:t>
      </w:r>
      <w:r w:rsidR="006337EC" w:rsidRPr="00441CCB">
        <w:rPr>
          <w:lang w:val="fr-FR"/>
        </w:rPr>
        <w:t xml:space="preserve">: </w:t>
      </w:r>
      <w:r w:rsidRPr="00441CCB">
        <w:rPr>
          <w:lang w:val="fr-FR"/>
        </w:rPr>
        <w:t>Affiche les DMP qui ne contiennent pas d’informations dans la colonne que vous avez choisie</w:t>
      </w:r>
      <w:r w:rsidR="006337EC" w:rsidRPr="00441CCB">
        <w:rPr>
          <w:lang w:val="fr-FR"/>
        </w:rPr>
        <w:t xml:space="preserve">. </w:t>
      </w:r>
      <w:r w:rsidRPr="00441CCB">
        <w:rPr>
          <w:lang w:val="fr-FR"/>
        </w:rPr>
        <w:t>Dans l’exemple ci-dessus, le système affichera tous les DMP qui n’ont pas de date de DMP.</w:t>
      </w:r>
    </w:p>
    <w:p w14:paraId="171373B7" w14:textId="4691714A" w:rsidR="00B72422" w:rsidRPr="00441CCB" w:rsidRDefault="00B624FB" w:rsidP="006337EC">
      <w:pPr>
        <w:spacing w:after="240"/>
        <w:ind w:left="418"/>
        <w:rPr>
          <w:lang w:val="fr-FR"/>
        </w:rPr>
      </w:pPr>
      <w:r w:rsidRPr="00441CCB">
        <w:rPr>
          <w:b/>
          <w:noProof/>
          <w:color w:val="365F91" w:themeColor="accent1" w:themeShade="BF"/>
          <w:lang w:val="de-DE" w:eastAsia="de-DE"/>
        </w:rPr>
        <w:drawing>
          <wp:anchor distT="0" distB="0" distL="114300" distR="114300" simplePos="0" relativeHeight="251778048" behindDoc="0" locked="0" layoutInCell="1" allowOverlap="1" wp14:anchorId="1800EC25" wp14:editId="7670155D">
            <wp:simplePos x="0" y="0"/>
            <wp:positionH relativeFrom="column">
              <wp:posOffset>23495</wp:posOffset>
            </wp:positionH>
            <wp:positionV relativeFrom="paragraph">
              <wp:posOffset>8890</wp:posOffset>
            </wp:positionV>
            <wp:extent cx="213360" cy="237490"/>
            <wp:effectExtent l="0" t="0" r="0" b="0"/>
            <wp:wrapSquare wrapText="bothSides"/>
            <wp:docPr id="796" name="Picture 796"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4F5C0D" w:rsidRPr="00441CCB">
        <w:rPr>
          <w:b/>
          <w:color w:val="365F91" w:themeColor="accent1" w:themeShade="BF"/>
          <w:lang w:val="fr-FR"/>
        </w:rPr>
        <w:t>Remarque </w:t>
      </w:r>
      <w:r w:rsidR="00D9017A" w:rsidRPr="00441CCB">
        <w:rPr>
          <w:lang w:val="fr-FR"/>
        </w:rPr>
        <w:t xml:space="preserve">: </w:t>
      </w:r>
      <w:r w:rsidR="004F5C0D" w:rsidRPr="00441CCB">
        <w:rPr>
          <w:lang w:val="fr-FR"/>
        </w:rPr>
        <w:t>Pour affiner encore plus vos résultats, vous pouvez choisir plusieurs valeurs de données</w:t>
      </w:r>
      <w:r w:rsidR="00D9017A" w:rsidRPr="00441CCB">
        <w:rPr>
          <w:lang w:val="fr-FR"/>
        </w:rPr>
        <w:t>.</w:t>
      </w:r>
      <w:r w:rsidR="00F53FD3">
        <w:rPr>
          <w:lang w:val="fr-FR"/>
        </w:rPr>
        <w:br/>
      </w:r>
    </w:p>
    <w:p w14:paraId="604AE6CE" w14:textId="77777777" w:rsidR="00B72422" w:rsidRPr="00441CCB" w:rsidRDefault="00B72422" w:rsidP="00FD19FF">
      <w:pPr>
        <w:pStyle w:val="Listenabsatz"/>
        <w:numPr>
          <w:ilvl w:val="0"/>
          <w:numId w:val="13"/>
        </w:numPr>
        <w:ind w:left="778"/>
        <w:contextualSpacing w:val="0"/>
        <w:rPr>
          <w:lang w:val="fr-FR"/>
        </w:rPr>
      </w:pPr>
      <w:r w:rsidRPr="00441CCB">
        <w:rPr>
          <w:lang w:val="fr-FR"/>
        </w:rPr>
        <w:t>Cli</w:t>
      </w:r>
      <w:r w:rsidR="004F5C0D" w:rsidRPr="00441CCB">
        <w:rPr>
          <w:lang w:val="fr-FR"/>
        </w:rPr>
        <w:t>quez sur « exécuter le filtre »</w:t>
      </w:r>
      <w:r w:rsidRPr="00441CCB">
        <w:rPr>
          <w:lang w:val="fr-FR"/>
        </w:rPr>
        <w:t xml:space="preserve">. </w:t>
      </w:r>
    </w:p>
    <w:p w14:paraId="348556EF" w14:textId="00613302" w:rsidR="006337EC" w:rsidRPr="00441CCB" w:rsidRDefault="00F53FD3" w:rsidP="006337EC">
      <w:pPr>
        <w:ind w:left="418"/>
        <w:rPr>
          <w:lang w:val="fr-FR"/>
        </w:rPr>
      </w:pPr>
      <w:r w:rsidRPr="00CD211B">
        <w:rPr>
          <w:noProof/>
        </w:rPr>
        <w:drawing>
          <wp:anchor distT="0" distB="0" distL="114300" distR="114300" simplePos="0" relativeHeight="252362752" behindDoc="0" locked="0" layoutInCell="1" allowOverlap="1" wp14:anchorId="25ABBA86" wp14:editId="2972A870">
            <wp:simplePos x="0" y="0"/>
            <wp:positionH relativeFrom="column">
              <wp:posOffset>921895</wp:posOffset>
            </wp:positionH>
            <wp:positionV relativeFrom="paragraph">
              <wp:posOffset>2518347</wp:posOffset>
            </wp:positionV>
            <wp:extent cx="235585" cy="235585"/>
            <wp:effectExtent l="0" t="0" r="0" b="0"/>
            <wp:wrapNone/>
            <wp:docPr id="806"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585" cy="235585"/>
                    </a:xfrm>
                    <a:prstGeom prst="rect">
                      <a:avLst/>
                    </a:prstGeom>
                  </pic:spPr>
                </pic:pic>
              </a:graphicData>
            </a:graphic>
            <wp14:sizeRelH relativeFrom="margin">
              <wp14:pctWidth>0</wp14:pctWidth>
            </wp14:sizeRelH>
            <wp14:sizeRelV relativeFrom="margin">
              <wp14:pctHeight>0</wp14:pctHeight>
            </wp14:sizeRelV>
          </wp:anchor>
        </w:drawing>
      </w:r>
      <w:r w:rsidRPr="00F53FD3">
        <w:rPr>
          <w:noProof/>
          <w:lang w:val="fr-FR"/>
        </w:rPr>
        <w:drawing>
          <wp:inline distT="0" distB="0" distL="0" distR="0" wp14:anchorId="4BA53596" wp14:editId="40BEC3FE">
            <wp:extent cx="2160000" cy="273678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736785"/>
                    </a:xfrm>
                    <a:prstGeom prst="rect">
                      <a:avLst/>
                    </a:prstGeom>
                  </pic:spPr>
                </pic:pic>
              </a:graphicData>
            </a:graphic>
          </wp:inline>
        </w:drawing>
      </w:r>
    </w:p>
    <w:p w14:paraId="0D6985FC" w14:textId="550FAC8E" w:rsidR="00B72422" w:rsidRPr="00F53FD3" w:rsidRDefault="002307C8" w:rsidP="00F53FD3">
      <w:pPr>
        <w:pStyle w:val="Listenabsatz"/>
        <w:numPr>
          <w:ilvl w:val="0"/>
          <w:numId w:val="13"/>
        </w:numPr>
        <w:rPr>
          <w:lang w:val="fr-FR"/>
        </w:rPr>
      </w:pPr>
      <w:r>
        <w:rPr>
          <w:noProof/>
          <w:lang w:val="de-DE" w:eastAsia="de-DE"/>
        </w:rPr>
        <mc:AlternateContent>
          <mc:Choice Requires="wps">
            <w:drawing>
              <wp:anchor distT="0" distB="0" distL="114300" distR="114300" simplePos="0" relativeHeight="252372992" behindDoc="0" locked="0" layoutInCell="1" allowOverlap="1" wp14:anchorId="7AE7CC4E" wp14:editId="7C24AADA">
                <wp:simplePos x="0" y="0"/>
                <wp:positionH relativeFrom="column">
                  <wp:posOffset>4150251</wp:posOffset>
                </wp:positionH>
                <wp:positionV relativeFrom="paragraph">
                  <wp:posOffset>259748</wp:posOffset>
                </wp:positionV>
                <wp:extent cx="217552" cy="0"/>
                <wp:effectExtent l="0" t="95250" r="0" b="95250"/>
                <wp:wrapNone/>
                <wp:docPr id="28" name="Gerade Verbindung mit Pfeil 28"/>
                <wp:cNvGraphicFramePr/>
                <a:graphic xmlns:a="http://schemas.openxmlformats.org/drawingml/2006/main">
                  <a:graphicData uri="http://schemas.microsoft.com/office/word/2010/wordprocessingShape">
                    <wps:wsp>
                      <wps:cNvCnPr/>
                      <wps:spPr>
                        <a:xfrm flipH="1">
                          <a:off x="0" y="0"/>
                          <a:ext cx="217552" cy="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049021E" id="Gerade Verbindung mit Pfeil 28" o:spid="_x0000_s1026" type="#_x0000_t32" style="position:absolute;margin-left:326.8pt;margin-top:20.45pt;width:17.15pt;height:0;flip:x;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" strokecolor="#bc4542 [3045]" strokeweight="2.25pt">
                <v:stroke endarrow="block"/>
              </v:shape>
            </w:pict>
          </mc:Fallback>
        </mc:AlternateContent>
      </w:r>
      <w:r w:rsidRPr="00441CCB">
        <w:rPr>
          <w:noProof/>
          <w:lang w:val="de-DE" w:eastAsia="de-DE"/>
        </w:rPr>
        <w:drawing>
          <wp:anchor distT="0" distB="0" distL="114300" distR="114300" simplePos="0" relativeHeight="252371968" behindDoc="0" locked="0" layoutInCell="1" allowOverlap="1" wp14:anchorId="29DE0388" wp14:editId="03495024">
            <wp:simplePos x="0" y="0"/>
            <wp:positionH relativeFrom="column">
              <wp:posOffset>3582035</wp:posOffset>
            </wp:positionH>
            <wp:positionV relativeFrom="paragraph">
              <wp:posOffset>104775</wp:posOffset>
            </wp:positionV>
            <wp:extent cx="659130" cy="302260"/>
            <wp:effectExtent l="19050" t="19050" r="26670" b="2159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9130" cy="3022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C6EEB">
        <w:rPr>
          <w:noProof/>
          <w:lang w:val="de-DE" w:eastAsia="de-DE"/>
        </w:rPr>
        <mc:AlternateContent>
          <mc:Choice Requires="wpi">
            <w:drawing>
              <wp:anchor distT="0" distB="0" distL="114300" distR="114300" simplePos="0" relativeHeight="252374016" behindDoc="0" locked="0" layoutInCell="1" allowOverlap="1" wp14:anchorId="10FCF9DB" wp14:editId="6A877A23">
                <wp:simplePos x="0" y="0"/>
                <wp:positionH relativeFrom="column">
                  <wp:posOffset>3745716</wp:posOffset>
                </wp:positionH>
                <wp:positionV relativeFrom="paragraph">
                  <wp:posOffset>235065</wp:posOffset>
                </wp:positionV>
                <wp:extent cx="248400" cy="24840"/>
                <wp:effectExtent l="57150" t="95250" r="0" b="146685"/>
                <wp:wrapNone/>
                <wp:docPr id="33" name="Freihand 33"/>
                <wp:cNvGraphicFramePr/>
                <a:graphic xmlns:a="http://schemas.openxmlformats.org/drawingml/2006/main">
                  <a:graphicData uri="http://schemas.microsoft.com/office/word/2010/wordprocessingInk">
                    <w14:contentPart bwMode="auto" r:id="rId43">
                      <w14:nvContentPartPr>
                        <w14:cNvContentPartPr/>
                      </w14:nvContentPartPr>
                      <w14:xfrm>
                        <a:off x="0" y="0"/>
                        <a:ext cx="248400" cy="24840"/>
                      </w14:xfrm>
                    </w14:contentPart>
                  </a:graphicData>
                </a:graphic>
              </wp:anchor>
            </w:drawing>
          </mc:Choice>
          <mc:Fallback>
            <w:pict>
              <v:shape w14:anchorId="5BBAC2A0" id="Freihand 33" o:spid="_x0000_s1026" type="#_x0000_t75" style="position:absolute;margin-left:292.1pt;margin-top:12.85pt;width:25.2pt;height:13.2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">
                <v:imagedata r:id="rId44" o:title=""/>
              </v:shape>
            </w:pict>
          </mc:Fallback>
        </mc:AlternateContent>
      </w:r>
      <w:r w:rsidR="004F5C0D" w:rsidRPr="00441CCB">
        <w:rPr>
          <w:lang w:val="fr-FR"/>
        </w:rPr>
        <w:t>Le système affiche uniquement les DMP qui correspond</w:t>
      </w:r>
      <w:r w:rsidR="008137C6">
        <w:rPr>
          <w:lang w:val="fr-FR"/>
        </w:rPr>
        <w:t>e</w:t>
      </w:r>
      <w:r w:rsidR="004F5C0D" w:rsidRPr="00441CCB">
        <w:rPr>
          <w:lang w:val="fr-FR"/>
        </w:rPr>
        <w:t>nt au filtre et pour vous r</w:t>
      </w:r>
      <w:r w:rsidR="00C14CBA">
        <w:rPr>
          <w:lang w:val="fr-FR"/>
        </w:rPr>
        <w:t>appeler que le filtre est actif</w:t>
      </w:r>
      <w:r w:rsidR="004F5C0D" w:rsidRPr="00441CCB">
        <w:rPr>
          <w:lang w:val="fr-FR"/>
        </w:rPr>
        <w:t>, il surligne l’icône du filtre en vert</w:t>
      </w:r>
      <w:r w:rsidR="006337EC" w:rsidRPr="00441CCB">
        <w:rPr>
          <w:lang w:val="fr-FR"/>
        </w:rPr>
        <w:t>.</w:t>
      </w:r>
      <w:r w:rsidR="00F53FD3" w:rsidRPr="00F53FD3">
        <w:rPr>
          <w:noProof/>
          <w:lang w:val="fr-FR" w:eastAsia="de-DE"/>
        </w:rPr>
        <w:t xml:space="preserve"> </w:t>
      </w:r>
    </w:p>
    <w:p w14:paraId="2445C122" w14:textId="77777777" w:rsidR="00B72422" w:rsidRPr="00441CCB" w:rsidRDefault="004F5C0D" w:rsidP="00FD19FF">
      <w:pPr>
        <w:pStyle w:val="Listenabsatz"/>
        <w:numPr>
          <w:ilvl w:val="0"/>
          <w:numId w:val="13"/>
        </w:numPr>
        <w:spacing w:before="240"/>
        <w:ind w:left="778"/>
        <w:contextualSpacing w:val="0"/>
        <w:rPr>
          <w:lang w:val="fr-FR"/>
        </w:rPr>
      </w:pPr>
      <w:r w:rsidRPr="00441CCB">
        <w:rPr>
          <w:lang w:val="fr-FR"/>
        </w:rPr>
        <w:t>Pour supprimer le filtre, cliquez sur l’icône du filtre en vert et cliquez sur « réinitialiser le filtre »</w:t>
      </w:r>
      <w:r w:rsidR="00B72422" w:rsidRPr="00441CCB">
        <w:rPr>
          <w:lang w:val="fr-FR"/>
        </w:rPr>
        <w:t>.</w:t>
      </w:r>
    </w:p>
    <w:p w14:paraId="230EEBC0" w14:textId="617D6A1A" w:rsidR="006337EC" w:rsidRDefault="00F53FD3" w:rsidP="001A654F">
      <w:pPr>
        <w:spacing w:before="240"/>
        <w:ind w:left="418"/>
        <w:rPr>
          <w:lang w:val="fr-FR"/>
        </w:rPr>
      </w:pPr>
      <w:r w:rsidRPr="00CD211B">
        <w:rPr>
          <w:noProof/>
        </w:rPr>
        <w:lastRenderedPageBreak/>
        <w:drawing>
          <wp:anchor distT="0" distB="0" distL="114300" distR="114300" simplePos="0" relativeHeight="252364800" behindDoc="0" locked="0" layoutInCell="1" allowOverlap="1" wp14:anchorId="69CEBB36" wp14:editId="4F4622ED">
            <wp:simplePos x="0" y="0"/>
            <wp:positionH relativeFrom="column">
              <wp:posOffset>1071797</wp:posOffset>
            </wp:positionH>
            <wp:positionV relativeFrom="paragraph">
              <wp:posOffset>382270</wp:posOffset>
            </wp:positionV>
            <wp:extent cx="235585" cy="235585"/>
            <wp:effectExtent l="0" t="0" r="0" b="0"/>
            <wp:wrapNone/>
            <wp:docPr id="78"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585" cy="235585"/>
                    </a:xfrm>
                    <a:prstGeom prst="rect">
                      <a:avLst/>
                    </a:prstGeom>
                  </pic:spPr>
                </pic:pic>
              </a:graphicData>
            </a:graphic>
            <wp14:sizeRelH relativeFrom="margin">
              <wp14:pctWidth>0</wp14:pctWidth>
            </wp14:sizeRelH>
            <wp14:sizeRelV relativeFrom="margin">
              <wp14:pctHeight>0</wp14:pctHeight>
            </wp14:sizeRelV>
          </wp:anchor>
        </w:drawing>
      </w:r>
      <w:r w:rsidRPr="00F53FD3">
        <w:rPr>
          <w:noProof/>
          <w:lang w:val="fr-FR"/>
        </w:rPr>
        <w:drawing>
          <wp:inline distT="0" distB="0" distL="0" distR="0" wp14:anchorId="5359E4E2" wp14:editId="760FE23D">
            <wp:extent cx="2160000" cy="273678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736785"/>
                    </a:xfrm>
                    <a:prstGeom prst="rect">
                      <a:avLst/>
                    </a:prstGeom>
                  </pic:spPr>
                </pic:pic>
              </a:graphicData>
            </a:graphic>
          </wp:inline>
        </w:drawing>
      </w:r>
    </w:p>
    <w:p w14:paraId="64A9ACC0" w14:textId="3C6F5FF7" w:rsidR="00F53FD3" w:rsidRDefault="00F53FD3" w:rsidP="00F53FD3">
      <w:pPr>
        <w:pStyle w:val="berschrift2"/>
        <w:rPr>
          <w:lang w:val="fr-FR"/>
        </w:rPr>
      </w:pPr>
      <w:bookmarkStart w:id="26" w:name="_Toc529284454"/>
      <w:r>
        <w:rPr>
          <w:lang w:val="fr-FR"/>
        </w:rPr>
        <w:t>F</w:t>
      </w:r>
      <w:r w:rsidRPr="00F53FD3">
        <w:rPr>
          <w:lang w:val="fr-FR"/>
        </w:rPr>
        <w:t>iltre sûr</w:t>
      </w:r>
      <w:bookmarkEnd w:id="26"/>
    </w:p>
    <w:p w14:paraId="645445A1" w14:textId="5C551F56" w:rsidR="00F53FD3" w:rsidRDefault="00F53FD3" w:rsidP="00F53FD3">
      <w:pPr>
        <w:rPr>
          <w:rFonts w:eastAsia="Garamond" w:cs="Garamond"/>
          <w:szCs w:val="24"/>
          <w:bdr w:val="nil"/>
          <w:lang w:val="fr-FR"/>
        </w:rPr>
      </w:pPr>
      <w:r w:rsidRPr="00C14FA0">
        <w:rPr>
          <w:rFonts w:eastAsia="Garamond" w:cs="Garamond"/>
          <w:szCs w:val="24"/>
          <w:bdr w:val="nil"/>
          <w:lang w:val="fr-FR"/>
        </w:rPr>
        <w:t xml:space="preserve">Une fois </w:t>
      </w:r>
      <w:r>
        <w:rPr>
          <w:rFonts w:eastAsia="Garamond" w:cs="Garamond"/>
          <w:szCs w:val="24"/>
          <w:bdr w:val="nil"/>
          <w:lang w:val="fr-FR"/>
        </w:rPr>
        <w:t>u</w:t>
      </w:r>
      <w:r w:rsidRPr="00C14FA0">
        <w:rPr>
          <w:rFonts w:eastAsia="Garamond" w:cs="Garamond"/>
          <w:szCs w:val="24"/>
          <w:bdr w:val="nil"/>
          <w:lang w:val="fr-FR"/>
        </w:rPr>
        <w:t xml:space="preserve">n filtre appliqué, </w:t>
      </w:r>
      <w:r>
        <w:rPr>
          <w:rFonts w:eastAsia="Garamond" w:cs="Garamond"/>
          <w:szCs w:val="24"/>
          <w:bdr w:val="nil"/>
          <w:lang w:val="fr-FR"/>
        </w:rPr>
        <w:t>celui-ci</w:t>
      </w:r>
      <w:r w:rsidRPr="00C14FA0">
        <w:rPr>
          <w:rFonts w:eastAsia="Garamond" w:cs="Garamond"/>
          <w:szCs w:val="24"/>
          <w:bdr w:val="nil"/>
          <w:lang w:val="fr-FR"/>
        </w:rPr>
        <w:t xml:space="preserve"> peut être sauvegardé afin de faciliter l'exécution de critères de filtrage spécifiques.</w:t>
      </w:r>
    </w:p>
    <w:p w14:paraId="3B621849" w14:textId="519B26A4" w:rsidR="00F53FD3" w:rsidRPr="00C14FA0" w:rsidRDefault="00F53FD3" w:rsidP="00F53FD3">
      <w:pPr>
        <w:rPr>
          <w:lang w:val="fr-FR"/>
        </w:rPr>
      </w:pPr>
      <w:r w:rsidRPr="00F53FD3">
        <w:rPr>
          <w:noProof/>
          <w:lang w:val="fr-FR"/>
        </w:rPr>
        <w:drawing>
          <wp:inline distT="0" distB="0" distL="0" distR="0" wp14:anchorId="4826369F" wp14:editId="66998D40">
            <wp:extent cx="2113293" cy="1335484"/>
            <wp:effectExtent l="0" t="0" r="127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3293" cy="1335484"/>
                    </a:xfrm>
                    <a:prstGeom prst="rect">
                      <a:avLst/>
                    </a:prstGeom>
                  </pic:spPr>
                </pic:pic>
              </a:graphicData>
            </a:graphic>
          </wp:inline>
        </w:drawing>
      </w:r>
    </w:p>
    <w:p w14:paraId="10002DA6" w14:textId="77777777" w:rsidR="00F53FD3" w:rsidRPr="00C14FA0" w:rsidRDefault="00F53FD3" w:rsidP="00F53FD3">
      <w:pPr>
        <w:pStyle w:val="Listenabsatz"/>
        <w:numPr>
          <w:ilvl w:val="0"/>
          <w:numId w:val="33"/>
        </w:numPr>
        <w:rPr>
          <w:lang w:val="fr-FR"/>
        </w:rPr>
      </w:pPr>
      <w:r w:rsidRPr="00C14FA0">
        <w:rPr>
          <w:rFonts w:eastAsia="Garamond" w:cs="Garamond"/>
          <w:szCs w:val="24"/>
          <w:bdr w:val="nil"/>
          <w:lang w:val="fr-FR"/>
        </w:rPr>
        <w:t>Saisir un nom pour le filtre</w:t>
      </w:r>
    </w:p>
    <w:p w14:paraId="71E3EBF4" w14:textId="77777777" w:rsidR="00F53FD3" w:rsidRPr="00C14FA0" w:rsidRDefault="00F53FD3" w:rsidP="00F53FD3">
      <w:pPr>
        <w:pStyle w:val="Listenabsatz"/>
        <w:numPr>
          <w:ilvl w:val="0"/>
          <w:numId w:val="33"/>
        </w:numPr>
        <w:rPr>
          <w:lang w:val="fr-FR"/>
        </w:rPr>
      </w:pPr>
      <w:r w:rsidRPr="00C14FA0">
        <w:rPr>
          <w:rFonts w:eastAsia="Garamond" w:cs="Garamond"/>
          <w:szCs w:val="24"/>
          <w:bdr w:val="nil"/>
          <w:lang w:val="fr-FR"/>
        </w:rPr>
        <w:t>Appuyer sur « Enregistrer »</w:t>
      </w:r>
    </w:p>
    <w:p w14:paraId="742B2A36" w14:textId="4FDFE7C0" w:rsidR="00F53FD3" w:rsidRPr="00441CCB" w:rsidRDefault="00F53FD3" w:rsidP="00F53FD3">
      <w:pPr>
        <w:spacing w:before="240"/>
        <w:rPr>
          <w:lang w:val="fr-FR"/>
        </w:rPr>
      </w:pPr>
      <w:r w:rsidRPr="00C14FA0">
        <w:rPr>
          <w:rFonts w:eastAsia="Garamond" w:cs="Garamond"/>
          <w:szCs w:val="24"/>
          <w:bdr w:val="nil"/>
          <w:lang w:val="fr-FR"/>
        </w:rPr>
        <w:t>Pour exécuter un filtre sauvegardé, appuyer simplement sur le bouton coche vert.</w:t>
      </w:r>
    </w:p>
    <w:p w14:paraId="0E76F9A6" w14:textId="77777777" w:rsidR="00C31958" w:rsidRPr="00441CCB" w:rsidRDefault="0080721E" w:rsidP="00AA0AED">
      <w:pPr>
        <w:pStyle w:val="berschrift2"/>
        <w:rPr>
          <w:lang w:val="fr-FR"/>
        </w:rPr>
      </w:pPr>
      <w:bookmarkStart w:id="27" w:name="_Toc529284455"/>
      <w:r w:rsidRPr="00441CCB">
        <w:rPr>
          <w:lang w:val="fr-FR"/>
        </w:rPr>
        <w:lastRenderedPageBreak/>
        <w:t>Options des listes de DMP</w:t>
      </w:r>
      <w:bookmarkEnd w:id="27"/>
    </w:p>
    <w:p w14:paraId="05540111" w14:textId="77777777" w:rsidR="00B87014" w:rsidRPr="00441CCB" w:rsidRDefault="000543E6" w:rsidP="0039678E">
      <w:pPr>
        <w:rPr>
          <w:lang w:val="fr-FR"/>
        </w:rPr>
      </w:pPr>
      <w:r w:rsidRPr="00441CCB">
        <w:rPr>
          <w:noProof/>
          <w:lang w:val="de-DE" w:eastAsia="de-DE"/>
        </w:rPr>
        <w:drawing>
          <wp:inline distT="0" distB="0" distL="0" distR="0" wp14:anchorId="048474BF" wp14:editId="6B67D409">
            <wp:extent cx="5531936" cy="1657675"/>
            <wp:effectExtent l="19050" t="19050" r="12065" b="1905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90108" cy="1675106"/>
                    </a:xfrm>
                    <a:prstGeom prst="rect">
                      <a:avLst/>
                    </a:prstGeom>
                    <a:ln>
                      <a:solidFill>
                        <a:schemeClr val="accent1"/>
                      </a:solidFill>
                    </a:ln>
                  </pic:spPr>
                </pic:pic>
              </a:graphicData>
            </a:graphic>
          </wp:inline>
        </w:drawing>
      </w:r>
    </w:p>
    <w:p w14:paraId="02B99FA7" w14:textId="77777777" w:rsidR="00801465" w:rsidRPr="00441CCB" w:rsidRDefault="0080721E" w:rsidP="0029136A">
      <w:pPr>
        <w:rPr>
          <w:lang w:val="fr-FR"/>
        </w:rPr>
      </w:pPr>
      <w:r w:rsidRPr="00441CCB">
        <w:rPr>
          <w:lang w:val="fr-FR"/>
        </w:rPr>
        <w:t>Les actions suivantes s’affichent sous la colonne « </w:t>
      </w:r>
      <w:r w:rsidR="00E86BB9">
        <w:rPr>
          <w:lang w:val="fr-FR"/>
        </w:rPr>
        <w:t>V</w:t>
      </w:r>
      <w:r w:rsidRPr="00441CCB">
        <w:rPr>
          <w:lang w:val="fr-FR"/>
        </w:rPr>
        <w:t>euillez sélectionner » </w:t>
      </w:r>
      <w:r w:rsidR="00801465" w:rsidRPr="00441CCB">
        <w:rPr>
          <w:lang w:val="fr-FR"/>
        </w:rPr>
        <w:t>:</w:t>
      </w:r>
    </w:p>
    <w:p w14:paraId="262E7F2B" w14:textId="77777777" w:rsidR="00C31958" w:rsidRPr="00441CCB" w:rsidRDefault="00314127" w:rsidP="00314127">
      <w:pPr>
        <w:rPr>
          <w:lang w:val="fr-FR"/>
        </w:rPr>
      </w:pPr>
      <w:r w:rsidRPr="00441CCB">
        <w:rPr>
          <w:noProof/>
          <w:lang w:val="de-DE" w:eastAsia="de-DE"/>
        </w:rPr>
        <w:drawing>
          <wp:inline distT="0" distB="0" distL="0" distR="0" wp14:anchorId="7CC93069" wp14:editId="4D532D78">
            <wp:extent cx="152400" cy="1714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pic:spPr>
                </pic:pic>
              </a:graphicData>
            </a:graphic>
          </wp:inline>
        </w:drawing>
      </w:r>
      <w:r w:rsidR="0080721E" w:rsidRPr="00441CCB">
        <w:rPr>
          <w:lang w:val="fr-FR"/>
        </w:rPr>
        <w:t>Affiche un PDF du DMP actuel qui peut contenir des modifications depuis l’original</w:t>
      </w:r>
    </w:p>
    <w:p w14:paraId="60D1629F" w14:textId="77777777" w:rsidR="0039678E" w:rsidRPr="00441CCB" w:rsidRDefault="00314127" w:rsidP="00314127">
      <w:pPr>
        <w:rPr>
          <w:lang w:val="fr-FR"/>
        </w:rPr>
      </w:pPr>
      <w:r w:rsidRPr="00441CCB">
        <w:rPr>
          <w:noProof/>
          <w:lang w:val="de-DE" w:eastAsia="de-DE"/>
        </w:rPr>
        <w:drawing>
          <wp:inline distT="0" distB="0" distL="0" distR="0" wp14:anchorId="0B044238" wp14:editId="3D6D07DB">
            <wp:extent cx="152400" cy="1714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pic:spPr>
                </pic:pic>
              </a:graphicData>
            </a:graphic>
          </wp:inline>
        </w:drawing>
      </w:r>
      <w:r w:rsidR="0080721E" w:rsidRPr="00441CCB">
        <w:rPr>
          <w:lang w:val="fr-FR"/>
        </w:rPr>
        <w:t xml:space="preserve">Affiche un </w:t>
      </w:r>
      <w:r w:rsidR="00E86BB9">
        <w:rPr>
          <w:lang w:val="fr-FR"/>
        </w:rPr>
        <w:t>PDF</w:t>
      </w:r>
      <w:r w:rsidR="0080721E" w:rsidRPr="00441CCB">
        <w:rPr>
          <w:lang w:val="fr-FR"/>
        </w:rPr>
        <w:t xml:space="preserve"> du DMP original</w:t>
      </w:r>
    </w:p>
    <w:p w14:paraId="5BC161F9" w14:textId="77777777" w:rsidR="00B87014" w:rsidRPr="00441CCB" w:rsidRDefault="0080721E" w:rsidP="0080721E">
      <w:pPr>
        <w:pStyle w:val="Listenabsatz"/>
        <w:numPr>
          <w:ilvl w:val="0"/>
          <w:numId w:val="29"/>
        </w:numPr>
        <w:tabs>
          <w:tab w:val="num" w:pos="540"/>
        </w:tabs>
        <w:rPr>
          <w:lang w:val="fr-FR"/>
        </w:rPr>
      </w:pPr>
      <w:r w:rsidRPr="00441CCB">
        <w:rPr>
          <w:lang w:val="fr-FR"/>
        </w:rPr>
        <w:t>Dans certains cas, le système reçoit un DMP avec des champs incomplets ou avec un champ devant être modifié. Si cela se produit, vous pouvez marquer le DMP pour post-traitement. Pour plus d’informations, voir</w:t>
      </w:r>
      <w:r w:rsidR="007B0F0A" w:rsidRPr="00441CCB">
        <w:rPr>
          <w:lang w:val="fr-FR"/>
        </w:rPr>
        <w:t xml:space="preserve"> </w:t>
      </w:r>
      <w:hyperlink w:anchor="_Post_Processing" w:history="1">
        <w:r w:rsidR="001C553B" w:rsidRPr="00441CCB">
          <w:rPr>
            <w:rStyle w:val="Hyperlink"/>
            <w:lang w:val="fr-FR"/>
          </w:rPr>
          <w:t>Post</w:t>
        </w:r>
        <w:r w:rsidRPr="00441CCB">
          <w:rPr>
            <w:rStyle w:val="Hyperlink"/>
            <w:lang w:val="fr-FR"/>
          </w:rPr>
          <w:t>-traitement</w:t>
        </w:r>
      </w:hyperlink>
      <w:r w:rsidR="001C553B" w:rsidRPr="00441CCB">
        <w:rPr>
          <w:lang w:val="fr-FR"/>
        </w:rPr>
        <w:t>.</w:t>
      </w:r>
    </w:p>
    <w:p w14:paraId="24D88319" w14:textId="7795A833" w:rsidR="00B87014" w:rsidRPr="00441CCB" w:rsidRDefault="000B0E6A" w:rsidP="00314127">
      <w:pPr>
        <w:rPr>
          <w:lang w:val="fr-FR"/>
        </w:rPr>
      </w:pPr>
      <w:r>
        <w:rPr>
          <w:noProof/>
          <w:lang w:val="de-DE" w:eastAsia="de-DE"/>
        </w:rPr>
        <w:drawing>
          <wp:inline distT="0" distB="0" distL="0" distR="0" wp14:anchorId="72AEF088" wp14:editId="7FD05D3B">
            <wp:extent cx="171450" cy="139700"/>
            <wp:effectExtent l="0" t="0" r="0" b="0"/>
            <wp:docPr id="7"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39700"/>
                    </a:xfrm>
                    <a:prstGeom prst="rect">
                      <a:avLst/>
                    </a:prstGeom>
                    <a:noFill/>
                    <a:ln>
                      <a:noFill/>
                    </a:ln>
                  </pic:spPr>
                </pic:pic>
              </a:graphicData>
            </a:graphic>
          </wp:inline>
        </w:drawing>
      </w:r>
      <w:r w:rsidR="0080721E" w:rsidRPr="00441CCB">
        <w:rPr>
          <w:lang w:val="fr-FR"/>
        </w:rPr>
        <w:t>Supprime le DMP et le déplace dans la corbeille. Pour plus d’informations, voir</w:t>
      </w:r>
      <w:r w:rsidR="007B0F0A" w:rsidRPr="00441CCB">
        <w:rPr>
          <w:lang w:val="fr-FR"/>
        </w:rPr>
        <w:t xml:space="preserve"> </w:t>
      </w:r>
      <w:hyperlink w:anchor="_Recycle_bin" w:history="1">
        <w:r w:rsidR="0080721E" w:rsidRPr="00441CCB">
          <w:rPr>
            <w:rStyle w:val="Hyperlink"/>
            <w:lang w:val="fr-FR"/>
          </w:rPr>
          <w:t>Corbeille</w:t>
        </w:r>
      </w:hyperlink>
      <w:r w:rsidR="001C553B" w:rsidRPr="00441CCB">
        <w:rPr>
          <w:lang w:val="fr-FR"/>
        </w:rPr>
        <w:t>.</w:t>
      </w:r>
    </w:p>
    <w:p w14:paraId="212A104E" w14:textId="77777777" w:rsidR="00CF7666" w:rsidRPr="00441CCB" w:rsidRDefault="0029136A" w:rsidP="0080721E">
      <w:pPr>
        <w:rPr>
          <w:lang w:val="fr-FR"/>
        </w:rPr>
      </w:pPr>
      <w:r w:rsidRPr="00441CCB">
        <w:rPr>
          <w:noProof/>
          <w:lang w:val="de-DE" w:eastAsia="de-DE"/>
        </w:rPr>
        <w:drawing>
          <wp:anchor distT="0" distB="0" distL="114300" distR="114300" simplePos="0" relativeHeight="252158976" behindDoc="0" locked="0" layoutInCell="1" allowOverlap="1" wp14:anchorId="31B8914D" wp14:editId="10AAF9BD">
            <wp:simplePos x="0" y="0"/>
            <wp:positionH relativeFrom="column">
              <wp:posOffset>15240</wp:posOffset>
            </wp:positionH>
            <wp:positionV relativeFrom="paragraph">
              <wp:posOffset>21590</wp:posOffset>
            </wp:positionV>
            <wp:extent cx="144780" cy="137160"/>
            <wp:effectExtent l="0" t="0" r="762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44780" cy="137160"/>
                    </a:xfrm>
                    <a:prstGeom prst="rect">
                      <a:avLst/>
                    </a:prstGeom>
                  </pic:spPr>
                </pic:pic>
              </a:graphicData>
            </a:graphic>
          </wp:anchor>
        </w:drawing>
      </w:r>
      <w:r w:rsidR="0080721E" w:rsidRPr="00441CCB">
        <w:rPr>
          <w:lang w:val="fr-FR"/>
        </w:rPr>
        <w:t>Fusionner de</w:t>
      </w:r>
      <w:r w:rsidR="00E86BB9">
        <w:rPr>
          <w:lang w:val="fr-FR"/>
        </w:rPr>
        <w:t>s</w:t>
      </w:r>
      <w:r w:rsidR="0080721E" w:rsidRPr="00441CCB">
        <w:rPr>
          <w:lang w:val="fr-FR"/>
        </w:rPr>
        <w:t xml:space="preserve"> DMP, un créé manuellement et un affecté. Les utilisateurs peuve</w:t>
      </w:r>
      <w:r w:rsidR="008137C6">
        <w:rPr>
          <w:lang w:val="fr-FR"/>
        </w:rPr>
        <w:t>nt créer un DMP manuellement si</w:t>
      </w:r>
      <w:r w:rsidR="0080721E" w:rsidRPr="00441CCB">
        <w:rPr>
          <w:lang w:val="fr-FR"/>
        </w:rPr>
        <w:t xml:space="preserve"> le DMP envoyé depuis l’affectation n’arrive pas sur leur tablette en temps et en heure. Plus tard, quand le DMP de l’affectation arrive sur la tablette, la liste des DMP contient deux DMP pour un même incident. Pour rectifier ce problème de doublon, vous pouvez fusionner les deux DMP en un seul</w:t>
      </w:r>
      <w:r w:rsidR="00CF7666" w:rsidRPr="00441CCB">
        <w:rPr>
          <w:lang w:val="fr-FR"/>
        </w:rPr>
        <w:t>.</w:t>
      </w:r>
    </w:p>
    <w:p w14:paraId="65C038FB" w14:textId="77777777" w:rsidR="0029136A" w:rsidRPr="00441CCB" w:rsidRDefault="0080721E" w:rsidP="00314127">
      <w:pPr>
        <w:rPr>
          <w:lang w:val="fr-FR"/>
        </w:rPr>
      </w:pPr>
      <w:r w:rsidRPr="00441CCB">
        <w:rPr>
          <w:lang w:val="fr-FR"/>
        </w:rPr>
        <w:t>Pour fusionner deux DMP </w:t>
      </w:r>
      <w:r w:rsidR="00CF7666" w:rsidRPr="00441CCB">
        <w:rPr>
          <w:lang w:val="fr-FR"/>
        </w:rPr>
        <w:t>:</w:t>
      </w:r>
    </w:p>
    <w:p w14:paraId="1A56DB50" w14:textId="77777777" w:rsidR="00CF7666" w:rsidRPr="00441CCB" w:rsidRDefault="0080721E" w:rsidP="0029136A">
      <w:pPr>
        <w:pStyle w:val="Listenabsatz"/>
        <w:numPr>
          <w:ilvl w:val="1"/>
          <w:numId w:val="13"/>
        </w:numPr>
        <w:rPr>
          <w:lang w:val="fr-FR"/>
        </w:rPr>
      </w:pPr>
      <w:r w:rsidRPr="00441CCB">
        <w:rPr>
          <w:lang w:val="fr-FR"/>
        </w:rPr>
        <w:t>Dans les lignes associées à chaque DMP, s</w:t>
      </w:r>
      <w:r w:rsidR="00E86BB9">
        <w:rPr>
          <w:lang w:val="fr-FR"/>
        </w:rPr>
        <w:t>électionnez la case Fusionner des</w:t>
      </w:r>
      <w:r w:rsidRPr="00441CCB">
        <w:rPr>
          <w:lang w:val="fr-FR"/>
        </w:rPr>
        <w:t xml:space="preserve"> DMP (la dernière case à cocher) dans la colonne Veuillez sélectionner</w:t>
      </w:r>
      <w:r w:rsidR="00CF7666" w:rsidRPr="00441CCB">
        <w:rPr>
          <w:lang w:val="fr-FR"/>
        </w:rPr>
        <w:t xml:space="preserve">. </w:t>
      </w:r>
    </w:p>
    <w:p w14:paraId="112855A5" w14:textId="77777777" w:rsidR="00CF7666" w:rsidRPr="00441CCB" w:rsidRDefault="0080721E" w:rsidP="0029136A">
      <w:pPr>
        <w:pStyle w:val="Listenabsatz"/>
        <w:numPr>
          <w:ilvl w:val="1"/>
          <w:numId w:val="13"/>
        </w:numPr>
        <w:rPr>
          <w:lang w:val="fr-FR"/>
        </w:rPr>
      </w:pPr>
      <w:r w:rsidRPr="00441CCB">
        <w:rPr>
          <w:lang w:val="fr-FR"/>
        </w:rPr>
        <w:t>Une fois deux DMP sél</w:t>
      </w:r>
      <w:r w:rsidR="00E86BB9">
        <w:rPr>
          <w:lang w:val="fr-FR"/>
        </w:rPr>
        <w:t>ectionnés, le bouton Fusionner d</w:t>
      </w:r>
      <w:r w:rsidRPr="00441CCB">
        <w:rPr>
          <w:lang w:val="fr-FR"/>
        </w:rPr>
        <w:t>es DMP s’active. Cliquez sur le bouton</w:t>
      </w:r>
      <w:r w:rsidR="00CF7666" w:rsidRPr="00441CCB">
        <w:rPr>
          <w:lang w:val="fr-FR"/>
        </w:rPr>
        <w:t>.</w:t>
      </w:r>
    </w:p>
    <w:p w14:paraId="536A5CA7" w14:textId="77777777" w:rsidR="00CF7666" w:rsidRPr="00441CCB" w:rsidRDefault="0080721E" w:rsidP="0029136A">
      <w:pPr>
        <w:pStyle w:val="Listenabsatz"/>
        <w:numPr>
          <w:ilvl w:val="1"/>
          <w:numId w:val="13"/>
        </w:numPr>
        <w:rPr>
          <w:lang w:val="fr-FR"/>
        </w:rPr>
      </w:pPr>
      <w:r w:rsidRPr="00441CCB">
        <w:rPr>
          <w:lang w:val="fr-FR"/>
        </w:rPr>
        <w:t>Les deux DMP disparaissent de la liste pendant que le système s’occupe de les fusionner en arrière plan. La fusion de DMP peut prendre jusqu’à 15 minutes</w:t>
      </w:r>
      <w:r w:rsidR="00CF7666" w:rsidRPr="00441CCB">
        <w:rPr>
          <w:lang w:val="fr-FR"/>
        </w:rPr>
        <w:t>.</w:t>
      </w:r>
    </w:p>
    <w:p w14:paraId="327157F9" w14:textId="77777777" w:rsidR="00CF7666" w:rsidRPr="00441CCB" w:rsidRDefault="0080721E" w:rsidP="00CF7666">
      <w:pPr>
        <w:pStyle w:val="Listenabsatz"/>
        <w:numPr>
          <w:ilvl w:val="1"/>
          <w:numId w:val="13"/>
        </w:numPr>
        <w:rPr>
          <w:lang w:val="fr-FR"/>
        </w:rPr>
      </w:pPr>
      <w:r w:rsidRPr="00441CCB">
        <w:rPr>
          <w:lang w:val="fr-FR"/>
        </w:rPr>
        <w:t>Une fois qu’il a terminé, le système affiche la fusion dans la liste des DMP</w:t>
      </w:r>
      <w:r w:rsidR="00CF7666" w:rsidRPr="00441CCB">
        <w:rPr>
          <w:lang w:val="fr-FR"/>
        </w:rPr>
        <w:t>.</w:t>
      </w:r>
    </w:p>
    <w:p w14:paraId="4148B51D" w14:textId="77777777" w:rsidR="0052652E" w:rsidRPr="00441CCB" w:rsidRDefault="00CF7666" w:rsidP="0080721E">
      <w:pPr>
        <w:spacing w:before="240"/>
        <w:ind w:left="547" w:hanging="547"/>
        <w:rPr>
          <w:lang w:val="fr-FR"/>
        </w:rPr>
      </w:pPr>
      <w:r w:rsidRPr="00441CCB">
        <w:rPr>
          <w:b/>
          <w:noProof/>
          <w:color w:val="365F91" w:themeColor="accent1" w:themeShade="BF"/>
          <w:lang w:val="de-DE" w:eastAsia="de-DE"/>
        </w:rPr>
        <w:drawing>
          <wp:anchor distT="0" distB="0" distL="114300" distR="114300" simplePos="0" relativeHeight="252161024" behindDoc="0" locked="0" layoutInCell="1" allowOverlap="1" wp14:anchorId="0A3B7512" wp14:editId="2606E9DD">
            <wp:simplePos x="0" y="0"/>
            <wp:positionH relativeFrom="column">
              <wp:posOffset>23495</wp:posOffset>
            </wp:positionH>
            <wp:positionV relativeFrom="paragraph">
              <wp:posOffset>85090</wp:posOffset>
            </wp:positionV>
            <wp:extent cx="213360" cy="237490"/>
            <wp:effectExtent l="0" t="0" r="0" b="0"/>
            <wp:wrapSquare wrapText="bothSides"/>
            <wp:docPr id="745" name="Picture 745"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80721E" w:rsidRPr="00441CCB">
        <w:rPr>
          <w:b/>
          <w:color w:val="365F91" w:themeColor="accent1" w:themeShade="BF"/>
          <w:lang w:val="fr-FR"/>
        </w:rPr>
        <w:t>Remarque </w:t>
      </w:r>
      <w:r w:rsidRPr="00441CCB">
        <w:rPr>
          <w:lang w:val="fr-FR"/>
        </w:rPr>
        <w:t xml:space="preserve">: </w:t>
      </w:r>
      <w:r w:rsidR="008137C6">
        <w:rPr>
          <w:lang w:val="fr-FR"/>
        </w:rPr>
        <w:t>Pour fusionner des DMP</w:t>
      </w:r>
      <w:r w:rsidR="0080721E" w:rsidRPr="00441CCB">
        <w:rPr>
          <w:lang w:val="fr-FR"/>
        </w:rPr>
        <w:t>, un utilisateur doit en créer un manuellement et le système d’affectation doit créer l’autre. Dans le DMP fusionné, le système utilise la clé commune, le numéro d’incident, la date de l’incident et les champs de temps du système d’affectation s’ils sont disponibles. Le système utilise les autres champs du DMP créé manuellement s’ils sont disponibles</w:t>
      </w:r>
      <w:r w:rsidR="00001920" w:rsidRPr="00441CCB">
        <w:rPr>
          <w:lang w:val="fr-FR"/>
        </w:rPr>
        <w:t>.</w:t>
      </w:r>
    </w:p>
    <w:p w14:paraId="1D58E238" w14:textId="77777777" w:rsidR="003F408E" w:rsidRPr="00441CCB" w:rsidRDefault="0080721E" w:rsidP="00001920">
      <w:pPr>
        <w:pStyle w:val="berschrift2"/>
        <w:spacing w:before="0"/>
        <w:rPr>
          <w:lang w:val="fr-FR"/>
        </w:rPr>
      </w:pPr>
      <w:bookmarkStart w:id="28" w:name="_Post_Processing"/>
      <w:bookmarkStart w:id="29" w:name="_Recycle_bin"/>
      <w:bookmarkStart w:id="30" w:name="_Toc529284456"/>
      <w:bookmarkEnd w:id="28"/>
      <w:bookmarkEnd w:id="29"/>
      <w:r w:rsidRPr="00441CCB">
        <w:rPr>
          <w:lang w:val="fr-FR"/>
        </w:rPr>
        <w:lastRenderedPageBreak/>
        <w:t>Corbeille</w:t>
      </w:r>
      <w:bookmarkEnd w:id="30"/>
    </w:p>
    <w:p w14:paraId="75EB3929" w14:textId="37405B37" w:rsidR="003F408E" w:rsidRPr="00441CCB" w:rsidRDefault="0080721E" w:rsidP="00476545">
      <w:pPr>
        <w:spacing w:after="240"/>
        <w:rPr>
          <w:lang w:val="fr-FR"/>
        </w:rPr>
      </w:pPr>
      <w:r w:rsidRPr="00441CCB">
        <w:rPr>
          <w:lang w:val="fr-FR"/>
        </w:rPr>
        <w:t>Lorsq</w:t>
      </w:r>
      <w:r w:rsidR="00E86BB9">
        <w:rPr>
          <w:lang w:val="fr-FR"/>
        </w:rPr>
        <w:t>u’un utilisateur supprime</w:t>
      </w:r>
      <w:r w:rsidRPr="00441CCB">
        <w:rPr>
          <w:lang w:val="fr-FR"/>
        </w:rPr>
        <w:t xml:space="preserve"> un DMP dans la liste des DMP, le système le déplace dans la corbeille. Vous pouvez voir les DMP dans la corbeille en cliquant sur</w:t>
      </w:r>
      <w:r w:rsidRPr="00441CCB">
        <w:rPr>
          <w:noProof/>
          <w:lang w:val="fr-FR" w:eastAsia="zh-CN"/>
        </w:rPr>
        <w:t xml:space="preserve"> </w:t>
      </w:r>
      <w:r w:rsidR="00D17122" w:rsidRPr="00D17122">
        <w:rPr>
          <w:noProof/>
          <w:lang w:val="fr-FR" w:eastAsia="zh-CN"/>
        </w:rPr>
        <w:drawing>
          <wp:inline distT="0" distB="0" distL="0" distR="0" wp14:anchorId="3AF82672" wp14:editId="677F49BB">
            <wp:extent cx="485702" cy="136993"/>
            <wp:effectExtent l="0" t="0" r="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599" cy="146836"/>
                    </a:xfrm>
                    <a:prstGeom prst="rect">
                      <a:avLst/>
                    </a:prstGeom>
                  </pic:spPr>
                </pic:pic>
              </a:graphicData>
            </a:graphic>
          </wp:inline>
        </w:drawing>
      </w:r>
      <w:r w:rsidR="00145363" w:rsidRPr="00441CCB">
        <w:rPr>
          <w:lang w:val="fr-FR"/>
        </w:rPr>
        <w:t xml:space="preserve"> </w:t>
      </w:r>
      <w:r w:rsidRPr="00441CCB">
        <w:rPr>
          <w:lang w:val="fr-FR"/>
        </w:rPr>
        <w:t>dans la barre d’outils du DMP</w:t>
      </w:r>
      <w:r w:rsidR="003F408E" w:rsidRPr="00441CCB">
        <w:rPr>
          <w:lang w:val="fr-FR"/>
        </w:rPr>
        <w:t xml:space="preserve">. </w:t>
      </w:r>
    </w:p>
    <w:p w14:paraId="5BFCCA49" w14:textId="6045E3A9" w:rsidR="003F408E" w:rsidRPr="00441CCB" w:rsidRDefault="00D17122" w:rsidP="003F408E">
      <w:pPr>
        <w:rPr>
          <w:lang w:val="fr-FR"/>
        </w:rPr>
      </w:pPr>
      <w:r w:rsidRPr="00D17122">
        <w:rPr>
          <w:noProof/>
          <w:lang w:val="fr-FR"/>
        </w:rPr>
        <w:drawing>
          <wp:inline distT="0" distB="0" distL="0" distR="0" wp14:anchorId="743BB5FD" wp14:editId="5AC7542C">
            <wp:extent cx="6172200" cy="146050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72200" cy="1460500"/>
                    </a:xfrm>
                    <a:prstGeom prst="rect">
                      <a:avLst/>
                    </a:prstGeom>
                  </pic:spPr>
                </pic:pic>
              </a:graphicData>
            </a:graphic>
          </wp:inline>
        </w:drawing>
      </w:r>
    </w:p>
    <w:p w14:paraId="0BE93E0C" w14:textId="77777777" w:rsidR="00476545" w:rsidRPr="00441CCB" w:rsidRDefault="003F408E" w:rsidP="00476545">
      <w:pPr>
        <w:spacing w:before="240"/>
        <w:rPr>
          <w:lang w:val="fr-FR"/>
        </w:rPr>
      </w:pPr>
      <w:r w:rsidRPr="00441CCB">
        <w:rPr>
          <w:noProof/>
          <w:lang w:val="de-DE" w:eastAsia="de-DE"/>
        </w:rPr>
        <w:drawing>
          <wp:anchor distT="0" distB="0" distL="114300" distR="114300" simplePos="0" relativeHeight="251779072" behindDoc="0" locked="0" layoutInCell="1" allowOverlap="1" wp14:anchorId="59931C0B" wp14:editId="7BA7ADB4">
            <wp:simplePos x="0" y="0"/>
            <wp:positionH relativeFrom="column">
              <wp:posOffset>0</wp:posOffset>
            </wp:positionH>
            <wp:positionV relativeFrom="paragraph">
              <wp:posOffset>73025</wp:posOffset>
            </wp:positionV>
            <wp:extent cx="186055" cy="198120"/>
            <wp:effectExtent l="0" t="0" r="4445"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86055" cy="198120"/>
                    </a:xfrm>
                    <a:prstGeom prst="rect">
                      <a:avLst/>
                    </a:prstGeom>
                  </pic:spPr>
                </pic:pic>
              </a:graphicData>
            </a:graphic>
          </wp:anchor>
        </w:drawing>
      </w:r>
      <w:r w:rsidR="0080721E" w:rsidRPr="00441CCB">
        <w:rPr>
          <w:lang w:val="fr-FR"/>
        </w:rPr>
        <w:t xml:space="preserve">Cliquez </w:t>
      </w:r>
      <w:r w:rsidR="008137C6">
        <w:rPr>
          <w:lang w:val="fr-FR"/>
        </w:rPr>
        <w:t xml:space="preserve">dessus </w:t>
      </w:r>
      <w:r w:rsidR="0080721E" w:rsidRPr="00441CCB">
        <w:rPr>
          <w:lang w:val="fr-FR"/>
        </w:rPr>
        <w:t>pour restaurer le DMP dans la liste active</w:t>
      </w:r>
      <w:r w:rsidRPr="00441CCB">
        <w:rPr>
          <w:lang w:val="fr-FR"/>
        </w:rPr>
        <w:t>.</w:t>
      </w:r>
    </w:p>
    <w:p w14:paraId="0DFDF894" w14:textId="58BA713D" w:rsidR="00C00076" w:rsidRPr="00441CCB" w:rsidRDefault="00476545" w:rsidP="00C00076">
      <w:pPr>
        <w:spacing w:before="360"/>
        <w:ind w:left="450"/>
        <w:rPr>
          <w:lang w:val="fr-FR"/>
        </w:rPr>
      </w:pPr>
      <w:r w:rsidRPr="00441CCB">
        <w:rPr>
          <w:noProof/>
          <w:lang w:val="de-DE" w:eastAsia="de-DE"/>
        </w:rPr>
        <w:drawing>
          <wp:anchor distT="0" distB="0" distL="114300" distR="114300" simplePos="0" relativeHeight="251780096" behindDoc="0" locked="0" layoutInCell="1" allowOverlap="1" wp14:anchorId="6ABFDF2E" wp14:editId="469A771F">
            <wp:simplePos x="0" y="0"/>
            <wp:positionH relativeFrom="column">
              <wp:posOffset>-125</wp:posOffset>
            </wp:positionH>
            <wp:positionV relativeFrom="paragraph">
              <wp:posOffset>145685</wp:posOffset>
            </wp:positionV>
            <wp:extent cx="191770" cy="213360"/>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91770" cy="213360"/>
                    </a:xfrm>
                    <a:prstGeom prst="rect">
                      <a:avLst/>
                    </a:prstGeom>
                  </pic:spPr>
                </pic:pic>
              </a:graphicData>
            </a:graphic>
          </wp:anchor>
        </w:drawing>
      </w:r>
      <w:r w:rsidR="00C419D0" w:rsidRPr="00C14FA0">
        <w:rPr>
          <w:rFonts w:eastAsia="Garamond" w:cs="Garamond"/>
          <w:szCs w:val="24"/>
          <w:bdr w:val="nil"/>
          <w:lang w:val="fr-FR"/>
        </w:rPr>
        <w:t>Masque l</w:t>
      </w:r>
      <w:r w:rsidR="00C419D0">
        <w:rPr>
          <w:rFonts w:eastAsia="Garamond" w:cs="Garamond"/>
          <w:szCs w:val="24"/>
          <w:bdr w:val="nil"/>
          <w:lang w:val="fr-FR"/>
        </w:rPr>
        <w:t>e dossier de soins</w:t>
      </w:r>
      <w:r w:rsidR="00C419D0" w:rsidRPr="00C14FA0">
        <w:rPr>
          <w:rFonts w:eastAsia="Garamond" w:cs="Garamond"/>
          <w:szCs w:val="24"/>
          <w:bdr w:val="nil"/>
          <w:lang w:val="fr-FR"/>
        </w:rPr>
        <w:t xml:space="preserve"> de la Corbeille pour tous les rôles à l'exception de l'administrateur et de l'administrateur système. </w:t>
      </w:r>
      <w:r w:rsidR="00C419D0" w:rsidRPr="00C14FA0">
        <w:rPr>
          <w:rFonts w:eastAsia="Garamond" w:cs="Garamond"/>
          <w:szCs w:val="24"/>
          <w:bdr w:val="nil"/>
          <w:lang w:val="fr-FR"/>
        </w:rPr>
        <w:br/>
        <w:t>En tant qu'administrateur système, vous pouvez restaurer un</w:t>
      </w:r>
      <w:r w:rsidR="00C419D0">
        <w:rPr>
          <w:rFonts w:eastAsia="Garamond" w:cs="Garamond"/>
          <w:szCs w:val="24"/>
          <w:bdr w:val="nil"/>
          <w:lang w:val="fr-FR"/>
        </w:rPr>
        <w:t xml:space="preserve"> dossier de soins</w:t>
      </w:r>
      <w:r w:rsidR="00C419D0" w:rsidRPr="00C14FA0">
        <w:rPr>
          <w:rFonts w:eastAsia="Garamond" w:cs="Garamond"/>
          <w:szCs w:val="24"/>
          <w:bdr w:val="nil"/>
          <w:lang w:val="fr-FR"/>
        </w:rPr>
        <w:t xml:space="preserve"> depuis la Corbeille. </w:t>
      </w:r>
      <w:r w:rsidR="00C419D0" w:rsidRPr="00C14FA0">
        <w:rPr>
          <w:rFonts w:eastAsia="Garamond" w:cs="Garamond"/>
          <w:szCs w:val="24"/>
          <w:bdr w:val="nil"/>
          <w:lang w:val="fr-FR"/>
        </w:rPr>
        <w:br/>
        <w:t>En tant qu'administrateur, vous pouvez supprimer un</w:t>
      </w:r>
      <w:r w:rsidR="00C419D0">
        <w:rPr>
          <w:rFonts w:eastAsia="Garamond" w:cs="Garamond"/>
          <w:szCs w:val="24"/>
          <w:bdr w:val="nil"/>
          <w:lang w:val="fr-FR"/>
        </w:rPr>
        <w:t xml:space="preserve"> dossier de soins</w:t>
      </w:r>
      <w:r w:rsidR="00C419D0" w:rsidRPr="00C14FA0">
        <w:rPr>
          <w:rFonts w:eastAsia="Garamond" w:cs="Garamond"/>
          <w:szCs w:val="24"/>
          <w:bdr w:val="nil"/>
          <w:lang w:val="fr-FR"/>
        </w:rPr>
        <w:t xml:space="preserve"> de la Corbeille, ce qui l</w:t>
      </w:r>
      <w:r w:rsidR="00C419D0">
        <w:rPr>
          <w:rFonts w:eastAsia="Garamond" w:cs="Garamond"/>
          <w:szCs w:val="24"/>
          <w:bdr w:val="nil"/>
          <w:lang w:val="fr-FR"/>
        </w:rPr>
        <w:t xml:space="preserve">e </w:t>
      </w:r>
      <w:r w:rsidR="00C419D0" w:rsidRPr="00C14FA0">
        <w:rPr>
          <w:rFonts w:eastAsia="Garamond" w:cs="Garamond"/>
          <w:szCs w:val="24"/>
          <w:bdr w:val="nil"/>
          <w:lang w:val="fr-FR"/>
        </w:rPr>
        <w:t>supprime également de la base de données</w:t>
      </w:r>
      <w:r w:rsidR="003F408E" w:rsidRPr="00441CCB">
        <w:rPr>
          <w:lang w:val="fr-FR"/>
        </w:rPr>
        <w:t>.</w:t>
      </w:r>
    </w:p>
    <w:p w14:paraId="6335EB4E" w14:textId="5CF6CED4" w:rsidR="006A6E5B" w:rsidRDefault="006A6E5B" w:rsidP="00C00076">
      <w:pPr>
        <w:spacing w:before="360"/>
        <w:ind w:left="450"/>
        <w:rPr>
          <w:lang w:val="fr-FR"/>
        </w:rPr>
      </w:pPr>
      <w:r w:rsidRPr="00441CCB">
        <w:rPr>
          <w:lang w:val="fr-FR"/>
        </w:rPr>
        <w:t>Cli</w:t>
      </w:r>
      <w:r w:rsidR="00B84559" w:rsidRPr="00441CCB">
        <w:rPr>
          <w:lang w:val="fr-FR"/>
        </w:rPr>
        <w:t>quez sur</w:t>
      </w:r>
      <w:r w:rsidRPr="00441CCB">
        <w:rPr>
          <w:lang w:val="fr-FR"/>
        </w:rPr>
        <w:t xml:space="preserve"> </w:t>
      </w:r>
      <w:r w:rsidR="00D17122" w:rsidRPr="00D17122">
        <w:rPr>
          <w:noProof/>
          <w:lang w:val="fr-FR"/>
        </w:rPr>
        <w:drawing>
          <wp:inline distT="0" distB="0" distL="0" distR="0" wp14:anchorId="036973F6" wp14:editId="04B19DC1">
            <wp:extent cx="855832" cy="15781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05569" cy="166984"/>
                    </a:xfrm>
                    <a:prstGeom prst="rect">
                      <a:avLst/>
                    </a:prstGeom>
                  </pic:spPr>
                </pic:pic>
              </a:graphicData>
            </a:graphic>
          </wp:inline>
        </w:drawing>
      </w:r>
      <w:r w:rsidR="008137C6">
        <w:rPr>
          <w:lang w:val="fr-FR"/>
        </w:rPr>
        <w:t xml:space="preserve"> </w:t>
      </w:r>
      <w:r w:rsidR="00B84559" w:rsidRPr="00441CCB">
        <w:rPr>
          <w:lang w:val="fr-FR"/>
        </w:rPr>
        <w:t>pour revenir à la liste des DMP actifs.</w:t>
      </w:r>
    </w:p>
    <w:p w14:paraId="42809883" w14:textId="77777777" w:rsidR="00572387" w:rsidRPr="00C14FA0" w:rsidRDefault="00572387" w:rsidP="00572387">
      <w:pPr>
        <w:pStyle w:val="berschrift2"/>
        <w:rPr>
          <w:lang w:val="fr-FR"/>
        </w:rPr>
      </w:pPr>
      <w:bookmarkStart w:id="31" w:name="_Toc512333838"/>
      <w:bookmarkStart w:id="32" w:name="_Toc529284457"/>
      <w:r w:rsidRPr="00C14FA0">
        <w:rPr>
          <w:rFonts w:eastAsia="Garamond" w:cs="Garamond"/>
          <w:bCs/>
          <w:szCs w:val="32"/>
          <w:bdr w:val="nil"/>
          <w:lang w:val="fr-FR"/>
        </w:rPr>
        <w:t>Rapport d'activité</w:t>
      </w:r>
      <w:bookmarkEnd w:id="31"/>
      <w:bookmarkEnd w:id="32"/>
    </w:p>
    <w:p w14:paraId="5A67BC58" w14:textId="77777777" w:rsidR="00572387" w:rsidRPr="00C14FA0" w:rsidRDefault="00572387" w:rsidP="00572387">
      <w:pPr>
        <w:spacing w:before="0" w:after="0"/>
        <w:ind w:right="1152"/>
        <w:rPr>
          <w:lang w:val="fr-FR"/>
        </w:rPr>
      </w:pPr>
      <w:r w:rsidRPr="00C14FA0">
        <w:rPr>
          <w:rFonts w:eastAsia="Garamond" w:cs="Garamond"/>
          <w:szCs w:val="24"/>
          <w:bdr w:val="nil"/>
          <w:lang w:val="fr-FR"/>
        </w:rPr>
        <w:t>Il est possible de créer un rapport d'activité qui indique quelle personne a eu accès aux informations relatives à un patient pour un</w:t>
      </w:r>
      <w:r>
        <w:rPr>
          <w:rFonts w:eastAsia="Garamond" w:cs="Garamond"/>
          <w:szCs w:val="24"/>
          <w:bdr w:val="nil"/>
          <w:lang w:val="fr-FR"/>
        </w:rPr>
        <w:t xml:space="preserve"> dossier de soins</w:t>
      </w:r>
      <w:r w:rsidRPr="00C14FA0">
        <w:rPr>
          <w:rFonts w:eastAsia="Garamond" w:cs="Garamond"/>
          <w:szCs w:val="24"/>
          <w:bdr w:val="nil"/>
          <w:lang w:val="fr-FR"/>
        </w:rPr>
        <w:t xml:space="preserve"> spécifique.</w:t>
      </w:r>
    </w:p>
    <w:p w14:paraId="516E69D5" w14:textId="58B1653E" w:rsidR="00572387" w:rsidRDefault="00572387" w:rsidP="00572387">
      <w:pPr>
        <w:spacing w:before="360"/>
        <w:rPr>
          <w:rFonts w:eastAsia="Garamond" w:cs="Garamond"/>
          <w:szCs w:val="24"/>
          <w:bdr w:val="nil"/>
          <w:lang w:val="fr-FR"/>
        </w:rPr>
      </w:pPr>
      <w:r w:rsidRPr="00C14FA0">
        <w:rPr>
          <w:rFonts w:eastAsia="Garamond" w:cs="Garamond"/>
          <w:szCs w:val="24"/>
          <w:bdr w:val="nil"/>
          <w:lang w:val="fr-FR"/>
        </w:rPr>
        <w:t>Cliquer sur le bouton « Rapport » et choisir « Rapport d'activité » pour créer un rapport d'accès imprimé un</w:t>
      </w:r>
      <w:r>
        <w:rPr>
          <w:rFonts w:eastAsia="Garamond" w:cs="Garamond"/>
          <w:szCs w:val="24"/>
          <w:bdr w:val="nil"/>
          <w:lang w:val="fr-FR"/>
        </w:rPr>
        <w:t xml:space="preserve"> dossier de soins</w:t>
      </w:r>
      <w:r w:rsidRPr="00C14FA0">
        <w:rPr>
          <w:rFonts w:eastAsia="Garamond" w:cs="Garamond"/>
          <w:szCs w:val="24"/>
          <w:bdr w:val="nil"/>
          <w:lang w:val="fr-FR"/>
        </w:rPr>
        <w:t xml:space="preserve"> spécifique</w:t>
      </w:r>
    </w:p>
    <w:p w14:paraId="2885DD3B" w14:textId="7B261E42" w:rsidR="00572387" w:rsidRDefault="00572387" w:rsidP="00572387">
      <w:pPr>
        <w:spacing w:before="360"/>
        <w:rPr>
          <w:lang w:val="fr-FR"/>
        </w:rPr>
      </w:pPr>
      <w:r w:rsidRPr="00572387">
        <w:rPr>
          <w:noProof/>
          <w:lang w:val="fr-FR"/>
        </w:rPr>
        <w:lastRenderedPageBreak/>
        <w:drawing>
          <wp:anchor distT="0" distB="0" distL="114300" distR="114300" simplePos="0" relativeHeight="252365824" behindDoc="0" locked="0" layoutInCell="1" allowOverlap="1" wp14:anchorId="08EA6C14" wp14:editId="7117D3C1">
            <wp:simplePos x="0" y="0"/>
            <wp:positionH relativeFrom="column">
              <wp:posOffset>1520648</wp:posOffset>
            </wp:positionH>
            <wp:positionV relativeFrom="paragraph">
              <wp:posOffset>540385</wp:posOffset>
            </wp:positionV>
            <wp:extent cx="1699260" cy="688975"/>
            <wp:effectExtent l="0" t="0" r="2540" b="0"/>
            <wp:wrapNone/>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99260" cy="688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67872" behindDoc="0" locked="0" layoutInCell="1" allowOverlap="1" wp14:anchorId="0B2E4255" wp14:editId="20D5168A">
                <wp:simplePos x="0" y="0"/>
                <wp:positionH relativeFrom="column">
                  <wp:posOffset>524656</wp:posOffset>
                </wp:positionH>
                <wp:positionV relativeFrom="paragraph">
                  <wp:posOffset>788296</wp:posOffset>
                </wp:positionV>
                <wp:extent cx="981856" cy="419724"/>
                <wp:effectExtent l="12700" t="38100" r="21590" b="12700"/>
                <wp:wrapNone/>
                <wp:docPr id="815" name="Gerade Verbindung mit Pfeil 815"/>
                <wp:cNvGraphicFramePr/>
                <a:graphic xmlns:a="http://schemas.openxmlformats.org/drawingml/2006/main">
                  <a:graphicData uri="http://schemas.microsoft.com/office/word/2010/wordprocessingShape">
                    <wps:wsp>
                      <wps:cNvCnPr/>
                      <wps:spPr>
                        <a:xfrm flipV="1">
                          <a:off x="0" y="0"/>
                          <a:ext cx="981856" cy="41972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65E18" id="Gerade Verbindung mit Pfeil 815" o:spid="_x0000_s1026" type="#_x0000_t32" style="position:absolute;margin-left:41.3pt;margin-top:62.05pt;width:77.3pt;height:33.05pt;flip:y;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" strokecolor="#c00000" strokeweight="2.25pt">
                <v:stroke endarrow="block"/>
              </v:shape>
            </w:pict>
          </mc:Fallback>
        </mc:AlternateContent>
      </w:r>
      <w:r w:rsidRPr="00572387">
        <w:rPr>
          <w:noProof/>
          <w:lang w:val="fr-FR"/>
        </w:rPr>
        <w:drawing>
          <wp:inline distT="0" distB="0" distL="0" distR="0" wp14:anchorId="49EF3708" wp14:editId="7882850D">
            <wp:extent cx="5040000" cy="2359259"/>
            <wp:effectExtent l="0" t="0" r="1905" b="3175"/>
            <wp:docPr id="1151" name="Grafik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000" cy="2359259"/>
                    </a:xfrm>
                    <a:prstGeom prst="rect">
                      <a:avLst/>
                    </a:prstGeom>
                  </pic:spPr>
                </pic:pic>
              </a:graphicData>
            </a:graphic>
          </wp:inline>
        </w:drawing>
      </w:r>
    </w:p>
    <w:p w14:paraId="77AA97CF" w14:textId="67854D89" w:rsidR="00572387" w:rsidRPr="00441CCB" w:rsidRDefault="00572387" w:rsidP="00572387">
      <w:pPr>
        <w:spacing w:before="360"/>
        <w:rPr>
          <w:lang w:val="fr-FR"/>
        </w:rPr>
      </w:pPr>
      <w:r w:rsidRPr="00D72455">
        <w:rPr>
          <w:noProof/>
          <w:lang w:val="fr-FR"/>
        </w:rPr>
        <w:drawing>
          <wp:inline distT="0" distB="0" distL="0" distR="0" wp14:anchorId="07E3557D" wp14:editId="37534E63">
            <wp:extent cx="4680000" cy="1263889"/>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80000" cy="1263889"/>
                    </a:xfrm>
                    <a:prstGeom prst="rect">
                      <a:avLst/>
                    </a:prstGeom>
                  </pic:spPr>
                </pic:pic>
              </a:graphicData>
            </a:graphic>
          </wp:inline>
        </w:drawing>
      </w:r>
    </w:p>
    <w:p w14:paraId="2690E940" w14:textId="77777777" w:rsidR="00842F83" w:rsidRPr="00441CCB" w:rsidRDefault="0080721E" w:rsidP="00763A7D">
      <w:pPr>
        <w:pStyle w:val="berschrift2"/>
        <w:pageBreakBefore/>
        <w:spacing w:before="0"/>
        <w:rPr>
          <w:lang w:val="fr-FR"/>
        </w:rPr>
      </w:pPr>
      <w:bookmarkStart w:id="33" w:name="_Toc529284458"/>
      <w:r w:rsidRPr="00441CCB">
        <w:rPr>
          <w:lang w:val="fr-FR"/>
        </w:rPr>
        <w:lastRenderedPageBreak/>
        <w:t>Post-traitement</w:t>
      </w:r>
      <w:bookmarkEnd w:id="33"/>
    </w:p>
    <w:p w14:paraId="205114E4" w14:textId="77777777" w:rsidR="00842F83" w:rsidRPr="00441CCB" w:rsidRDefault="00990A44" w:rsidP="00842F83">
      <w:pPr>
        <w:ind w:left="450" w:hanging="450"/>
        <w:rPr>
          <w:lang w:val="fr-FR"/>
        </w:rPr>
      </w:pPr>
      <w:r w:rsidRPr="00441CCB">
        <w:rPr>
          <w:lang w:val="fr-FR"/>
        </w:rPr>
        <w:t>Si le DMP a besoin d’être modifié </w:t>
      </w:r>
      <w:r w:rsidR="00842F83" w:rsidRPr="00441CCB">
        <w:rPr>
          <w:lang w:val="fr-FR"/>
        </w:rPr>
        <w:t xml:space="preserve">: </w:t>
      </w:r>
    </w:p>
    <w:p w14:paraId="619B4418" w14:textId="77777777" w:rsidR="00842F83" w:rsidRPr="00441CCB" w:rsidRDefault="00990A44" w:rsidP="00FD19FF">
      <w:pPr>
        <w:pStyle w:val="Listenabsatz"/>
        <w:numPr>
          <w:ilvl w:val="0"/>
          <w:numId w:val="22"/>
        </w:numPr>
        <w:ind w:left="835"/>
        <w:contextualSpacing w:val="0"/>
        <w:rPr>
          <w:lang w:val="fr-FR"/>
        </w:rPr>
      </w:pPr>
      <w:r w:rsidRPr="00441CCB">
        <w:rPr>
          <w:lang w:val="fr-FR"/>
        </w:rPr>
        <w:t>Cochez la case de post-traitement pour le DMP associé</w:t>
      </w:r>
      <w:r w:rsidR="00842F83" w:rsidRPr="00441CCB">
        <w:rPr>
          <w:lang w:val="fr-FR"/>
        </w:rPr>
        <w:t>.</w:t>
      </w:r>
    </w:p>
    <w:p w14:paraId="1C9041AF" w14:textId="77777777" w:rsidR="00842F83" w:rsidRPr="00441CCB" w:rsidRDefault="00842F83" w:rsidP="00FD19FF">
      <w:pPr>
        <w:pStyle w:val="Listenabsatz"/>
        <w:numPr>
          <w:ilvl w:val="0"/>
          <w:numId w:val="22"/>
        </w:numPr>
        <w:ind w:left="835"/>
        <w:contextualSpacing w:val="0"/>
        <w:rPr>
          <w:lang w:val="fr-FR"/>
        </w:rPr>
      </w:pPr>
      <w:r w:rsidRPr="00441CCB">
        <w:rPr>
          <w:lang w:val="fr-FR"/>
        </w:rPr>
        <w:t>Cli</w:t>
      </w:r>
      <w:r w:rsidR="00990A44" w:rsidRPr="00441CCB">
        <w:rPr>
          <w:lang w:val="fr-FR"/>
        </w:rPr>
        <w:t>quez sur</w:t>
      </w:r>
      <w:r w:rsidRPr="00441CCB">
        <w:rPr>
          <w:lang w:val="fr-FR"/>
        </w:rPr>
        <w:t xml:space="preserve"> </w:t>
      </w:r>
      <w:r w:rsidR="00990A44" w:rsidRPr="00441CCB">
        <w:rPr>
          <w:b/>
          <w:lang w:val="fr-FR"/>
        </w:rPr>
        <w:t>Veuillez sélectionner</w:t>
      </w:r>
      <w:r w:rsidRPr="00441CCB">
        <w:rPr>
          <w:lang w:val="fr-FR"/>
        </w:rPr>
        <w:t xml:space="preserve"> </w:t>
      </w:r>
      <w:r w:rsidR="00990A44" w:rsidRPr="00441CCB">
        <w:rPr>
          <w:lang w:val="fr-FR"/>
        </w:rPr>
        <w:t>en bas de la page et sélectionnez le nom de l’utilisateur qui doit modifier le DMP dans</w:t>
      </w:r>
      <w:r w:rsidRPr="00441CCB">
        <w:rPr>
          <w:lang w:val="fr-FR"/>
        </w:rPr>
        <w:t xml:space="preserve"> AmbulancePad.</w:t>
      </w:r>
    </w:p>
    <w:p w14:paraId="65349ECE" w14:textId="77777777" w:rsidR="00842F83" w:rsidRPr="00441CCB" w:rsidRDefault="00842F83" w:rsidP="00FD19FF">
      <w:pPr>
        <w:pStyle w:val="Listenabsatz"/>
        <w:numPr>
          <w:ilvl w:val="0"/>
          <w:numId w:val="22"/>
        </w:numPr>
        <w:ind w:left="835"/>
        <w:contextualSpacing w:val="0"/>
        <w:rPr>
          <w:lang w:val="fr-FR"/>
        </w:rPr>
      </w:pPr>
      <w:r w:rsidRPr="00441CCB">
        <w:rPr>
          <w:lang w:val="fr-FR"/>
        </w:rPr>
        <w:t>Cli</w:t>
      </w:r>
      <w:r w:rsidR="00990A44" w:rsidRPr="00441CCB">
        <w:rPr>
          <w:lang w:val="fr-FR"/>
        </w:rPr>
        <w:t>quez sur</w:t>
      </w:r>
      <w:r w:rsidRPr="00441CCB">
        <w:rPr>
          <w:lang w:val="fr-FR"/>
        </w:rPr>
        <w:t xml:space="preserve"> </w:t>
      </w:r>
      <w:r w:rsidRPr="00441CCB">
        <w:rPr>
          <w:b/>
          <w:lang w:val="fr-FR"/>
        </w:rPr>
        <w:t>OK</w:t>
      </w:r>
      <w:r w:rsidRPr="00441CCB">
        <w:rPr>
          <w:lang w:val="fr-FR"/>
        </w:rPr>
        <w:t>.</w:t>
      </w:r>
    </w:p>
    <w:p w14:paraId="2EBD2293" w14:textId="77777777" w:rsidR="00915B35" w:rsidRPr="00441CCB" w:rsidRDefault="00990A44" w:rsidP="00990A44">
      <w:pPr>
        <w:rPr>
          <w:lang w:val="fr-FR"/>
        </w:rPr>
      </w:pPr>
      <w:r w:rsidRPr="00441CCB">
        <w:rPr>
          <w:lang w:val="fr-FR"/>
        </w:rPr>
        <w:t>Le système insère le nom que vous avez assigné au DMP dans la colonne Nom du post-traitement et la date dans la colonne Date du post-traitement. Une fois que vous avez marqué un DMP comme étant en post-traitement, le système envoie le DMP à l’utilisateur d’AmbulancePad que vous avez indiqué. L’utilisateur d’AmbulancePad suivra les étapes suivantes pour modifier le DMP et le renvoyer à l’outil d’administration</w:t>
      </w:r>
      <w:r w:rsidR="00915B35" w:rsidRPr="00441CCB">
        <w:rPr>
          <w:lang w:val="fr-FR"/>
        </w:rPr>
        <w:t>.</w:t>
      </w:r>
    </w:p>
    <w:p w14:paraId="28E41DCC" w14:textId="3E8C553D" w:rsidR="00915B35" w:rsidRPr="00441CCB" w:rsidRDefault="000B0E6A" w:rsidP="009864B7">
      <w:pPr>
        <w:rPr>
          <w:lang w:val="fr-FR"/>
        </w:rPr>
      </w:pPr>
      <w:r>
        <w:rPr>
          <w:noProof/>
          <w:lang w:val="de-DE" w:eastAsia="de-DE"/>
        </w:rPr>
        <mc:AlternateContent>
          <mc:Choice Requires="wps">
            <w:drawing>
              <wp:anchor distT="0" distB="0" distL="114300" distR="114300" simplePos="0" relativeHeight="251795456" behindDoc="0" locked="0" layoutInCell="1" allowOverlap="1" wp14:anchorId="6AE1EBE7" wp14:editId="720687CC">
                <wp:simplePos x="0" y="0"/>
                <wp:positionH relativeFrom="column">
                  <wp:posOffset>937260</wp:posOffset>
                </wp:positionH>
                <wp:positionV relativeFrom="paragraph">
                  <wp:posOffset>196215</wp:posOffset>
                </wp:positionV>
                <wp:extent cx="2141220" cy="720725"/>
                <wp:effectExtent l="0" t="0" r="11430" b="222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720725"/>
                        </a:xfrm>
                        <a:prstGeom prst="rect">
                          <a:avLst/>
                        </a:prstGeom>
                        <a:solidFill>
                          <a:schemeClr val="accent6">
                            <a:lumMod val="75000"/>
                          </a:schemeClr>
                        </a:solidFill>
                        <a:ln w="12700">
                          <a:solidFill>
                            <a:schemeClr val="accent6">
                              <a:lumMod val="50000"/>
                            </a:schemeClr>
                          </a:solidFill>
                          <a:miter lim="800000"/>
                          <a:headEnd/>
                          <a:tailEnd/>
                        </a:ln>
                      </wps:spPr>
                      <wps:txbx>
                        <w:txbxContent>
                          <w:p w14:paraId="10D42F19" w14:textId="77777777" w:rsidR="00806782" w:rsidRPr="000B0E6A" w:rsidRDefault="00806782">
                            <w:pPr>
                              <w:rPr>
                                <w:b/>
                                <w:color w:val="FFFFFF" w:themeColor="background1"/>
                                <w:lang w:val="fr-FR"/>
                              </w:rPr>
                            </w:pPr>
                            <w:r w:rsidRPr="000B0E6A">
                              <w:rPr>
                                <w:b/>
                                <w:color w:val="FFFFFF" w:themeColor="background1"/>
                                <w:lang w:val="fr-FR"/>
                              </w:rPr>
                              <w:t>Cliquez sur Rechercher pour afficher la liste des DMP en attente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1EBE7" id="_x0000_s1044" type="#_x0000_t202" style="position:absolute;margin-left:73.8pt;margin-top:15.45pt;width:168.6pt;height:56.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" fillcolor="#e36c0a [2409]" strokecolor="#974706 [1609]" strokeweight="1pt">
                <v:textbox>
                  <w:txbxContent>
                    <w:p w14:paraId="10D42F19" w14:textId="77777777" w:rsidR="00806782" w:rsidRPr="000B0E6A" w:rsidRDefault="00806782">
                      <w:pPr>
                        <w:rPr>
                          <w:b/>
                          <w:color w:val="FFFFFF" w:themeColor="background1"/>
                          <w:lang w:val="fr-FR"/>
                        </w:rPr>
                      </w:pPr>
                      <w:r w:rsidRPr="000B0E6A">
                        <w:rPr>
                          <w:b/>
                          <w:color w:val="FFFFFF" w:themeColor="background1"/>
                          <w:lang w:val="fr-FR"/>
                        </w:rPr>
                        <w:t>Cliquez sur Rechercher pour afficher la liste des DMP en attente</w:t>
                      </w:r>
                    </w:p>
                  </w:txbxContent>
                </v:textbox>
              </v:shape>
            </w:pict>
          </mc:Fallback>
        </mc:AlternateContent>
      </w:r>
      <w:r>
        <w:rPr>
          <w:noProof/>
          <w:color w:val="C00000"/>
          <w:lang w:val="de-DE" w:eastAsia="de-DE"/>
        </w:rPr>
        <mc:AlternateContent>
          <mc:Choice Requires="wps">
            <w:drawing>
              <wp:anchor distT="0" distB="0" distL="114300" distR="114300" simplePos="0" relativeHeight="251796480" behindDoc="0" locked="0" layoutInCell="1" allowOverlap="1" wp14:anchorId="7823F506" wp14:editId="2378DEC7">
                <wp:simplePos x="0" y="0"/>
                <wp:positionH relativeFrom="column">
                  <wp:posOffset>662940</wp:posOffset>
                </wp:positionH>
                <wp:positionV relativeFrom="paragraph">
                  <wp:posOffset>142875</wp:posOffset>
                </wp:positionV>
                <wp:extent cx="274320" cy="213360"/>
                <wp:effectExtent l="38100" t="38100" r="30480" b="15240"/>
                <wp:wrapNone/>
                <wp:docPr id="2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4320" cy="213360"/>
                        </a:xfrm>
                        <a:prstGeom prst="straightConnector1">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48CA137" id="_x0000_t32" coordsize="21600,21600" o:spt="32" o:oned="t" path="m,l21600,21600e" filled="f">
                <v:path arrowok="t" fillok="f" o:connecttype="none"/>
                <o:lock v:ext="edit" shapetype="t"/>
              </v:shapetype>
              <v:shape id="Straight Arrow Connector 12" o:spid="_x0000_s1026" type="#_x0000_t32" style="position:absolute;margin-left:52.2pt;margin-top:11.25pt;width:21.6pt;height:16.8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" strokecolor="#e36c0a [2409]" strokeweight="2.25pt">
                <v:stroke endarrow="open"/>
                <o:lock v:ext="edit" shapetype="f"/>
              </v:shape>
            </w:pict>
          </mc:Fallback>
        </mc:AlternateContent>
      </w:r>
      <w:r w:rsidR="00803188" w:rsidRPr="00803188">
        <w:rPr>
          <w:noProof/>
          <w:lang w:val="fr-FR"/>
        </w:rPr>
        <w:drawing>
          <wp:inline distT="0" distB="0" distL="0" distR="0" wp14:anchorId="28AEE632" wp14:editId="47912FCC">
            <wp:extent cx="4309456" cy="324273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762" cy="3248983"/>
                    </a:xfrm>
                    <a:prstGeom prst="rect">
                      <a:avLst/>
                    </a:prstGeom>
                  </pic:spPr>
                </pic:pic>
              </a:graphicData>
            </a:graphic>
          </wp:inline>
        </w:drawing>
      </w:r>
    </w:p>
    <w:p w14:paraId="5257DE05" w14:textId="77777777" w:rsidR="00915B35" w:rsidRPr="00441CCB" w:rsidRDefault="00915B35" w:rsidP="00915B35">
      <w:pPr>
        <w:rPr>
          <w:lang w:val="fr-FR"/>
        </w:rPr>
      </w:pPr>
    </w:p>
    <w:p w14:paraId="0FED4787" w14:textId="2DBFAC1F" w:rsidR="00915B35" w:rsidRPr="00441CCB" w:rsidRDefault="000B0E6A" w:rsidP="009864B7">
      <w:pPr>
        <w:rPr>
          <w:lang w:val="fr-FR"/>
        </w:rPr>
      </w:pPr>
      <w:r>
        <w:rPr>
          <w:noProof/>
          <w:lang w:val="de-DE" w:eastAsia="de-DE"/>
        </w:rPr>
        <mc:AlternateContent>
          <mc:Choice Requires="wps">
            <w:drawing>
              <wp:anchor distT="0" distB="0" distL="114300" distR="114300" simplePos="0" relativeHeight="251798528" behindDoc="0" locked="0" layoutInCell="1" allowOverlap="1" wp14:anchorId="6B45D911" wp14:editId="1C98D212">
                <wp:simplePos x="0" y="0"/>
                <wp:positionH relativeFrom="column">
                  <wp:posOffset>3619500</wp:posOffset>
                </wp:positionH>
                <wp:positionV relativeFrom="paragraph">
                  <wp:posOffset>356870</wp:posOffset>
                </wp:positionV>
                <wp:extent cx="815340" cy="544830"/>
                <wp:effectExtent l="0" t="0" r="22860" b="26670"/>
                <wp:wrapNone/>
                <wp:docPr id="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544830"/>
                        </a:xfrm>
                        <a:prstGeom prst="rect">
                          <a:avLst/>
                        </a:prstGeom>
                        <a:solidFill>
                          <a:schemeClr val="accent6">
                            <a:lumMod val="75000"/>
                          </a:schemeClr>
                        </a:solidFill>
                        <a:ln w="9525">
                          <a:solidFill>
                            <a:schemeClr val="accent6">
                              <a:lumMod val="50000"/>
                            </a:schemeClr>
                          </a:solidFill>
                          <a:miter lim="800000"/>
                          <a:headEnd/>
                          <a:tailEnd/>
                        </a:ln>
                      </wps:spPr>
                      <wps:txbx>
                        <w:txbxContent>
                          <w:p w14:paraId="52478E9C" w14:textId="77777777" w:rsidR="00806782" w:rsidRPr="00AF3F58" w:rsidRDefault="00806782">
                            <w:pPr>
                              <w:rPr>
                                <w:b/>
                                <w:color w:val="FFFFFF" w:themeColor="background1"/>
                                <w:sz w:val="20"/>
                              </w:rPr>
                            </w:pPr>
                            <w:r>
                              <w:rPr>
                                <w:b/>
                                <w:color w:val="FFFFFF" w:themeColor="background1"/>
                                <w:sz w:val="20"/>
                              </w:rPr>
                              <w:t xml:space="preserve">Appuyez sur </w:t>
                            </w:r>
                            <w:r w:rsidRPr="00AF3F58">
                              <w:rPr>
                                <w:b/>
                                <w:color w:val="FFFFFF" w:themeColor="background1"/>
                                <w:sz w:val="20"/>
                              </w:rPr>
                              <w:t>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D911" id="_x0000_s1045" type="#_x0000_t202" style="position:absolute;margin-left:285pt;margin-top:28.1pt;width:64.2pt;height:4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" fillcolor="#e36c0a [2409]" strokecolor="#974706 [1609]">
                <v:textbox>
                  <w:txbxContent>
                    <w:p w14:paraId="52478E9C" w14:textId="77777777" w:rsidR="00806782" w:rsidRPr="00AF3F58" w:rsidRDefault="00806782">
                      <w:pPr>
                        <w:rPr>
                          <w:b/>
                          <w:color w:val="FFFFFF" w:themeColor="background1"/>
                          <w:sz w:val="20"/>
                        </w:rPr>
                      </w:pPr>
                      <w:proofErr w:type="spellStart"/>
                      <w:r>
                        <w:rPr>
                          <w:b/>
                          <w:color w:val="FFFFFF" w:themeColor="background1"/>
                          <w:sz w:val="20"/>
                        </w:rPr>
                        <w:t>Appuyez</w:t>
                      </w:r>
                      <w:proofErr w:type="spellEnd"/>
                      <w:r>
                        <w:rPr>
                          <w:b/>
                          <w:color w:val="FFFFFF" w:themeColor="background1"/>
                          <w:sz w:val="20"/>
                        </w:rPr>
                        <w:t xml:space="preserve"> sur </w:t>
                      </w:r>
                      <w:r w:rsidRPr="00AF3F58">
                        <w:rPr>
                          <w:b/>
                          <w:color w:val="FFFFFF" w:themeColor="background1"/>
                          <w:sz w:val="20"/>
                        </w:rPr>
                        <w:t>OK</w:t>
                      </w:r>
                    </w:p>
                  </w:txbxContent>
                </v:textbox>
              </v:shape>
            </w:pict>
          </mc:Fallback>
        </mc:AlternateContent>
      </w:r>
      <w:r>
        <w:rPr>
          <w:noProof/>
          <w:lang w:val="de-DE" w:eastAsia="de-DE"/>
        </w:rPr>
        <mc:AlternateContent>
          <mc:Choice Requires="wps">
            <w:drawing>
              <wp:anchor distT="0" distB="0" distL="114300" distR="114300" simplePos="0" relativeHeight="251802624" behindDoc="0" locked="0" layoutInCell="1" allowOverlap="1" wp14:anchorId="71A54C3F" wp14:editId="206B578F">
                <wp:simplePos x="0" y="0"/>
                <wp:positionH relativeFrom="column">
                  <wp:posOffset>868680</wp:posOffset>
                </wp:positionH>
                <wp:positionV relativeFrom="paragraph">
                  <wp:posOffset>478790</wp:posOffset>
                </wp:positionV>
                <wp:extent cx="662940" cy="672465"/>
                <wp:effectExtent l="0" t="0" r="22860" b="13335"/>
                <wp:wrapNone/>
                <wp:docPr id="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672465"/>
                        </a:xfrm>
                        <a:prstGeom prst="rect">
                          <a:avLst/>
                        </a:prstGeom>
                        <a:solidFill>
                          <a:schemeClr val="accent6">
                            <a:lumMod val="75000"/>
                          </a:schemeClr>
                        </a:solidFill>
                        <a:ln w="9525">
                          <a:solidFill>
                            <a:schemeClr val="accent6">
                              <a:lumMod val="50000"/>
                            </a:schemeClr>
                          </a:solidFill>
                          <a:miter lim="800000"/>
                          <a:headEnd/>
                          <a:tailEnd/>
                        </a:ln>
                      </wps:spPr>
                      <wps:txbx>
                        <w:txbxContent>
                          <w:p w14:paraId="3665F4B9" w14:textId="77777777" w:rsidR="00806782" w:rsidRPr="00990A44" w:rsidRDefault="00806782" w:rsidP="00AF3F58">
                            <w:pPr>
                              <w:rPr>
                                <w:b/>
                                <w:color w:val="FFFFFF" w:themeColor="background1"/>
                                <w:sz w:val="20"/>
                                <w:lang w:val="fr-FR"/>
                              </w:rPr>
                            </w:pPr>
                            <w:r>
                              <w:rPr>
                                <w:b/>
                                <w:color w:val="FFFFFF" w:themeColor="background1"/>
                                <w:sz w:val="20"/>
                                <w:lang w:val="fr-FR"/>
                              </w:rPr>
                              <w:t>Date de création du DMP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54C3F" id="_x0000_s1046" type="#_x0000_t202" style="position:absolute;margin-left:68.4pt;margin-top:37.7pt;width:52.2pt;height:52.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" fillcolor="#e36c0a [2409]" strokecolor="#974706 [1609]">
                <v:textbox>
                  <w:txbxContent>
                    <w:p w14:paraId="3665F4B9" w14:textId="77777777" w:rsidR="00806782" w:rsidRPr="00990A44" w:rsidRDefault="00806782" w:rsidP="00AF3F58">
                      <w:pPr>
                        <w:rPr>
                          <w:b/>
                          <w:color w:val="FFFFFF" w:themeColor="background1"/>
                          <w:sz w:val="20"/>
                          <w:lang w:val="fr-FR"/>
                        </w:rPr>
                      </w:pPr>
                      <w:r>
                        <w:rPr>
                          <w:b/>
                          <w:color w:val="FFFFFF" w:themeColor="background1"/>
                          <w:sz w:val="20"/>
                          <w:lang w:val="fr-FR"/>
                        </w:rPr>
                        <w:t>Date de création du DMP</w:t>
                      </w:r>
                    </w:p>
                  </w:txbxContent>
                </v:textbox>
              </v:shape>
            </w:pict>
          </mc:Fallback>
        </mc:AlternateContent>
      </w:r>
      <w:r>
        <w:rPr>
          <w:noProof/>
          <w:lang w:val="de-DE" w:eastAsia="de-DE"/>
        </w:rPr>
        <mc:AlternateContent>
          <mc:Choice Requires="wps">
            <w:drawing>
              <wp:anchor distT="0" distB="0" distL="114300" distR="114300" simplePos="0" relativeHeight="251800576" behindDoc="0" locked="0" layoutInCell="1" allowOverlap="1" wp14:anchorId="6D6AFC74" wp14:editId="0B5230A8">
                <wp:simplePos x="0" y="0"/>
                <wp:positionH relativeFrom="column">
                  <wp:posOffset>114300</wp:posOffset>
                </wp:positionH>
                <wp:positionV relativeFrom="paragraph">
                  <wp:posOffset>478790</wp:posOffset>
                </wp:positionV>
                <wp:extent cx="655320" cy="629285"/>
                <wp:effectExtent l="0" t="0" r="11430" b="18415"/>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29285"/>
                        </a:xfrm>
                        <a:prstGeom prst="rect">
                          <a:avLst/>
                        </a:prstGeom>
                        <a:solidFill>
                          <a:schemeClr val="accent6">
                            <a:lumMod val="75000"/>
                          </a:schemeClr>
                        </a:solidFill>
                        <a:ln w="9525">
                          <a:solidFill>
                            <a:srgbClr val="000000"/>
                          </a:solidFill>
                          <a:miter lim="800000"/>
                          <a:headEnd/>
                          <a:tailEnd/>
                        </a:ln>
                      </wps:spPr>
                      <wps:txbx>
                        <w:txbxContent>
                          <w:p w14:paraId="02E05ACA" w14:textId="77777777" w:rsidR="00806782" w:rsidRPr="00990A44" w:rsidRDefault="00806782">
                            <w:pPr>
                              <w:rPr>
                                <w:b/>
                                <w:color w:val="FFFFFF" w:themeColor="background1"/>
                                <w:sz w:val="20"/>
                                <w:lang w:val="fr-FR"/>
                              </w:rPr>
                            </w:pPr>
                            <w:r>
                              <w:rPr>
                                <w:b/>
                                <w:color w:val="FFFFFF" w:themeColor="background1"/>
                                <w:sz w:val="20"/>
                                <w:lang w:val="fr-FR"/>
                              </w:rPr>
                              <w:t>Numéro du DMP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AFC74" id="_x0000_s1047" type="#_x0000_t202" style="position:absolute;margin-left:9pt;margin-top:37.7pt;width:51.6pt;height:49.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" fillcolor="#e36c0a [2409]">
                <v:textbox>
                  <w:txbxContent>
                    <w:p w14:paraId="02E05ACA" w14:textId="77777777" w:rsidR="00806782" w:rsidRPr="00990A44" w:rsidRDefault="00806782">
                      <w:pPr>
                        <w:rPr>
                          <w:b/>
                          <w:color w:val="FFFFFF" w:themeColor="background1"/>
                          <w:sz w:val="20"/>
                          <w:lang w:val="fr-FR"/>
                        </w:rPr>
                      </w:pPr>
                      <w:r>
                        <w:rPr>
                          <w:b/>
                          <w:color w:val="FFFFFF" w:themeColor="background1"/>
                          <w:sz w:val="20"/>
                          <w:lang w:val="fr-FR"/>
                        </w:rPr>
                        <w:t>Numéro du DMP</w:t>
                      </w:r>
                    </w:p>
                  </w:txbxContent>
                </v:textbox>
              </v:shape>
            </w:pict>
          </mc:Fallback>
        </mc:AlternateContent>
      </w:r>
      <w:r>
        <w:rPr>
          <w:noProof/>
          <w:color w:val="C00000"/>
          <w:lang w:val="de-DE" w:eastAsia="de-DE"/>
        </w:rPr>
        <mc:AlternateContent>
          <mc:Choice Requires="wps">
            <w:drawing>
              <wp:anchor distT="0" distB="0" distL="114300" distR="114300" simplePos="0" relativeHeight="251808768" behindDoc="0" locked="0" layoutInCell="1" allowOverlap="1" wp14:anchorId="3C63D9D0" wp14:editId="1E37388F">
                <wp:simplePos x="0" y="0"/>
                <wp:positionH relativeFrom="column">
                  <wp:posOffset>220980</wp:posOffset>
                </wp:positionH>
                <wp:positionV relativeFrom="paragraph">
                  <wp:posOffset>307340</wp:posOffset>
                </wp:positionV>
                <wp:extent cx="251460" cy="175260"/>
                <wp:effectExtent l="38100" t="38100" r="15240" b="34290"/>
                <wp:wrapNone/>
                <wp:docPr id="907" name="Straight Arrow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1460" cy="17526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B44A83D" id="Straight Arrow Connector 907" o:spid="_x0000_s1026" type="#_x0000_t32" style="position:absolute;margin-left:17.4pt;margin-top:24.2pt;width:19.8pt;height:13.8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" strokecolor="#e46c0a" strokeweight="2.25pt">
                <v:stroke endarrow="open"/>
                <o:lock v:ext="edit" shapetype="f"/>
              </v:shape>
            </w:pict>
          </mc:Fallback>
        </mc:AlternateContent>
      </w:r>
      <w:r>
        <w:rPr>
          <w:noProof/>
          <w:color w:val="C00000"/>
          <w:lang w:val="de-DE" w:eastAsia="de-DE"/>
        </w:rPr>
        <mc:AlternateContent>
          <mc:Choice Requires="wps">
            <w:drawing>
              <wp:anchor distT="0" distB="0" distL="114300" distR="114300" simplePos="0" relativeHeight="251810816" behindDoc="0" locked="0" layoutInCell="1" allowOverlap="1" wp14:anchorId="5DA7DB26" wp14:editId="51024787">
                <wp:simplePos x="0" y="0"/>
                <wp:positionH relativeFrom="column">
                  <wp:posOffset>937260</wp:posOffset>
                </wp:positionH>
                <wp:positionV relativeFrom="paragraph">
                  <wp:posOffset>322580</wp:posOffset>
                </wp:positionV>
                <wp:extent cx="274320" cy="190500"/>
                <wp:effectExtent l="38100" t="38100" r="11430" b="19050"/>
                <wp:wrapNone/>
                <wp:docPr id="908" name="Straight Arrow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4320" cy="19050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4AFD32" id="Straight Arrow Connector 908" o:spid="_x0000_s1026" type="#_x0000_t32" style="position:absolute;margin-left:73.8pt;margin-top:25.4pt;width:21.6pt;height:1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" strokecolor="#e46c0a" strokeweight="2.25pt">
                <v:stroke endarrow="open"/>
                <o:lock v:ext="edit" shapetype="f"/>
              </v:shape>
            </w:pict>
          </mc:Fallback>
        </mc:AlternateContent>
      </w:r>
      <w:r>
        <w:rPr>
          <w:noProof/>
          <w:color w:val="C00000"/>
          <w:lang w:val="de-DE" w:eastAsia="de-DE"/>
        </w:rPr>
        <mc:AlternateContent>
          <mc:Choice Requires="wps">
            <w:drawing>
              <wp:anchor distT="0" distB="0" distL="114300" distR="114300" simplePos="0" relativeHeight="251812864" behindDoc="0" locked="0" layoutInCell="1" allowOverlap="1" wp14:anchorId="0B8F31CD" wp14:editId="363C1FFE">
                <wp:simplePos x="0" y="0"/>
                <wp:positionH relativeFrom="column">
                  <wp:posOffset>1531620</wp:posOffset>
                </wp:positionH>
                <wp:positionV relativeFrom="paragraph">
                  <wp:posOffset>322580</wp:posOffset>
                </wp:positionV>
                <wp:extent cx="297180" cy="160020"/>
                <wp:effectExtent l="38100" t="38100" r="26670" b="30480"/>
                <wp:wrapNone/>
                <wp:docPr id="910" name="Straight Arrow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7180" cy="16002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AC6414" id="Straight Arrow Connector 910" o:spid="_x0000_s1026" type="#_x0000_t32" style="position:absolute;margin-left:120.6pt;margin-top:25.4pt;width:23.4pt;height:12.6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" strokecolor="#e46c0a" strokeweight="2.25pt">
                <v:stroke endarrow="open"/>
                <o:lock v:ext="edit" shapetype="f"/>
              </v:shape>
            </w:pict>
          </mc:Fallback>
        </mc:AlternateContent>
      </w:r>
      <w:r>
        <w:rPr>
          <w:noProof/>
          <w:lang w:val="de-DE" w:eastAsia="de-DE"/>
        </w:rPr>
        <mc:AlternateContent>
          <mc:Choice Requires="wps">
            <w:drawing>
              <wp:anchor distT="0" distB="0" distL="114300" distR="114300" simplePos="0" relativeHeight="251804672" behindDoc="0" locked="0" layoutInCell="1" allowOverlap="1" wp14:anchorId="0F7635A8" wp14:editId="7D0207E1">
                <wp:simplePos x="0" y="0"/>
                <wp:positionH relativeFrom="column">
                  <wp:posOffset>1668780</wp:posOffset>
                </wp:positionH>
                <wp:positionV relativeFrom="paragraph">
                  <wp:posOffset>471170</wp:posOffset>
                </wp:positionV>
                <wp:extent cx="685800" cy="815340"/>
                <wp:effectExtent l="0" t="0" r="19050" b="22860"/>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15340"/>
                        </a:xfrm>
                        <a:prstGeom prst="rect">
                          <a:avLst/>
                        </a:prstGeom>
                        <a:solidFill>
                          <a:schemeClr val="accent6">
                            <a:lumMod val="75000"/>
                          </a:schemeClr>
                        </a:solidFill>
                        <a:ln w="9525">
                          <a:solidFill>
                            <a:schemeClr val="accent6">
                              <a:lumMod val="50000"/>
                            </a:schemeClr>
                          </a:solidFill>
                          <a:miter lim="800000"/>
                          <a:headEnd/>
                          <a:tailEnd/>
                        </a:ln>
                      </wps:spPr>
                      <wps:txbx>
                        <w:txbxContent>
                          <w:p w14:paraId="6557F569" w14:textId="77777777" w:rsidR="00806782" w:rsidRPr="000B0E6A" w:rsidRDefault="00806782" w:rsidP="00AF3F58">
                            <w:pPr>
                              <w:rPr>
                                <w:b/>
                                <w:color w:val="FFFFFF" w:themeColor="background1"/>
                                <w:sz w:val="20"/>
                                <w:lang w:val="fr-FR"/>
                              </w:rPr>
                            </w:pPr>
                            <w:r w:rsidRPr="000B0E6A">
                              <w:rPr>
                                <w:b/>
                                <w:color w:val="FFFFFF" w:themeColor="background1"/>
                                <w:sz w:val="20"/>
                                <w:lang w:val="fr-FR"/>
                              </w:rPr>
                              <w:t>Nom auquel le DMP est assigné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35A8" id="_x0000_s1048" type="#_x0000_t202" style="position:absolute;margin-left:131.4pt;margin-top:37.1pt;width:54pt;height:6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" fillcolor="#e36c0a [2409]" strokecolor="#974706 [1609]">
                <v:textbox>
                  <w:txbxContent>
                    <w:p w14:paraId="6557F569" w14:textId="77777777" w:rsidR="00806782" w:rsidRPr="000B0E6A" w:rsidRDefault="00806782" w:rsidP="00AF3F58">
                      <w:pPr>
                        <w:rPr>
                          <w:b/>
                          <w:color w:val="FFFFFF" w:themeColor="background1"/>
                          <w:sz w:val="20"/>
                          <w:lang w:val="fr-FR"/>
                        </w:rPr>
                      </w:pPr>
                      <w:r w:rsidRPr="000B0E6A">
                        <w:rPr>
                          <w:b/>
                          <w:color w:val="FFFFFF" w:themeColor="background1"/>
                          <w:sz w:val="20"/>
                          <w:lang w:val="fr-FR"/>
                        </w:rPr>
                        <w:t>Nom auquel le DMP est assigné</w:t>
                      </w:r>
                    </w:p>
                  </w:txbxContent>
                </v:textbox>
              </v:shape>
            </w:pict>
          </mc:Fallback>
        </mc:AlternateContent>
      </w:r>
      <w:r>
        <w:rPr>
          <w:noProof/>
          <w:color w:val="C00000"/>
          <w:lang w:val="de-DE" w:eastAsia="de-DE"/>
        </w:rPr>
        <mc:AlternateContent>
          <mc:Choice Requires="wps">
            <w:drawing>
              <wp:anchor distT="0" distB="0" distL="114300" distR="114300" simplePos="0" relativeHeight="251806720" behindDoc="0" locked="0" layoutInCell="1" allowOverlap="1" wp14:anchorId="44F519A4" wp14:editId="7734744C">
                <wp:simplePos x="0" y="0"/>
                <wp:positionH relativeFrom="column">
                  <wp:posOffset>4434840</wp:posOffset>
                </wp:positionH>
                <wp:positionV relativeFrom="paragraph">
                  <wp:posOffset>219710</wp:posOffset>
                </wp:positionV>
                <wp:extent cx="129540" cy="137160"/>
                <wp:effectExtent l="0" t="38100" r="41910" b="34290"/>
                <wp:wrapNone/>
                <wp:docPr id="906" name="Straight Arrow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 cy="13716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20AF637" id="Straight Arrow Connector 906" o:spid="_x0000_s1026" type="#_x0000_t32" style="position:absolute;margin-left:349.2pt;margin-top:17.3pt;width:10.2pt;height:10.8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" strokecolor="#e46c0a" strokeweight="2.25pt">
                <v:stroke endarrow="open"/>
                <o:lock v:ext="edit" shapetype="f"/>
              </v:shape>
            </w:pict>
          </mc:Fallback>
        </mc:AlternateContent>
      </w:r>
      <w:r w:rsidR="00EC5197" w:rsidRPr="00441CCB">
        <w:rPr>
          <w:noProof/>
          <w:lang w:val="de-DE" w:eastAsia="de-DE"/>
        </w:rPr>
        <w:drawing>
          <wp:inline distT="0" distB="0" distL="0" distR="0" wp14:anchorId="3D90F87F" wp14:editId="7D9A043D">
            <wp:extent cx="5303520" cy="71563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16147" cy="717339"/>
                    </a:xfrm>
                    <a:prstGeom prst="rect">
                      <a:avLst/>
                    </a:prstGeom>
                  </pic:spPr>
                </pic:pic>
              </a:graphicData>
            </a:graphic>
          </wp:inline>
        </w:drawing>
      </w:r>
    </w:p>
    <w:p w14:paraId="1CDDB420" w14:textId="77777777" w:rsidR="00EC5197" w:rsidRPr="00441CCB" w:rsidRDefault="00EC5197" w:rsidP="009864B7">
      <w:pPr>
        <w:rPr>
          <w:lang w:val="fr-FR"/>
        </w:rPr>
      </w:pPr>
    </w:p>
    <w:p w14:paraId="0053FE4E" w14:textId="77777777" w:rsidR="00EC5197" w:rsidRPr="00441CCB" w:rsidRDefault="00EC5197" w:rsidP="009864B7">
      <w:pPr>
        <w:rPr>
          <w:lang w:val="fr-FR"/>
        </w:rPr>
      </w:pPr>
    </w:p>
    <w:p w14:paraId="314F9F2C" w14:textId="77777777" w:rsidR="00EC5197" w:rsidRPr="00441CCB" w:rsidRDefault="00EC5197" w:rsidP="009864B7">
      <w:pPr>
        <w:rPr>
          <w:lang w:val="fr-FR"/>
        </w:rPr>
      </w:pPr>
    </w:p>
    <w:p w14:paraId="569A3499" w14:textId="4E44A0FD" w:rsidR="00915B35" w:rsidRPr="00441CCB" w:rsidRDefault="00763B40" w:rsidP="009864B7">
      <w:pPr>
        <w:rPr>
          <w:lang w:val="fr-FR"/>
        </w:rPr>
      </w:pPr>
      <w:r>
        <w:rPr>
          <w:noProof/>
          <w:color w:val="C00000"/>
          <w:lang w:val="de-DE" w:eastAsia="de-DE"/>
        </w:rPr>
        <w:lastRenderedPageBreak/>
        <mc:AlternateContent>
          <mc:Choice Requires="wps">
            <w:drawing>
              <wp:anchor distT="0" distB="0" distL="114300" distR="114300" simplePos="0" relativeHeight="251819008" behindDoc="0" locked="0" layoutInCell="1" allowOverlap="1" wp14:anchorId="18041DCD" wp14:editId="45C990CD">
                <wp:simplePos x="0" y="0"/>
                <wp:positionH relativeFrom="column">
                  <wp:posOffset>1253079</wp:posOffset>
                </wp:positionH>
                <wp:positionV relativeFrom="paragraph">
                  <wp:posOffset>2313284</wp:posOffset>
                </wp:positionV>
                <wp:extent cx="228600" cy="312420"/>
                <wp:effectExtent l="38100" t="19050" r="19050" b="49530"/>
                <wp:wrapNone/>
                <wp:docPr id="925" name="Straight Arrow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31242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0A7967" id="Straight Arrow Connector 925" o:spid="_x0000_s1026" type="#_x0000_t32" style="position:absolute;margin-left:98.65pt;margin-top:182.15pt;width:18pt;height:24.6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" strokecolor="#e46c0a" strokeweight="2.25pt">
                <v:stroke endarrow="open"/>
                <o:lock v:ext="edit" shapetype="f"/>
              </v:shape>
            </w:pict>
          </mc:Fallback>
        </mc:AlternateContent>
      </w:r>
      <w:r>
        <w:rPr>
          <w:noProof/>
          <w:lang w:val="de-DE" w:eastAsia="de-DE"/>
        </w:rPr>
        <mc:AlternateContent>
          <mc:Choice Requires="wps">
            <w:drawing>
              <wp:anchor distT="0" distB="0" distL="114300" distR="114300" simplePos="0" relativeHeight="251821056" behindDoc="0" locked="0" layoutInCell="1" allowOverlap="1" wp14:anchorId="0CFD8DDA" wp14:editId="773F3CE9">
                <wp:simplePos x="0" y="0"/>
                <wp:positionH relativeFrom="column">
                  <wp:posOffset>1287327</wp:posOffset>
                </wp:positionH>
                <wp:positionV relativeFrom="paragraph">
                  <wp:posOffset>1743682</wp:posOffset>
                </wp:positionV>
                <wp:extent cx="1325880" cy="563245"/>
                <wp:effectExtent l="0" t="0" r="26670" b="273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563245"/>
                        </a:xfrm>
                        <a:prstGeom prst="rect">
                          <a:avLst/>
                        </a:prstGeom>
                        <a:solidFill>
                          <a:srgbClr val="F79646">
                            <a:lumMod val="75000"/>
                          </a:srgbClr>
                        </a:solidFill>
                        <a:ln w="9525">
                          <a:solidFill>
                            <a:srgbClr val="F79646">
                              <a:lumMod val="50000"/>
                            </a:srgbClr>
                          </a:solidFill>
                          <a:miter lim="800000"/>
                          <a:headEnd/>
                          <a:tailEnd/>
                        </a:ln>
                      </wps:spPr>
                      <wps:txbx>
                        <w:txbxContent>
                          <w:p w14:paraId="01CAFA64" w14:textId="77777777" w:rsidR="00806782" w:rsidRPr="00990A44" w:rsidRDefault="00806782" w:rsidP="00130912">
                            <w:pPr>
                              <w:rPr>
                                <w:b/>
                                <w:color w:val="FFFFFF" w:themeColor="background1"/>
                                <w:sz w:val="20"/>
                                <w:lang w:val="fr-FR"/>
                              </w:rPr>
                            </w:pPr>
                            <w:r>
                              <w:rPr>
                                <w:b/>
                                <w:color w:val="FFFFFF" w:themeColor="background1"/>
                                <w:sz w:val="20"/>
                                <w:lang w:val="fr-FR"/>
                              </w:rPr>
                              <w:t>Cliquez sur Modifier le DMP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D8DDA" id="_x0000_s1049" type="#_x0000_t202" style="position:absolute;margin-left:101.35pt;margin-top:137.3pt;width:104.4pt;height:44.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" fillcolor="#e46c0a" strokecolor="#984807">
                <v:textbox>
                  <w:txbxContent>
                    <w:p w14:paraId="01CAFA64" w14:textId="77777777" w:rsidR="00806782" w:rsidRPr="00990A44" w:rsidRDefault="00806782" w:rsidP="00130912">
                      <w:pPr>
                        <w:rPr>
                          <w:b/>
                          <w:color w:val="FFFFFF" w:themeColor="background1"/>
                          <w:sz w:val="20"/>
                          <w:lang w:val="fr-FR"/>
                        </w:rPr>
                      </w:pPr>
                      <w:r>
                        <w:rPr>
                          <w:b/>
                          <w:color w:val="FFFFFF" w:themeColor="background1"/>
                          <w:sz w:val="20"/>
                          <w:lang w:val="fr-FR"/>
                        </w:rPr>
                        <w:t>Cliquez sur Modifier le DMP</w:t>
                      </w:r>
                    </w:p>
                  </w:txbxContent>
                </v:textbox>
              </v:shape>
            </w:pict>
          </mc:Fallback>
        </mc:AlternateContent>
      </w:r>
      <w:r>
        <w:rPr>
          <w:noProof/>
          <w:color w:val="C00000"/>
          <w:lang w:val="de-DE" w:eastAsia="de-DE"/>
        </w:rPr>
        <mc:AlternateContent>
          <mc:Choice Requires="wps">
            <w:drawing>
              <wp:anchor distT="0" distB="0" distL="114300" distR="114300" simplePos="0" relativeHeight="251654139" behindDoc="0" locked="0" layoutInCell="1" allowOverlap="1" wp14:anchorId="4F52012E" wp14:editId="6C43C1B7">
                <wp:simplePos x="0" y="0"/>
                <wp:positionH relativeFrom="column">
                  <wp:posOffset>992356</wp:posOffset>
                </wp:positionH>
                <wp:positionV relativeFrom="paragraph">
                  <wp:posOffset>888316</wp:posOffset>
                </wp:positionV>
                <wp:extent cx="716280" cy="312420"/>
                <wp:effectExtent l="0" t="57150" r="7620" b="30480"/>
                <wp:wrapNone/>
                <wp:docPr id="914" name="Straight Arrow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6280" cy="31242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3FEC38" id="Straight Arrow Connector 914" o:spid="_x0000_s1026" type="#_x0000_t32" style="position:absolute;margin-left:78.15pt;margin-top:69.95pt;width:56.4pt;height:24.6pt;flip:x y;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" strokecolor="#e46c0a" strokeweight="2.25pt">
                <v:stroke endarrow="open"/>
                <o:lock v:ext="edit" shapetype="f"/>
              </v:shape>
            </w:pict>
          </mc:Fallback>
        </mc:AlternateContent>
      </w:r>
      <w:r>
        <w:rPr>
          <w:noProof/>
          <w:lang w:val="de-DE" w:eastAsia="de-DE"/>
        </w:rPr>
        <mc:AlternateContent>
          <mc:Choice Requires="wps">
            <w:drawing>
              <wp:anchor distT="0" distB="0" distL="114300" distR="114300" simplePos="0" relativeHeight="251814912" behindDoc="0" locked="0" layoutInCell="1" allowOverlap="1" wp14:anchorId="7637A215" wp14:editId="7BCA7FBB">
                <wp:simplePos x="0" y="0"/>
                <wp:positionH relativeFrom="column">
                  <wp:posOffset>1597622</wp:posOffset>
                </wp:positionH>
                <wp:positionV relativeFrom="paragraph">
                  <wp:posOffset>1204248</wp:posOffset>
                </wp:positionV>
                <wp:extent cx="1325880" cy="396240"/>
                <wp:effectExtent l="0" t="0" r="26670" b="22860"/>
                <wp:wrapNone/>
                <wp:docPr id="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96240"/>
                        </a:xfrm>
                        <a:prstGeom prst="rect">
                          <a:avLst/>
                        </a:prstGeom>
                        <a:solidFill>
                          <a:srgbClr val="F79646">
                            <a:lumMod val="75000"/>
                          </a:srgbClr>
                        </a:solidFill>
                        <a:ln w="9525">
                          <a:solidFill>
                            <a:srgbClr val="F79646">
                              <a:lumMod val="50000"/>
                            </a:srgbClr>
                          </a:solidFill>
                          <a:miter lim="800000"/>
                          <a:headEnd/>
                          <a:tailEnd/>
                        </a:ln>
                      </wps:spPr>
                      <wps:txbx>
                        <w:txbxContent>
                          <w:p w14:paraId="5B40F532" w14:textId="77777777" w:rsidR="00806782" w:rsidRPr="00990A44" w:rsidRDefault="00806782" w:rsidP="00130912">
                            <w:pPr>
                              <w:rPr>
                                <w:b/>
                                <w:color w:val="FFFFFF" w:themeColor="background1"/>
                                <w:sz w:val="20"/>
                                <w:lang w:val="fr-FR"/>
                              </w:rPr>
                            </w:pPr>
                            <w:r>
                              <w:rPr>
                                <w:b/>
                                <w:color w:val="FFFFFF" w:themeColor="background1"/>
                                <w:sz w:val="20"/>
                                <w:lang w:val="fr-FR"/>
                              </w:rPr>
                              <w:t>Choisissez le DMP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7A215" id="_x0000_s1050" type="#_x0000_t202" style="position:absolute;margin-left:125.8pt;margin-top:94.8pt;width:104.4pt;height:3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" fillcolor="#e46c0a" strokecolor="#984807">
                <v:textbox>
                  <w:txbxContent>
                    <w:p w14:paraId="5B40F532" w14:textId="77777777" w:rsidR="00806782" w:rsidRPr="00990A44" w:rsidRDefault="00806782" w:rsidP="00130912">
                      <w:pPr>
                        <w:rPr>
                          <w:b/>
                          <w:color w:val="FFFFFF" w:themeColor="background1"/>
                          <w:sz w:val="20"/>
                          <w:lang w:val="fr-FR"/>
                        </w:rPr>
                      </w:pPr>
                      <w:r>
                        <w:rPr>
                          <w:b/>
                          <w:color w:val="FFFFFF" w:themeColor="background1"/>
                          <w:sz w:val="20"/>
                          <w:lang w:val="fr-FR"/>
                        </w:rPr>
                        <w:t>Choisissez le DMP</w:t>
                      </w:r>
                    </w:p>
                  </w:txbxContent>
                </v:textbox>
              </v:shape>
            </w:pict>
          </mc:Fallback>
        </mc:AlternateContent>
      </w:r>
      <w:r w:rsidR="00EC5197" w:rsidRPr="00441CCB">
        <w:rPr>
          <w:noProof/>
          <w:lang w:val="de-DE" w:eastAsia="de-DE"/>
        </w:rPr>
        <w:drawing>
          <wp:inline distT="0" distB="0" distL="0" distR="0" wp14:anchorId="5C6E17D5" wp14:editId="4F09A2F9">
            <wp:extent cx="4640580" cy="2898852"/>
            <wp:effectExtent l="0" t="0" r="762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40580" cy="2898852"/>
                    </a:xfrm>
                    <a:prstGeom prst="rect">
                      <a:avLst/>
                    </a:prstGeom>
                  </pic:spPr>
                </pic:pic>
              </a:graphicData>
            </a:graphic>
          </wp:inline>
        </w:drawing>
      </w:r>
    </w:p>
    <w:p w14:paraId="74E0C318" w14:textId="77777777" w:rsidR="00915B35" w:rsidRPr="00441CCB" w:rsidRDefault="00915B35" w:rsidP="00915B35">
      <w:pPr>
        <w:rPr>
          <w:lang w:val="fr-FR"/>
        </w:rPr>
      </w:pPr>
    </w:p>
    <w:p w14:paraId="6DA97709" w14:textId="22119CE5" w:rsidR="00915B35" w:rsidRPr="00441CCB" w:rsidRDefault="0028363D" w:rsidP="009864B7">
      <w:pPr>
        <w:rPr>
          <w:lang w:val="fr-FR"/>
        </w:rPr>
      </w:pPr>
      <w:r>
        <w:rPr>
          <w:noProof/>
          <w:lang w:val="de-DE" w:eastAsia="de-DE"/>
        </w:rPr>
        <mc:AlternateContent>
          <mc:Choice Requires="wps">
            <w:drawing>
              <wp:anchor distT="0" distB="0" distL="114300" distR="114300" simplePos="0" relativeHeight="251823104" behindDoc="0" locked="0" layoutInCell="1" allowOverlap="1" wp14:anchorId="37F05383" wp14:editId="1A4F263C">
                <wp:simplePos x="0" y="0"/>
                <wp:positionH relativeFrom="column">
                  <wp:posOffset>1168353</wp:posOffset>
                </wp:positionH>
                <wp:positionV relativeFrom="paragraph">
                  <wp:posOffset>711852</wp:posOffset>
                </wp:positionV>
                <wp:extent cx="2453640" cy="1483995"/>
                <wp:effectExtent l="0" t="0" r="22860" b="2095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83995"/>
                        </a:xfrm>
                        <a:prstGeom prst="rect">
                          <a:avLst/>
                        </a:prstGeom>
                        <a:solidFill>
                          <a:srgbClr val="F79646">
                            <a:lumMod val="75000"/>
                          </a:srgbClr>
                        </a:solidFill>
                        <a:ln w="9525">
                          <a:solidFill>
                            <a:srgbClr val="F79646">
                              <a:lumMod val="50000"/>
                            </a:srgbClr>
                          </a:solidFill>
                          <a:miter lim="800000"/>
                          <a:headEnd/>
                          <a:tailEnd/>
                        </a:ln>
                      </wps:spPr>
                      <wps:txbx>
                        <w:txbxContent>
                          <w:p w14:paraId="5EA4130A" w14:textId="77777777" w:rsidR="00806782" w:rsidRPr="000B0E6A" w:rsidRDefault="00806782" w:rsidP="00990A44">
                            <w:pPr>
                              <w:rPr>
                                <w:b/>
                                <w:color w:val="FFFFFF" w:themeColor="background1"/>
                                <w:sz w:val="20"/>
                                <w:lang w:val="fr-FR"/>
                              </w:rPr>
                            </w:pPr>
                            <w:r w:rsidRPr="000B0E6A">
                              <w:rPr>
                                <w:b/>
                                <w:color w:val="FFFFFF" w:themeColor="background1"/>
                                <w:sz w:val="20"/>
                                <w:lang w:val="fr-FR"/>
                              </w:rPr>
                              <w:t>Une fois que l'utilisateur a modifié le DMP, le système le transfère automatiquement au serveur et au portail web.</w:t>
                            </w:r>
                          </w:p>
                          <w:p w14:paraId="577B4FAE" w14:textId="77777777" w:rsidR="00806782" w:rsidRPr="000B0E6A" w:rsidRDefault="00806782" w:rsidP="00990A44">
                            <w:pPr>
                              <w:rPr>
                                <w:lang w:val="fr-FR"/>
                              </w:rPr>
                            </w:pPr>
                            <w:r w:rsidRPr="000B0E6A">
                              <w:rPr>
                                <w:b/>
                                <w:color w:val="FFFFFF" w:themeColor="background1"/>
                                <w:sz w:val="20"/>
                                <w:lang w:val="fr-FR"/>
                              </w:rPr>
                              <w:t>Remarque : Laissez 30 minutes au DMP pour qu’il apparaisse dans Outil d'administration d'AmbulancePad &gt; Page de la liste des DMP.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5383" id="_x0000_s1051" type="#_x0000_t202" style="position:absolute;margin-left:92pt;margin-top:56.05pt;width:193.2pt;height:116.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" fillcolor="#e46c0a" strokecolor="#984807">
                <v:textbox>
                  <w:txbxContent>
                    <w:p w14:paraId="5EA4130A" w14:textId="77777777" w:rsidR="00806782" w:rsidRPr="000B0E6A" w:rsidRDefault="00806782" w:rsidP="00990A44">
                      <w:pPr>
                        <w:rPr>
                          <w:b/>
                          <w:color w:val="FFFFFF" w:themeColor="background1"/>
                          <w:sz w:val="20"/>
                          <w:lang w:val="fr-FR"/>
                        </w:rPr>
                      </w:pPr>
                      <w:r w:rsidRPr="000B0E6A">
                        <w:rPr>
                          <w:b/>
                          <w:color w:val="FFFFFF" w:themeColor="background1"/>
                          <w:sz w:val="20"/>
                          <w:lang w:val="fr-FR"/>
                        </w:rPr>
                        <w:t>Une fois que l'utilisateur a modifié le DMP, le système le transfère automatiquement au serveur et au portail web.</w:t>
                      </w:r>
                    </w:p>
                    <w:p w14:paraId="577B4FAE" w14:textId="77777777" w:rsidR="00806782" w:rsidRPr="000B0E6A" w:rsidRDefault="00806782" w:rsidP="00990A44">
                      <w:pPr>
                        <w:rPr>
                          <w:lang w:val="fr-FR"/>
                        </w:rPr>
                      </w:pPr>
                      <w:r w:rsidRPr="000B0E6A">
                        <w:rPr>
                          <w:b/>
                          <w:color w:val="FFFFFF" w:themeColor="background1"/>
                          <w:sz w:val="20"/>
                          <w:lang w:val="fr-FR"/>
                        </w:rPr>
                        <w:t>Remarque : Laissez 30 minutes au DMP pour qu’il apparaisse dans Outil d'administration d'AmbulancePad &gt; Page de la liste des DMP.</w:t>
                      </w:r>
                    </w:p>
                  </w:txbxContent>
                </v:textbox>
              </v:shape>
            </w:pict>
          </mc:Fallback>
        </mc:AlternateContent>
      </w:r>
      <w:r>
        <w:rPr>
          <w:noProof/>
          <w:color w:val="C00000"/>
          <w:lang w:val="de-DE" w:eastAsia="de-DE"/>
        </w:rPr>
        <mc:AlternateContent>
          <mc:Choice Requires="wps">
            <w:drawing>
              <wp:anchor distT="0" distB="0" distL="114300" distR="114300" simplePos="0" relativeHeight="251655164" behindDoc="0" locked="0" layoutInCell="1" allowOverlap="1" wp14:anchorId="19C0A4D4" wp14:editId="11CBEAA1">
                <wp:simplePos x="0" y="0"/>
                <wp:positionH relativeFrom="column">
                  <wp:posOffset>538329</wp:posOffset>
                </wp:positionH>
                <wp:positionV relativeFrom="paragraph">
                  <wp:posOffset>581986</wp:posOffset>
                </wp:positionV>
                <wp:extent cx="1706880" cy="670560"/>
                <wp:effectExtent l="0" t="76200" r="7620" b="3429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06880" cy="670560"/>
                        </a:xfrm>
                        <a:prstGeom prst="straightConnector1">
                          <a:avLst/>
                        </a:prstGeom>
                        <a:noFill/>
                        <a:ln w="28575"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5BD440" id="Straight Arrow Connector 292" o:spid="_x0000_s1026" type="#_x0000_t32" style="position:absolute;margin-left:42.4pt;margin-top:45.85pt;width:134.4pt;height:52.8pt;flip:x y;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" strokecolor="#e46c0a" strokeweight="2.25pt">
                <v:stroke endarrow="open"/>
                <o:lock v:ext="edit" shapetype="f"/>
              </v:shape>
            </w:pict>
          </mc:Fallback>
        </mc:AlternateContent>
      </w:r>
      <w:r w:rsidR="006A36A4" w:rsidRPr="00441CCB">
        <w:rPr>
          <w:noProof/>
          <w:lang w:val="de-DE" w:eastAsia="de-DE"/>
        </w:rPr>
        <w:drawing>
          <wp:inline distT="0" distB="0" distL="0" distR="0" wp14:anchorId="4DA7EDCD" wp14:editId="47B207BF">
            <wp:extent cx="4644763" cy="2901465"/>
            <wp:effectExtent l="0" t="0" r="381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44763" cy="2901465"/>
                    </a:xfrm>
                    <a:prstGeom prst="rect">
                      <a:avLst/>
                    </a:prstGeom>
                  </pic:spPr>
                </pic:pic>
              </a:graphicData>
            </a:graphic>
          </wp:inline>
        </w:drawing>
      </w:r>
    </w:p>
    <w:p w14:paraId="19489646" w14:textId="77777777" w:rsidR="00362B7B" w:rsidRPr="00441CCB" w:rsidRDefault="00990A44" w:rsidP="00BE0D3E">
      <w:pPr>
        <w:pStyle w:val="berschrift1"/>
        <w:spacing w:before="0"/>
        <w:rPr>
          <w:lang w:val="fr-FR"/>
        </w:rPr>
      </w:pPr>
      <w:bookmarkStart w:id="34" w:name="_Toc529284459"/>
      <w:r w:rsidRPr="00441CCB">
        <w:rPr>
          <w:lang w:val="fr-FR"/>
        </w:rPr>
        <w:lastRenderedPageBreak/>
        <w:t>Paramètres</w:t>
      </w:r>
      <w:bookmarkEnd w:id="34"/>
    </w:p>
    <w:p w14:paraId="10B9B49A" w14:textId="77777777" w:rsidR="003C6787" w:rsidRPr="00441CCB" w:rsidRDefault="00990A44" w:rsidP="00476545">
      <w:pPr>
        <w:spacing w:after="240"/>
        <w:rPr>
          <w:lang w:val="fr-FR"/>
        </w:rPr>
      </w:pPr>
      <w:r w:rsidRPr="00441CCB">
        <w:rPr>
          <w:lang w:val="fr-FR"/>
        </w:rPr>
        <w:t>Utilisez les Paramètres pour voir les comptes configurés, modifier ou supprimer un compte existant, ajouter une traduction p</w:t>
      </w:r>
      <w:r w:rsidR="00874449">
        <w:rPr>
          <w:lang w:val="fr-FR"/>
        </w:rPr>
        <w:t>ersonnalisée (onglet Traduction</w:t>
      </w:r>
      <w:r w:rsidR="00410355">
        <w:rPr>
          <w:lang w:val="fr-FR"/>
        </w:rPr>
        <w:t>)</w:t>
      </w:r>
      <w:r w:rsidRPr="00441CCB">
        <w:rPr>
          <w:lang w:val="fr-FR"/>
        </w:rPr>
        <w:t xml:space="preserve"> et voir l’historique des connexions (onglet Infos)</w:t>
      </w:r>
      <w:r w:rsidR="00802F95" w:rsidRPr="00441CCB">
        <w:rPr>
          <w:lang w:val="fr-FR"/>
        </w:rPr>
        <w:t>.</w:t>
      </w:r>
    </w:p>
    <w:p w14:paraId="3F524220" w14:textId="77777777" w:rsidR="004F0208" w:rsidRPr="00441CCB" w:rsidRDefault="00662A78" w:rsidP="004A171F">
      <w:pPr>
        <w:rPr>
          <w:lang w:val="fr-FR"/>
        </w:rPr>
      </w:pPr>
      <w:r w:rsidRPr="00441CCB">
        <w:rPr>
          <w:lang w:val="fr-FR"/>
        </w:rPr>
        <w:t xml:space="preserve">Quand vous cliquez sur </w:t>
      </w:r>
      <w:r w:rsidRPr="00441CCB">
        <w:rPr>
          <w:b/>
          <w:lang w:val="fr-FR"/>
        </w:rPr>
        <w:t xml:space="preserve">Paramètres </w:t>
      </w:r>
      <w:r w:rsidRPr="00441CCB">
        <w:rPr>
          <w:lang w:val="fr-FR"/>
        </w:rPr>
        <w:t>dans la barre de navigation, le système affiche les informations pour tous les comptes configurés</w:t>
      </w:r>
      <w:r w:rsidR="004F0208" w:rsidRPr="00441CCB">
        <w:rPr>
          <w:lang w:val="fr-FR"/>
        </w:rPr>
        <w:t>.</w:t>
      </w:r>
    </w:p>
    <w:p w14:paraId="51BF98B8" w14:textId="77777777" w:rsidR="00553852" w:rsidRPr="00441CCB" w:rsidRDefault="00C00076" w:rsidP="004A171F">
      <w:pPr>
        <w:spacing w:before="0"/>
        <w:rPr>
          <w:lang w:val="fr-FR"/>
        </w:rPr>
      </w:pPr>
      <w:r w:rsidRPr="00441CCB">
        <w:rPr>
          <w:noProof/>
          <w:lang w:val="de-DE" w:eastAsia="de-DE"/>
        </w:rPr>
        <w:drawing>
          <wp:inline distT="0" distB="0" distL="0" distR="0" wp14:anchorId="36EC736D" wp14:editId="0BEA1C31">
            <wp:extent cx="6798513" cy="1700816"/>
            <wp:effectExtent l="0" t="0" r="254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899719" cy="1726135"/>
                    </a:xfrm>
                    <a:prstGeom prst="rect">
                      <a:avLst/>
                    </a:prstGeom>
                  </pic:spPr>
                </pic:pic>
              </a:graphicData>
            </a:graphic>
          </wp:inline>
        </w:drawing>
      </w:r>
    </w:p>
    <w:p w14:paraId="3E52B58B" w14:textId="77777777" w:rsidR="004F0208" w:rsidRPr="00441CCB" w:rsidRDefault="00662A78" w:rsidP="004F0208">
      <w:pPr>
        <w:spacing w:before="240"/>
        <w:rPr>
          <w:lang w:val="fr-FR"/>
        </w:rPr>
      </w:pPr>
      <w:r w:rsidRPr="00441CCB">
        <w:rPr>
          <w:lang w:val="fr-FR"/>
        </w:rPr>
        <w:t>Depuis cette page, vous pouvez ajouter un nouveau compte, modifier un compte existant ou supprimer un compte</w:t>
      </w:r>
      <w:r w:rsidR="004F0208" w:rsidRPr="00441CCB">
        <w:rPr>
          <w:lang w:val="fr-FR"/>
        </w:rPr>
        <w:t>.</w:t>
      </w:r>
    </w:p>
    <w:p w14:paraId="060B6227" w14:textId="77777777" w:rsidR="0030291E" w:rsidRPr="00441CCB" w:rsidRDefault="0030291E" w:rsidP="00AA0AED">
      <w:pPr>
        <w:pStyle w:val="berschrift2"/>
        <w:rPr>
          <w:lang w:val="fr-FR"/>
        </w:rPr>
      </w:pPr>
      <w:bookmarkStart w:id="35" w:name="_Add/Modify_an_Account"/>
      <w:bookmarkStart w:id="36" w:name="_Toc529284460"/>
      <w:bookmarkEnd w:id="35"/>
      <w:r w:rsidRPr="00441CCB">
        <w:rPr>
          <w:lang w:val="fr-FR"/>
        </w:rPr>
        <w:t>A</w:t>
      </w:r>
      <w:r w:rsidR="00662A78" w:rsidRPr="00441CCB">
        <w:rPr>
          <w:lang w:val="fr-FR"/>
        </w:rPr>
        <w:t>jouter ou supprimer un compte</w:t>
      </w:r>
      <w:bookmarkEnd w:id="36"/>
    </w:p>
    <w:p w14:paraId="7DC11EAC" w14:textId="77777777" w:rsidR="00802F95" w:rsidRPr="00441CCB" w:rsidRDefault="00662A78" w:rsidP="00FD19FF">
      <w:pPr>
        <w:pStyle w:val="Listenabsatz"/>
        <w:numPr>
          <w:ilvl w:val="0"/>
          <w:numId w:val="15"/>
        </w:numPr>
        <w:contextualSpacing w:val="0"/>
        <w:rPr>
          <w:lang w:val="fr-FR"/>
        </w:rPr>
      </w:pPr>
      <w:r w:rsidRPr="00441CCB">
        <w:rPr>
          <w:lang w:val="fr-FR"/>
        </w:rPr>
        <w:t>Pour </w:t>
      </w:r>
      <w:r w:rsidR="004F0208" w:rsidRPr="00441CCB">
        <w:rPr>
          <w:lang w:val="fr-FR"/>
        </w:rPr>
        <w:t>:</w:t>
      </w:r>
    </w:p>
    <w:p w14:paraId="74C2A8A3" w14:textId="77777777" w:rsidR="00802F95" w:rsidRPr="00441CCB" w:rsidRDefault="004F0208" w:rsidP="00FD19FF">
      <w:pPr>
        <w:pStyle w:val="Listenabsatz"/>
        <w:numPr>
          <w:ilvl w:val="1"/>
          <w:numId w:val="15"/>
        </w:numPr>
        <w:contextualSpacing w:val="0"/>
        <w:rPr>
          <w:lang w:val="fr-FR"/>
        </w:rPr>
      </w:pPr>
      <w:r w:rsidRPr="00441CCB">
        <w:rPr>
          <w:b/>
          <w:lang w:val="fr-FR"/>
        </w:rPr>
        <w:t>A</w:t>
      </w:r>
      <w:r w:rsidR="00662A78" w:rsidRPr="00441CCB">
        <w:rPr>
          <w:b/>
          <w:lang w:val="fr-FR"/>
        </w:rPr>
        <w:t>jouter un compte </w:t>
      </w:r>
      <w:r w:rsidR="004A171F" w:rsidRPr="00441CCB">
        <w:rPr>
          <w:lang w:val="fr-FR"/>
        </w:rPr>
        <w:t>: C</w:t>
      </w:r>
      <w:r w:rsidR="00802F95" w:rsidRPr="00441CCB">
        <w:rPr>
          <w:lang w:val="fr-FR"/>
        </w:rPr>
        <w:t>li</w:t>
      </w:r>
      <w:r w:rsidR="00662A78" w:rsidRPr="00441CCB">
        <w:rPr>
          <w:lang w:val="fr-FR"/>
        </w:rPr>
        <w:t>quez sur</w:t>
      </w:r>
      <w:r w:rsidR="00874449">
        <w:rPr>
          <w:lang w:val="fr-FR"/>
        </w:rPr>
        <w:t xml:space="preserve"> </w:t>
      </w:r>
      <w:r w:rsidR="00C00076" w:rsidRPr="00441CCB">
        <w:rPr>
          <w:noProof/>
          <w:lang w:val="de-DE" w:eastAsia="de-DE"/>
        </w:rPr>
        <w:drawing>
          <wp:inline distT="0" distB="0" distL="0" distR="0" wp14:anchorId="459B4B3E" wp14:editId="5A46C99C">
            <wp:extent cx="643213" cy="160034"/>
            <wp:effectExtent l="0" t="0" r="508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43213" cy="160034"/>
                    </a:xfrm>
                    <a:prstGeom prst="rect">
                      <a:avLst/>
                    </a:prstGeom>
                  </pic:spPr>
                </pic:pic>
              </a:graphicData>
            </a:graphic>
          </wp:inline>
        </w:drawing>
      </w:r>
    </w:p>
    <w:p w14:paraId="6ACC74AA" w14:textId="77777777" w:rsidR="005D5AE3" w:rsidRPr="00441CCB" w:rsidRDefault="00662A78" w:rsidP="00FD19FF">
      <w:pPr>
        <w:pStyle w:val="Listenabsatz"/>
        <w:numPr>
          <w:ilvl w:val="1"/>
          <w:numId w:val="15"/>
        </w:numPr>
        <w:contextualSpacing w:val="0"/>
        <w:rPr>
          <w:lang w:val="fr-FR"/>
        </w:rPr>
      </w:pPr>
      <w:r w:rsidRPr="00441CCB">
        <w:rPr>
          <w:b/>
          <w:lang w:val="fr-FR"/>
        </w:rPr>
        <w:t>Modifier un compte </w:t>
      </w:r>
      <w:r w:rsidR="004A171F" w:rsidRPr="00441CCB">
        <w:rPr>
          <w:lang w:val="fr-FR"/>
        </w:rPr>
        <w:t>: C</w:t>
      </w:r>
      <w:r w:rsidR="005D5AE3" w:rsidRPr="00441CCB">
        <w:rPr>
          <w:lang w:val="fr-FR"/>
        </w:rPr>
        <w:t>li</w:t>
      </w:r>
      <w:r w:rsidRPr="00441CCB">
        <w:rPr>
          <w:lang w:val="fr-FR"/>
        </w:rPr>
        <w:t>quez sur</w:t>
      </w:r>
      <w:r w:rsidR="005D5AE3" w:rsidRPr="00441CCB">
        <w:rPr>
          <w:lang w:val="fr-FR"/>
        </w:rPr>
        <w:t xml:space="preserve"> </w:t>
      </w:r>
      <w:r w:rsidR="005D5AE3" w:rsidRPr="00441CCB">
        <w:rPr>
          <w:noProof/>
          <w:lang w:val="de-DE" w:eastAsia="de-DE"/>
        </w:rPr>
        <w:drawing>
          <wp:inline distT="0" distB="0" distL="0" distR="0" wp14:anchorId="7BE7CE2E" wp14:editId="06DDBC6A">
            <wp:extent cx="137172" cy="17527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37172" cy="175275"/>
                    </a:xfrm>
                    <a:prstGeom prst="rect">
                      <a:avLst/>
                    </a:prstGeom>
                  </pic:spPr>
                </pic:pic>
              </a:graphicData>
            </a:graphic>
          </wp:inline>
        </w:drawing>
      </w:r>
    </w:p>
    <w:p w14:paraId="40A49CE9" w14:textId="77777777" w:rsidR="005D5AE3" w:rsidRPr="00441CCB" w:rsidRDefault="00662A78" w:rsidP="00662A78">
      <w:pPr>
        <w:spacing w:before="240"/>
        <w:rPr>
          <w:lang w:val="fr-FR"/>
        </w:rPr>
      </w:pPr>
      <w:r w:rsidRPr="00441CCB">
        <w:rPr>
          <w:lang w:val="fr-FR"/>
        </w:rPr>
        <w:t>La fenêtre d’ajout/de modification s’affiche au-dessus de la liste des comptes. Si vous modifiez le compte, le système préremplit les champs avec les informations du compte. Pour un nouveau compte, les champs sont vides comme montré ci-dessous</w:t>
      </w:r>
      <w:r w:rsidR="004F0208" w:rsidRPr="00441CCB">
        <w:rPr>
          <w:lang w:val="fr-FR"/>
        </w:rPr>
        <w:t>.</w:t>
      </w:r>
    </w:p>
    <w:p w14:paraId="062479EE" w14:textId="77777777" w:rsidR="004F0208" w:rsidRPr="00441CCB" w:rsidRDefault="00C00076" w:rsidP="00476545">
      <w:pPr>
        <w:ind w:left="720"/>
        <w:rPr>
          <w:lang w:val="fr-FR"/>
        </w:rPr>
      </w:pPr>
      <w:r w:rsidRPr="00441CCB">
        <w:rPr>
          <w:noProof/>
          <w:lang w:val="de-DE" w:eastAsia="de-DE"/>
        </w:rPr>
        <w:lastRenderedPageBreak/>
        <w:drawing>
          <wp:inline distT="0" distB="0" distL="0" distR="0" wp14:anchorId="0391F22C" wp14:editId="4A95A679">
            <wp:extent cx="3977130" cy="2676307"/>
            <wp:effectExtent l="0" t="0" r="444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88748" cy="2684125"/>
                    </a:xfrm>
                    <a:prstGeom prst="rect">
                      <a:avLst/>
                    </a:prstGeom>
                  </pic:spPr>
                </pic:pic>
              </a:graphicData>
            </a:graphic>
          </wp:inline>
        </w:drawing>
      </w:r>
    </w:p>
    <w:p w14:paraId="4066466D" w14:textId="77777777" w:rsidR="0030291E" w:rsidRPr="00441CCB" w:rsidRDefault="00662A78" w:rsidP="00FD19FF">
      <w:pPr>
        <w:pStyle w:val="Listenabsatz"/>
        <w:numPr>
          <w:ilvl w:val="0"/>
          <w:numId w:val="15"/>
        </w:numPr>
        <w:spacing w:before="240"/>
        <w:ind w:left="778"/>
        <w:contextualSpacing w:val="0"/>
        <w:rPr>
          <w:lang w:val="fr-FR"/>
        </w:rPr>
      </w:pPr>
      <w:r w:rsidRPr="00441CCB">
        <w:rPr>
          <w:b/>
          <w:lang w:val="fr-FR"/>
        </w:rPr>
        <w:t>ID du service</w:t>
      </w:r>
      <w:r w:rsidR="00802F95" w:rsidRPr="00441CCB">
        <w:rPr>
          <w:b/>
          <w:lang w:val="fr-FR"/>
        </w:rPr>
        <w:t xml:space="preserve"> (requi</w:t>
      </w:r>
      <w:r w:rsidRPr="00441CCB">
        <w:rPr>
          <w:b/>
          <w:lang w:val="fr-FR"/>
        </w:rPr>
        <w:t>s</w:t>
      </w:r>
      <w:r w:rsidR="00802F95" w:rsidRPr="00441CCB">
        <w:rPr>
          <w:b/>
          <w:lang w:val="fr-FR"/>
        </w:rPr>
        <w:t>)</w:t>
      </w:r>
      <w:r w:rsidRPr="00441CCB">
        <w:rPr>
          <w:b/>
          <w:lang w:val="fr-FR"/>
        </w:rPr>
        <w:t> </w:t>
      </w:r>
      <w:r w:rsidR="0030291E" w:rsidRPr="00441CCB">
        <w:rPr>
          <w:lang w:val="fr-FR"/>
        </w:rPr>
        <w:t xml:space="preserve">: </w:t>
      </w:r>
      <w:r w:rsidR="00181AA6" w:rsidRPr="00441CCB">
        <w:rPr>
          <w:lang w:val="fr-FR"/>
        </w:rPr>
        <w:t>Cli</w:t>
      </w:r>
      <w:r w:rsidRPr="00441CCB">
        <w:rPr>
          <w:lang w:val="fr-FR"/>
        </w:rPr>
        <w:t>quez sur le champ pour sélectionner un nom de société</w:t>
      </w:r>
    </w:p>
    <w:p w14:paraId="2EA88875" w14:textId="77777777" w:rsidR="0030291E" w:rsidRPr="00441CCB" w:rsidRDefault="00662A78" w:rsidP="00FD19FF">
      <w:pPr>
        <w:pStyle w:val="Listenabsatz"/>
        <w:numPr>
          <w:ilvl w:val="0"/>
          <w:numId w:val="15"/>
        </w:numPr>
        <w:contextualSpacing w:val="0"/>
        <w:rPr>
          <w:lang w:val="fr-FR"/>
        </w:rPr>
      </w:pPr>
      <w:r w:rsidRPr="00441CCB">
        <w:rPr>
          <w:b/>
          <w:lang w:val="fr-FR"/>
        </w:rPr>
        <w:t>Nom d’utilisateur (requis) </w:t>
      </w:r>
      <w:r w:rsidR="00181AA6" w:rsidRPr="00441CCB">
        <w:rPr>
          <w:lang w:val="fr-FR"/>
        </w:rPr>
        <w:t xml:space="preserve">: </w:t>
      </w:r>
      <w:r w:rsidRPr="00441CCB">
        <w:rPr>
          <w:lang w:val="fr-FR"/>
        </w:rPr>
        <w:t>Saisissez le nom que l’utilisateur utilisera pour se connecter au système</w:t>
      </w:r>
    </w:p>
    <w:p w14:paraId="1287C793" w14:textId="77777777" w:rsidR="00181AA6" w:rsidRPr="00441CCB" w:rsidRDefault="00662A78" w:rsidP="00FD19FF">
      <w:pPr>
        <w:pStyle w:val="Listenabsatz"/>
        <w:numPr>
          <w:ilvl w:val="0"/>
          <w:numId w:val="15"/>
        </w:numPr>
        <w:contextualSpacing w:val="0"/>
        <w:rPr>
          <w:lang w:val="fr-FR"/>
        </w:rPr>
      </w:pPr>
      <w:r w:rsidRPr="00441CCB">
        <w:rPr>
          <w:b/>
          <w:lang w:val="fr-FR"/>
        </w:rPr>
        <w:t>Mot de passe (requis) </w:t>
      </w:r>
      <w:r w:rsidR="00181AA6" w:rsidRPr="00441CCB">
        <w:rPr>
          <w:lang w:val="fr-FR"/>
        </w:rPr>
        <w:t xml:space="preserve">: </w:t>
      </w:r>
      <w:r w:rsidRPr="00441CCB">
        <w:rPr>
          <w:lang w:val="fr-FR"/>
        </w:rPr>
        <w:t>Saisissez</w:t>
      </w:r>
      <w:r w:rsidR="00874449">
        <w:rPr>
          <w:lang w:val="fr-FR"/>
        </w:rPr>
        <w:t xml:space="preserve"> le mot de passe de l’utilisateur</w:t>
      </w:r>
    </w:p>
    <w:p w14:paraId="7E00086C" w14:textId="77777777" w:rsidR="00181AA6" w:rsidRPr="00441CCB" w:rsidRDefault="00662A78" w:rsidP="00FD19FF">
      <w:pPr>
        <w:pStyle w:val="Listenabsatz"/>
        <w:numPr>
          <w:ilvl w:val="0"/>
          <w:numId w:val="15"/>
        </w:numPr>
        <w:contextualSpacing w:val="0"/>
        <w:rPr>
          <w:lang w:val="fr-FR"/>
        </w:rPr>
      </w:pPr>
      <w:r w:rsidRPr="00441CCB">
        <w:rPr>
          <w:b/>
          <w:lang w:val="fr-FR"/>
        </w:rPr>
        <w:t>Prénom </w:t>
      </w:r>
      <w:r w:rsidR="008B4CF9" w:rsidRPr="00441CCB">
        <w:rPr>
          <w:lang w:val="fr-FR"/>
        </w:rPr>
        <w:t xml:space="preserve">: </w:t>
      </w:r>
      <w:r w:rsidRPr="00441CCB">
        <w:rPr>
          <w:lang w:val="fr-FR"/>
        </w:rPr>
        <w:t>Saisissez le prénom de l’utilisateur</w:t>
      </w:r>
    </w:p>
    <w:p w14:paraId="62501603" w14:textId="77777777" w:rsidR="00181AA6" w:rsidRPr="00441CCB" w:rsidRDefault="00662A78" w:rsidP="00FD19FF">
      <w:pPr>
        <w:pStyle w:val="Listenabsatz"/>
        <w:numPr>
          <w:ilvl w:val="0"/>
          <w:numId w:val="15"/>
        </w:numPr>
        <w:contextualSpacing w:val="0"/>
        <w:rPr>
          <w:lang w:val="fr-FR"/>
        </w:rPr>
      </w:pPr>
      <w:r w:rsidRPr="00441CCB">
        <w:rPr>
          <w:b/>
          <w:lang w:val="fr-FR"/>
        </w:rPr>
        <w:t>Nom de famille </w:t>
      </w:r>
      <w:r w:rsidR="008B4CF9" w:rsidRPr="00441CCB">
        <w:rPr>
          <w:lang w:val="fr-FR"/>
        </w:rPr>
        <w:t xml:space="preserve">: </w:t>
      </w:r>
      <w:r w:rsidRPr="00441CCB">
        <w:rPr>
          <w:lang w:val="fr-FR"/>
        </w:rPr>
        <w:t>Saisissez le nom de famille de l’utilisateur</w:t>
      </w:r>
    </w:p>
    <w:p w14:paraId="356957D1" w14:textId="77777777" w:rsidR="00181AA6" w:rsidRPr="00441CCB" w:rsidRDefault="00662A78" w:rsidP="00FD19FF">
      <w:pPr>
        <w:pStyle w:val="Listenabsatz"/>
        <w:numPr>
          <w:ilvl w:val="0"/>
          <w:numId w:val="15"/>
        </w:numPr>
        <w:contextualSpacing w:val="0"/>
        <w:rPr>
          <w:lang w:val="fr-FR"/>
        </w:rPr>
      </w:pPr>
      <w:r w:rsidRPr="00441CCB">
        <w:rPr>
          <w:b/>
          <w:lang w:val="fr-FR"/>
        </w:rPr>
        <w:t>Adresse e-mail </w:t>
      </w:r>
      <w:r w:rsidR="00181AA6" w:rsidRPr="00441CCB">
        <w:rPr>
          <w:lang w:val="fr-FR"/>
        </w:rPr>
        <w:t>:</w:t>
      </w:r>
      <w:r w:rsidR="008B4CF9" w:rsidRPr="00441CCB">
        <w:rPr>
          <w:lang w:val="fr-FR"/>
        </w:rPr>
        <w:t xml:space="preserve"> </w:t>
      </w:r>
      <w:r w:rsidRPr="00441CCB">
        <w:rPr>
          <w:lang w:val="fr-FR"/>
        </w:rPr>
        <w:t>Saisissez l’adresse e-mail de l’utilisateur</w:t>
      </w:r>
    </w:p>
    <w:p w14:paraId="255AC7E4" w14:textId="77777777" w:rsidR="00181AA6" w:rsidRPr="00441CCB" w:rsidRDefault="00662A78" w:rsidP="00FD19FF">
      <w:pPr>
        <w:pStyle w:val="Listenabsatz"/>
        <w:numPr>
          <w:ilvl w:val="0"/>
          <w:numId w:val="15"/>
        </w:numPr>
        <w:contextualSpacing w:val="0"/>
        <w:jc w:val="both"/>
        <w:rPr>
          <w:lang w:val="fr-FR"/>
        </w:rPr>
      </w:pPr>
      <w:r w:rsidRPr="00441CCB">
        <w:rPr>
          <w:b/>
          <w:lang w:val="fr-FR"/>
        </w:rPr>
        <w:t>Compte verrouillé </w:t>
      </w:r>
      <w:r w:rsidR="00181AA6" w:rsidRPr="00441CCB">
        <w:rPr>
          <w:lang w:val="fr-FR"/>
        </w:rPr>
        <w:t>: C</w:t>
      </w:r>
      <w:r w:rsidRPr="00441CCB">
        <w:rPr>
          <w:lang w:val="fr-FR"/>
        </w:rPr>
        <w:t>ochez si vous voulez configurer le compte mais que vous ne souhaitez pas que l’utilisateur utilise le compte pour le moment</w:t>
      </w:r>
    </w:p>
    <w:p w14:paraId="26B33CF0" w14:textId="77777777" w:rsidR="00181AA6" w:rsidRPr="00441CCB" w:rsidRDefault="00662A78" w:rsidP="00FD19FF">
      <w:pPr>
        <w:pStyle w:val="Listenabsatz"/>
        <w:numPr>
          <w:ilvl w:val="0"/>
          <w:numId w:val="15"/>
        </w:numPr>
        <w:contextualSpacing w:val="0"/>
        <w:rPr>
          <w:lang w:val="fr-FR"/>
        </w:rPr>
      </w:pPr>
      <w:r w:rsidRPr="00441CCB">
        <w:rPr>
          <w:b/>
          <w:lang w:val="fr-FR"/>
        </w:rPr>
        <w:t>Compte expiré </w:t>
      </w:r>
      <w:r w:rsidR="00181AA6" w:rsidRPr="00441CCB">
        <w:rPr>
          <w:lang w:val="fr-FR"/>
        </w:rPr>
        <w:t>: C</w:t>
      </w:r>
      <w:r w:rsidRPr="00441CCB">
        <w:rPr>
          <w:lang w:val="fr-FR"/>
        </w:rPr>
        <w:t>ochez si ce compte n’est plus valide</w:t>
      </w:r>
    </w:p>
    <w:p w14:paraId="45358520" w14:textId="77777777" w:rsidR="00015503" w:rsidRPr="00441CCB" w:rsidRDefault="00181AA6" w:rsidP="00015503">
      <w:pPr>
        <w:pStyle w:val="Listenabsatz"/>
        <w:numPr>
          <w:ilvl w:val="0"/>
          <w:numId w:val="15"/>
        </w:numPr>
        <w:spacing w:after="60"/>
        <w:ind w:left="778"/>
        <w:contextualSpacing w:val="0"/>
        <w:rPr>
          <w:lang w:val="fr-FR"/>
        </w:rPr>
      </w:pPr>
      <w:r w:rsidRPr="00441CCB">
        <w:rPr>
          <w:b/>
          <w:lang w:val="fr-FR"/>
        </w:rPr>
        <w:t>Acc</w:t>
      </w:r>
      <w:r w:rsidR="00662A78" w:rsidRPr="00441CCB">
        <w:rPr>
          <w:b/>
          <w:lang w:val="fr-FR"/>
        </w:rPr>
        <w:t>ès (requis) </w:t>
      </w:r>
      <w:r w:rsidRPr="00441CCB">
        <w:rPr>
          <w:lang w:val="fr-FR"/>
        </w:rPr>
        <w:t>: S</w:t>
      </w:r>
      <w:r w:rsidR="00662A78" w:rsidRPr="00441CCB">
        <w:rPr>
          <w:lang w:val="fr-FR"/>
        </w:rPr>
        <w:t>électionnez le niveau de permission de l’utilisateur (voir la table de référence pour les rôles et les capacités des rôles)</w:t>
      </w:r>
    </w:p>
    <w:p w14:paraId="3140F079" w14:textId="77777777" w:rsidR="00015503" w:rsidRPr="00441CCB" w:rsidRDefault="00662A78" w:rsidP="00015503">
      <w:pPr>
        <w:pStyle w:val="Listenabsatz"/>
        <w:numPr>
          <w:ilvl w:val="0"/>
          <w:numId w:val="15"/>
        </w:numPr>
        <w:spacing w:after="60"/>
        <w:ind w:left="778"/>
        <w:contextualSpacing w:val="0"/>
        <w:rPr>
          <w:lang w:val="fr-FR"/>
        </w:rPr>
      </w:pPr>
      <w:r w:rsidRPr="00441CCB">
        <w:rPr>
          <w:b/>
          <w:lang w:val="fr-FR"/>
        </w:rPr>
        <w:t>Compte valide jusqu’à </w:t>
      </w:r>
      <w:r w:rsidR="00015503" w:rsidRPr="00441CCB">
        <w:rPr>
          <w:lang w:val="fr-FR"/>
        </w:rPr>
        <w:t>: S</w:t>
      </w:r>
      <w:r w:rsidRPr="00441CCB">
        <w:rPr>
          <w:lang w:val="fr-FR"/>
        </w:rPr>
        <w:t>électionnez une date dans le calendrier. Le compte sera valide jusqu’à la date sélectionnée. À cette date, le système désactivera (verrouillera) le compte</w:t>
      </w:r>
      <w:r w:rsidR="00015503" w:rsidRPr="00441CCB">
        <w:rPr>
          <w:lang w:val="fr-FR"/>
        </w:rPr>
        <w:t>.</w:t>
      </w:r>
    </w:p>
    <w:p w14:paraId="23560F40" w14:textId="77777777" w:rsidR="00015503" w:rsidRPr="00441CCB" w:rsidRDefault="00662A78" w:rsidP="00015503">
      <w:pPr>
        <w:pStyle w:val="Listenabsatz"/>
        <w:numPr>
          <w:ilvl w:val="0"/>
          <w:numId w:val="15"/>
        </w:numPr>
        <w:spacing w:after="60"/>
        <w:ind w:left="778"/>
        <w:contextualSpacing w:val="0"/>
        <w:rPr>
          <w:lang w:val="fr-FR"/>
        </w:rPr>
      </w:pPr>
      <w:r w:rsidRPr="00441CCB">
        <w:rPr>
          <w:lang w:val="fr-FR"/>
        </w:rPr>
        <w:t xml:space="preserve">Pour créer </w:t>
      </w:r>
      <w:r w:rsidR="00874449">
        <w:rPr>
          <w:lang w:val="fr-FR"/>
        </w:rPr>
        <w:t>ou</w:t>
      </w:r>
      <w:r w:rsidRPr="00441CCB">
        <w:rPr>
          <w:lang w:val="fr-FR"/>
        </w:rPr>
        <w:t xml:space="preserve"> modifier le compte, cliquez sur </w:t>
      </w:r>
      <w:r w:rsidRPr="00441CCB">
        <w:rPr>
          <w:b/>
          <w:lang w:val="fr-FR"/>
        </w:rPr>
        <w:t>Enregistrer</w:t>
      </w:r>
    </w:p>
    <w:p w14:paraId="3793D40E" w14:textId="77777777" w:rsidR="00EA313C" w:rsidRPr="00441CCB" w:rsidRDefault="00015503" w:rsidP="00015503">
      <w:pPr>
        <w:spacing w:before="360" w:after="240"/>
        <w:ind w:left="547"/>
        <w:rPr>
          <w:lang w:val="fr-FR"/>
        </w:rPr>
      </w:pPr>
      <w:r w:rsidRPr="00441CCB">
        <w:rPr>
          <w:noProof/>
          <w:lang w:val="de-DE" w:eastAsia="de-DE"/>
        </w:rPr>
        <w:drawing>
          <wp:anchor distT="0" distB="0" distL="114300" distR="114300" simplePos="0" relativeHeight="251959296" behindDoc="0" locked="0" layoutInCell="1" allowOverlap="1" wp14:anchorId="69A3601D" wp14:editId="3BAB3152">
            <wp:simplePos x="0" y="0"/>
            <wp:positionH relativeFrom="column">
              <wp:posOffset>-6985</wp:posOffset>
            </wp:positionH>
            <wp:positionV relativeFrom="paragraph">
              <wp:posOffset>313690</wp:posOffset>
            </wp:positionV>
            <wp:extent cx="213360" cy="237490"/>
            <wp:effectExtent l="0" t="0" r="0" b="0"/>
            <wp:wrapSquare wrapText="bothSides"/>
            <wp:docPr id="100" name="Picture 100"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662A78" w:rsidRPr="00441CCB">
        <w:rPr>
          <w:b/>
          <w:color w:val="365F91" w:themeColor="accent1" w:themeShade="BF"/>
          <w:lang w:val="fr-FR"/>
        </w:rPr>
        <w:t>Remarque </w:t>
      </w:r>
      <w:r w:rsidR="00662A78" w:rsidRPr="00441CCB">
        <w:rPr>
          <w:lang w:val="fr-FR"/>
        </w:rPr>
        <w:t>: Vous pouvez accéder rapidement à la fenêtre des paramètres Ajouter/Modifier depuis la page de données par défaut en sélectionnant la liste du personnel et en cliquant sur</w:t>
      </w:r>
      <w:r w:rsidRPr="00441CCB">
        <w:rPr>
          <w:lang w:val="fr-FR"/>
        </w:rPr>
        <w:t xml:space="preserve"> </w:t>
      </w:r>
      <w:r w:rsidRPr="00441CCB">
        <w:rPr>
          <w:noProof/>
          <w:lang w:val="de-DE" w:eastAsia="de-DE"/>
        </w:rPr>
        <w:drawing>
          <wp:inline distT="0" distB="0" distL="0" distR="0" wp14:anchorId="318FE923" wp14:editId="78EFAF17">
            <wp:extent cx="205758" cy="182896"/>
            <wp:effectExtent l="0" t="0" r="381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5758" cy="182896"/>
                    </a:xfrm>
                    <a:prstGeom prst="rect">
                      <a:avLst/>
                    </a:prstGeom>
                  </pic:spPr>
                </pic:pic>
              </a:graphicData>
            </a:graphic>
          </wp:inline>
        </w:drawing>
      </w:r>
      <w:r w:rsidR="00662A78" w:rsidRPr="00441CCB">
        <w:rPr>
          <w:lang w:val="fr-FR"/>
        </w:rPr>
        <w:t>sur la ligne de la personne que vous souhaitez modifier. C’est la méthode recommandée pour créer un compte car elle associe le compte de connexio</w:t>
      </w:r>
      <w:r w:rsidR="00874449">
        <w:rPr>
          <w:lang w:val="fr-FR"/>
        </w:rPr>
        <w:t>n</w:t>
      </w:r>
      <w:r w:rsidR="00662A78" w:rsidRPr="00441CCB">
        <w:rPr>
          <w:lang w:val="fr-FR"/>
        </w:rPr>
        <w:t xml:space="preserve"> au bon compte d’utilisateur</w:t>
      </w:r>
      <w:r w:rsidRPr="00441CCB">
        <w:rPr>
          <w:lang w:val="fr-FR"/>
        </w:rPr>
        <w:t>.</w:t>
      </w:r>
    </w:p>
    <w:p w14:paraId="3D3AF3B4" w14:textId="77777777" w:rsidR="008B4CF9" w:rsidRPr="00441CCB" w:rsidRDefault="008B4CF9" w:rsidP="00015503">
      <w:pPr>
        <w:spacing w:before="360" w:after="240"/>
        <w:ind w:left="547"/>
        <w:rPr>
          <w:lang w:val="fr-FR"/>
        </w:rPr>
      </w:pPr>
    </w:p>
    <w:p w14:paraId="19A41955" w14:textId="77777777" w:rsidR="008B4CF9" w:rsidRPr="00441CCB" w:rsidRDefault="008B4CF9" w:rsidP="00015503">
      <w:pPr>
        <w:spacing w:before="360" w:after="240"/>
        <w:ind w:left="547"/>
        <w:rPr>
          <w:lang w:val="fr-FR"/>
        </w:rPr>
      </w:pPr>
    </w:p>
    <w:p w14:paraId="476C9CA8" w14:textId="77777777" w:rsidR="008B4CF9" w:rsidRPr="00441CCB" w:rsidRDefault="008B4CF9" w:rsidP="00015503">
      <w:pPr>
        <w:spacing w:before="360" w:after="240"/>
        <w:ind w:left="547"/>
        <w:rPr>
          <w:lang w:val="fr-FR"/>
        </w:rPr>
      </w:pPr>
    </w:p>
    <w:p w14:paraId="2CC2BD83" w14:textId="77777777" w:rsidR="008B4CF9" w:rsidRPr="00441CCB" w:rsidRDefault="008B4CF9" w:rsidP="00015503">
      <w:pPr>
        <w:spacing w:before="360" w:after="240"/>
        <w:ind w:left="547"/>
        <w:rPr>
          <w:lang w:val="fr-FR"/>
        </w:rPr>
      </w:pPr>
    </w:p>
    <w:tbl>
      <w:tblPr>
        <w:tblStyle w:val="Tabellenraster"/>
        <w:tblW w:w="5155" w:type="pct"/>
        <w:tblBorders>
          <w:top w:val="none" w:sz="0" w:space="0" w:color="auto"/>
          <w:left w:val="none" w:sz="0" w:space="0" w:color="auto"/>
        </w:tblBorders>
        <w:tblLayout w:type="fixed"/>
        <w:tblLook w:val="04A0" w:firstRow="1" w:lastRow="0" w:firstColumn="1" w:lastColumn="0" w:noHBand="0" w:noVBand="1"/>
      </w:tblPr>
      <w:tblGrid>
        <w:gridCol w:w="1301"/>
        <w:gridCol w:w="1433"/>
        <w:gridCol w:w="1015"/>
        <w:gridCol w:w="1034"/>
        <w:gridCol w:w="339"/>
        <w:gridCol w:w="405"/>
        <w:gridCol w:w="968"/>
        <w:gridCol w:w="355"/>
        <w:gridCol w:w="353"/>
        <w:gridCol w:w="441"/>
        <w:gridCol w:w="527"/>
        <w:gridCol w:w="1058"/>
        <w:gridCol w:w="787"/>
      </w:tblGrid>
      <w:tr w:rsidR="009A6E9D" w:rsidRPr="00441CCB" w14:paraId="0B5DB1B6" w14:textId="77777777" w:rsidTr="00855B12">
        <w:trPr>
          <w:cantSplit/>
          <w:trHeight w:val="3446"/>
          <w:tblHeader/>
        </w:trPr>
        <w:tc>
          <w:tcPr>
            <w:tcW w:w="650" w:type="pct"/>
            <w:shd w:val="clear" w:color="auto" w:fill="FFFFFF" w:themeFill="background1"/>
          </w:tcPr>
          <w:p w14:paraId="45ED1452" w14:textId="77777777" w:rsidR="00AA3C9C" w:rsidRPr="00441CCB" w:rsidRDefault="00AA3C9C" w:rsidP="00A15816">
            <w:pPr>
              <w:spacing w:before="0"/>
              <w:rPr>
                <w:color w:val="FFFFFF" w:themeColor="background1"/>
                <w:lang w:val="fr-FR"/>
              </w:rPr>
            </w:pPr>
          </w:p>
          <w:p w14:paraId="33315D70" w14:textId="77777777" w:rsidR="007B0F70" w:rsidRPr="00441CCB" w:rsidRDefault="007B0F70" w:rsidP="00A15816">
            <w:pPr>
              <w:spacing w:before="0"/>
              <w:rPr>
                <w:color w:val="FFFFFF" w:themeColor="background1"/>
                <w:lang w:val="fr-FR"/>
              </w:rPr>
            </w:pPr>
          </w:p>
        </w:tc>
        <w:tc>
          <w:tcPr>
            <w:tcW w:w="716" w:type="pct"/>
            <w:shd w:val="clear" w:color="auto" w:fill="365F91" w:themeFill="accent1" w:themeFillShade="BF"/>
            <w:textDirection w:val="btLr"/>
            <w:vAlign w:val="center"/>
          </w:tcPr>
          <w:p w14:paraId="07DA6EC1" w14:textId="77777777" w:rsidR="00AA3C9C" w:rsidRPr="00441CCB" w:rsidRDefault="00AA3C9C" w:rsidP="007338DF">
            <w:pPr>
              <w:spacing w:before="0"/>
              <w:ind w:left="113" w:right="113"/>
              <w:rPr>
                <w:b/>
                <w:color w:val="FFFFFF" w:themeColor="background1"/>
                <w:sz w:val="20"/>
                <w:lang w:val="fr-FR"/>
              </w:rPr>
            </w:pPr>
            <w:r w:rsidRPr="00441CCB">
              <w:rPr>
                <w:b/>
                <w:color w:val="FFFFFF" w:themeColor="background1"/>
                <w:sz w:val="20"/>
                <w:lang w:val="fr-FR"/>
              </w:rPr>
              <w:t>A</w:t>
            </w:r>
            <w:r w:rsidR="00F252D0">
              <w:rPr>
                <w:b/>
                <w:color w:val="FFFFFF" w:themeColor="background1"/>
                <w:sz w:val="20"/>
                <w:lang w:val="fr-FR"/>
              </w:rPr>
              <w:t>joute</w:t>
            </w:r>
            <w:r w:rsidR="007338DF" w:rsidRPr="00441CCB">
              <w:rPr>
                <w:b/>
                <w:color w:val="FFFFFF" w:themeColor="background1"/>
                <w:sz w:val="20"/>
                <w:lang w:val="fr-FR"/>
              </w:rPr>
              <w:t xml:space="preserve"> compte connexion</w:t>
            </w:r>
          </w:p>
        </w:tc>
        <w:tc>
          <w:tcPr>
            <w:tcW w:w="507" w:type="pct"/>
            <w:shd w:val="clear" w:color="auto" w:fill="365F91" w:themeFill="accent1" w:themeFillShade="BF"/>
            <w:textDirection w:val="btLr"/>
            <w:vAlign w:val="center"/>
          </w:tcPr>
          <w:p w14:paraId="61D78627" w14:textId="77777777" w:rsidR="00AA3C9C" w:rsidRPr="00441CCB" w:rsidRDefault="00AA3C9C" w:rsidP="007338DF">
            <w:pPr>
              <w:spacing w:before="0"/>
              <w:ind w:left="113" w:right="113"/>
              <w:rPr>
                <w:b/>
                <w:color w:val="FFFFFF" w:themeColor="background1"/>
                <w:sz w:val="20"/>
                <w:lang w:val="fr-FR"/>
              </w:rPr>
            </w:pPr>
            <w:r w:rsidRPr="00441CCB">
              <w:rPr>
                <w:b/>
                <w:color w:val="FFFFFF" w:themeColor="background1"/>
                <w:sz w:val="20"/>
                <w:lang w:val="fr-FR"/>
              </w:rPr>
              <w:t>A</w:t>
            </w:r>
            <w:r w:rsidR="007338DF" w:rsidRPr="00441CCB">
              <w:rPr>
                <w:b/>
                <w:color w:val="FFFFFF" w:themeColor="background1"/>
                <w:sz w:val="20"/>
                <w:lang w:val="fr-FR"/>
              </w:rPr>
              <w:t>ccès</w:t>
            </w:r>
          </w:p>
        </w:tc>
        <w:tc>
          <w:tcPr>
            <w:tcW w:w="516" w:type="pct"/>
            <w:shd w:val="clear" w:color="auto" w:fill="365F91" w:themeFill="accent1" w:themeFillShade="BF"/>
            <w:textDirection w:val="btLr"/>
            <w:vAlign w:val="center"/>
          </w:tcPr>
          <w:p w14:paraId="24426E2C" w14:textId="77777777" w:rsidR="00AA3C9C" w:rsidRPr="00441CCB" w:rsidRDefault="00AA3C9C" w:rsidP="007338DF">
            <w:pPr>
              <w:spacing w:before="0"/>
              <w:ind w:left="113" w:right="113"/>
              <w:rPr>
                <w:b/>
                <w:color w:val="FFFFFF" w:themeColor="background1"/>
                <w:sz w:val="20"/>
                <w:lang w:val="fr-FR"/>
              </w:rPr>
            </w:pPr>
            <w:r w:rsidRPr="00441CCB">
              <w:rPr>
                <w:b/>
                <w:color w:val="FFFFFF" w:themeColor="background1"/>
                <w:sz w:val="20"/>
                <w:lang w:val="fr-FR"/>
              </w:rPr>
              <w:t>Cr</w:t>
            </w:r>
            <w:r w:rsidR="00F252D0">
              <w:rPr>
                <w:b/>
                <w:color w:val="FFFFFF" w:themeColor="background1"/>
                <w:sz w:val="20"/>
                <w:lang w:val="fr-FR"/>
              </w:rPr>
              <w:t>ée</w:t>
            </w:r>
            <w:r w:rsidR="007338DF" w:rsidRPr="00441CCB">
              <w:rPr>
                <w:b/>
                <w:color w:val="FFFFFF" w:themeColor="background1"/>
                <w:sz w:val="20"/>
                <w:lang w:val="fr-FR"/>
              </w:rPr>
              <w:t xml:space="preserve"> PDF de DMP</w:t>
            </w:r>
          </w:p>
        </w:tc>
        <w:tc>
          <w:tcPr>
            <w:tcW w:w="169" w:type="pct"/>
            <w:shd w:val="clear" w:color="auto" w:fill="365F91" w:themeFill="accent1" w:themeFillShade="BF"/>
            <w:textDirection w:val="btLr"/>
            <w:vAlign w:val="center"/>
          </w:tcPr>
          <w:p w14:paraId="238945F5" w14:textId="77777777" w:rsidR="00AA3C9C" w:rsidRPr="00441CCB" w:rsidRDefault="00F252D0" w:rsidP="007338DF">
            <w:pPr>
              <w:spacing w:before="0"/>
              <w:ind w:right="113"/>
              <w:jc w:val="both"/>
              <w:rPr>
                <w:b/>
                <w:color w:val="FFFFFF" w:themeColor="background1"/>
                <w:sz w:val="20"/>
                <w:lang w:val="fr-FR"/>
              </w:rPr>
            </w:pPr>
            <w:r>
              <w:rPr>
                <w:b/>
                <w:color w:val="FFFFFF" w:themeColor="background1"/>
                <w:sz w:val="20"/>
                <w:lang w:val="fr-FR"/>
              </w:rPr>
              <w:t xml:space="preserve">   Supprime</w:t>
            </w:r>
            <w:r w:rsidR="007338DF" w:rsidRPr="00441CCB">
              <w:rPr>
                <w:b/>
                <w:color w:val="FFFFFF" w:themeColor="background1"/>
                <w:sz w:val="20"/>
                <w:lang w:val="fr-FR"/>
              </w:rPr>
              <w:t xml:space="preserve"> DMP</w:t>
            </w:r>
          </w:p>
        </w:tc>
        <w:tc>
          <w:tcPr>
            <w:tcW w:w="202" w:type="pct"/>
            <w:shd w:val="clear" w:color="auto" w:fill="365F91" w:themeFill="accent1" w:themeFillShade="BF"/>
            <w:textDirection w:val="btLr"/>
            <w:vAlign w:val="center"/>
          </w:tcPr>
          <w:p w14:paraId="644D95C7" w14:textId="77777777" w:rsidR="00AA3C9C" w:rsidRPr="00441CCB" w:rsidRDefault="007338DF" w:rsidP="007338DF">
            <w:pPr>
              <w:spacing w:before="0"/>
              <w:ind w:left="113" w:right="113"/>
              <w:rPr>
                <w:b/>
                <w:color w:val="FFFFFF" w:themeColor="background1"/>
                <w:sz w:val="20"/>
                <w:lang w:val="fr-FR"/>
              </w:rPr>
            </w:pPr>
            <w:r w:rsidRPr="00441CCB">
              <w:rPr>
                <w:b/>
                <w:color w:val="FFFFFF" w:themeColor="background1"/>
                <w:sz w:val="20"/>
                <w:lang w:val="fr-FR"/>
              </w:rPr>
              <w:t>Modif. Paramètres statistiques</w:t>
            </w:r>
          </w:p>
        </w:tc>
        <w:tc>
          <w:tcPr>
            <w:tcW w:w="483" w:type="pct"/>
            <w:shd w:val="clear" w:color="auto" w:fill="365F91" w:themeFill="accent1" w:themeFillShade="BF"/>
            <w:textDirection w:val="btLr"/>
            <w:vAlign w:val="center"/>
          </w:tcPr>
          <w:p w14:paraId="0F77E1F7" w14:textId="77777777" w:rsidR="00AA3C9C" w:rsidRPr="00441CCB" w:rsidRDefault="007338DF" w:rsidP="007338DF">
            <w:pPr>
              <w:spacing w:before="0"/>
              <w:ind w:left="113" w:right="113"/>
              <w:rPr>
                <w:b/>
                <w:color w:val="FFFFFF" w:themeColor="background1"/>
                <w:sz w:val="20"/>
                <w:lang w:val="fr-FR"/>
              </w:rPr>
            </w:pPr>
            <w:r w:rsidRPr="00441CCB">
              <w:rPr>
                <w:b/>
                <w:color w:val="FFFFFF" w:themeColor="background1"/>
                <w:sz w:val="20"/>
                <w:lang w:val="fr-FR"/>
              </w:rPr>
              <w:t>Listes de choix</w:t>
            </w:r>
          </w:p>
        </w:tc>
        <w:tc>
          <w:tcPr>
            <w:tcW w:w="177" w:type="pct"/>
            <w:shd w:val="clear" w:color="auto" w:fill="365F91" w:themeFill="accent1" w:themeFillShade="BF"/>
            <w:textDirection w:val="btLr"/>
            <w:vAlign w:val="center"/>
          </w:tcPr>
          <w:p w14:paraId="05247F13" w14:textId="77777777" w:rsidR="00AA3C9C" w:rsidRPr="00441CCB" w:rsidRDefault="007338DF" w:rsidP="007338DF">
            <w:pPr>
              <w:spacing w:before="0"/>
              <w:ind w:left="113" w:right="113"/>
              <w:rPr>
                <w:b/>
                <w:color w:val="FFFFFF" w:themeColor="background1"/>
                <w:sz w:val="20"/>
                <w:lang w:val="fr-FR"/>
              </w:rPr>
            </w:pPr>
            <w:r w:rsidRPr="00441CCB">
              <w:rPr>
                <w:b/>
                <w:color w:val="FFFFFF" w:themeColor="background1"/>
                <w:sz w:val="20"/>
                <w:lang w:val="fr-FR"/>
              </w:rPr>
              <w:t>Lance stats. pour tous les DMP</w:t>
            </w:r>
          </w:p>
        </w:tc>
        <w:tc>
          <w:tcPr>
            <w:tcW w:w="176" w:type="pct"/>
            <w:shd w:val="clear" w:color="auto" w:fill="365F91" w:themeFill="accent1" w:themeFillShade="BF"/>
            <w:textDirection w:val="btLr"/>
          </w:tcPr>
          <w:p w14:paraId="642BB42C" w14:textId="77777777" w:rsidR="00AA3C9C" w:rsidRPr="00441CCB" w:rsidRDefault="00AA3C9C" w:rsidP="007338DF">
            <w:pPr>
              <w:spacing w:before="0"/>
              <w:ind w:left="113" w:right="113"/>
              <w:rPr>
                <w:b/>
                <w:color w:val="FFFFFF" w:themeColor="background1"/>
                <w:sz w:val="20"/>
                <w:lang w:val="fr-FR"/>
              </w:rPr>
            </w:pPr>
            <w:r w:rsidRPr="00441CCB">
              <w:rPr>
                <w:b/>
                <w:color w:val="FFFFFF" w:themeColor="background1"/>
                <w:sz w:val="20"/>
                <w:lang w:val="fr-FR"/>
              </w:rPr>
              <w:t>R</w:t>
            </w:r>
            <w:r w:rsidR="007338DF" w:rsidRPr="00441CCB">
              <w:rPr>
                <w:b/>
                <w:color w:val="FFFFFF" w:themeColor="background1"/>
                <w:sz w:val="20"/>
                <w:lang w:val="fr-FR"/>
              </w:rPr>
              <w:t>eçoit DMP pour post-traitement</w:t>
            </w:r>
          </w:p>
        </w:tc>
        <w:tc>
          <w:tcPr>
            <w:tcW w:w="220" w:type="pct"/>
            <w:shd w:val="clear" w:color="auto" w:fill="365F91" w:themeFill="accent1" w:themeFillShade="BF"/>
            <w:textDirection w:val="btLr"/>
            <w:vAlign w:val="center"/>
          </w:tcPr>
          <w:p w14:paraId="7BABE5A1" w14:textId="77777777" w:rsidR="00AA3C9C" w:rsidRPr="00441CCB" w:rsidRDefault="007338DF" w:rsidP="007338DF">
            <w:pPr>
              <w:spacing w:before="0"/>
              <w:ind w:left="113" w:right="113"/>
              <w:rPr>
                <w:b/>
                <w:color w:val="FFFFFF" w:themeColor="background1"/>
                <w:sz w:val="20"/>
                <w:lang w:val="fr-FR"/>
              </w:rPr>
            </w:pPr>
            <w:r w:rsidRPr="00441CCB">
              <w:rPr>
                <w:b/>
                <w:color w:val="FFFFFF" w:themeColor="background1"/>
                <w:sz w:val="20"/>
                <w:lang w:val="fr-FR"/>
              </w:rPr>
              <w:t>Envoi</w:t>
            </w:r>
            <w:r w:rsidR="00F252D0">
              <w:rPr>
                <w:b/>
                <w:color w:val="FFFFFF" w:themeColor="background1"/>
                <w:sz w:val="20"/>
                <w:lang w:val="fr-FR"/>
              </w:rPr>
              <w:t>e</w:t>
            </w:r>
            <w:r w:rsidRPr="00441CCB">
              <w:rPr>
                <w:b/>
                <w:color w:val="FFFFFF" w:themeColor="background1"/>
                <w:sz w:val="20"/>
                <w:lang w:val="fr-FR"/>
              </w:rPr>
              <w:t xml:space="preserve"> DMP pour post-traitement</w:t>
            </w:r>
          </w:p>
        </w:tc>
        <w:tc>
          <w:tcPr>
            <w:tcW w:w="263" w:type="pct"/>
            <w:shd w:val="clear" w:color="auto" w:fill="365F91" w:themeFill="accent1" w:themeFillShade="BF"/>
            <w:textDirection w:val="btLr"/>
          </w:tcPr>
          <w:p w14:paraId="0C95560A" w14:textId="77777777" w:rsidR="00AA3C9C" w:rsidRPr="00441CCB" w:rsidRDefault="007338DF" w:rsidP="007338DF">
            <w:pPr>
              <w:spacing w:before="0"/>
              <w:ind w:left="113" w:right="113"/>
              <w:rPr>
                <w:b/>
                <w:color w:val="FFFFFF" w:themeColor="background1"/>
                <w:sz w:val="20"/>
                <w:lang w:val="fr-FR"/>
              </w:rPr>
            </w:pPr>
            <w:r w:rsidRPr="00441CCB">
              <w:rPr>
                <w:b/>
                <w:color w:val="FFFFFF" w:themeColor="background1"/>
                <w:sz w:val="20"/>
                <w:lang w:val="fr-FR"/>
              </w:rPr>
              <w:t>Voit nom patient dans liste de DMP</w:t>
            </w:r>
          </w:p>
        </w:tc>
        <w:tc>
          <w:tcPr>
            <w:tcW w:w="528" w:type="pct"/>
            <w:shd w:val="clear" w:color="auto" w:fill="365F91" w:themeFill="accent1" w:themeFillShade="BF"/>
            <w:textDirection w:val="btLr"/>
            <w:vAlign w:val="center"/>
          </w:tcPr>
          <w:p w14:paraId="58127D8C" w14:textId="77777777" w:rsidR="00AA3C9C" w:rsidRPr="00441CCB" w:rsidRDefault="007338DF" w:rsidP="00DE04FB">
            <w:pPr>
              <w:spacing w:before="0"/>
              <w:ind w:left="113" w:right="113"/>
              <w:rPr>
                <w:b/>
                <w:color w:val="FFFFFF" w:themeColor="background1"/>
                <w:sz w:val="20"/>
                <w:lang w:val="fr-FR"/>
              </w:rPr>
            </w:pPr>
            <w:r w:rsidRPr="00441CCB">
              <w:rPr>
                <w:b/>
                <w:color w:val="FFFFFF" w:themeColor="background1"/>
                <w:sz w:val="20"/>
                <w:lang w:val="fr-FR"/>
              </w:rPr>
              <w:t>Transfert</w:t>
            </w:r>
          </w:p>
        </w:tc>
        <w:tc>
          <w:tcPr>
            <w:tcW w:w="395" w:type="pct"/>
            <w:shd w:val="clear" w:color="auto" w:fill="365F91" w:themeFill="accent1" w:themeFillShade="BF"/>
            <w:textDirection w:val="btLr"/>
          </w:tcPr>
          <w:p w14:paraId="58673B60" w14:textId="77777777" w:rsidR="00AA3C9C" w:rsidRPr="00441CCB" w:rsidRDefault="007338DF" w:rsidP="007338DF">
            <w:pPr>
              <w:spacing w:before="0"/>
              <w:ind w:left="113" w:right="113"/>
              <w:rPr>
                <w:b/>
                <w:color w:val="FFFFFF" w:themeColor="background1"/>
                <w:sz w:val="20"/>
                <w:lang w:val="fr-FR"/>
              </w:rPr>
            </w:pPr>
            <w:r w:rsidRPr="00441CCB">
              <w:rPr>
                <w:b/>
                <w:color w:val="FFFFFF" w:themeColor="background1"/>
                <w:sz w:val="20"/>
                <w:lang w:val="fr-FR"/>
              </w:rPr>
              <w:t>QA et facturation</w:t>
            </w:r>
          </w:p>
        </w:tc>
      </w:tr>
      <w:tr w:rsidR="009A6E9D" w:rsidRPr="000B0E6A" w14:paraId="2B054D6B" w14:textId="77777777" w:rsidTr="00855B12">
        <w:tc>
          <w:tcPr>
            <w:tcW w:w="650" w:type="pct"/>
            <w:shd w:val="clear" w:color="auto" w:fill="BAB292"/>
          </w:tcPr>
          <w:p w14:paraId="247752CF" w14:textId="77777777" w:rsidR="007B0F70" w:rsidRPr="002B763A" w:rsidRDefault="007B0F70" w:rsidP="007B0F70">
            <w:pPr>
              <w:spacing w:before="0"/>
              <w:jc w:val="center"/>
              <w:rPr>
                <w:b/>
                <w:color w:val="FFFFFF" w:themeColor="background1"/>
                <w:sz w:val="20"/>
                <w:szCs w:val="22"/>
                <w:lang w:val="fr-FR"/>
              </w:rPr>
            </w:pPr>
          </w:p>
          <w:p w14:paraId="10B091D0" w14:textId="77777777" w:rsidR="007B0F70" w:rsidRPr="002B763A" w:rsidRDefault="007B0F70" w:rsidP="007B0F70">
            <w:pPr>
              <w:spacing w:before="0"/>
              <w:jc w:val="center"/>
              <w:rPr>
                <w:b/>
                <w:color w:val="FFFFFF" w:themeColor="background1"/>
                <w:sz w:val="20"/>
                <w:szCs w:val="22"/>
                <w:lang w:val="fr-FR"/>
              </w:rPr>
            </w:pPr>
          </w:p>
          <w:p w14:paraId="60D69E65" w14:textId="77777777" w:rsidR="007B0F70" w:rsidRPr="002B763A" w:rsidRDefault="007B0F70" w:rsidP="007B0F70">
            <w:pPr>
              <w:spacing w:before="0"/>
              <w:jc w:val="center"/>
              <w:rPr>
                <w:b/>
                <w:color w:val="FFFFFF" w:themeColor="background1"/>
                <w:sz w:val="20"/>
                <w:szCs w:val="22"/>
                <w:lang w:val="fr-FR"/>
              </w:rPr>
            </w:pPr>
          </w:p>
          <w:p w14:paraId="24876D9F" w14:textId="77777777" w:rsidR="00AA3C9C" w:rsidRPr="002B763A" w:rsidRDefault="00A01857" w:rsidP="00A01857">
            <w:pPr>
              <w:spacing w:before="0"/>
              <w:jc w:val="center"/>
              <w:rPr>
                <w:b/>
                <w:color w:val="FFFFFF" w:themeColor="background1"/>
                <w:sz w:val="20"/>
                <w:szCs w:val="22"/>
                <w:lang w:val="fr-FR"/>
              </w:rPr>
            </w:pPr>
            <w:r w:rsidRPr="002B763A">
              <w:rPr>
                <w:b/>
                <w:sz w:val="20"/>
                <w:szCs w:val="22"/>
                <w:lang w:val="fr-FR"/>
              </w:rPr>
              <w:t>Admin système</w:t>
            </w:r>
          </w:p>
        </w:tc>
        <w:tc>
          <w:tcPr>
            <w:tcW w:w="716" w:type="pct"/>
          </w:tcPr>
          <w:p w14:paraId="7A8539EF"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1E1CFB38" wp14:editId="58DE628B">
                  <wp:extent cx="130628" cy="130628"/>
                  <wp:effectExtent l="0" t="0" r="3175" b="3175"/>
                  <wp:docPr id="948" name="Picture 948"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640C8979" w14:textId="77777777" w:rsidR="00AA3C9C" w:rsidRPr="00441CCB" w:rsidRDefault="00855B12" w:rsidP="00A35C08">
            <w:pPr>
              <w:spacing w:before="0" w:after="60"/>
              <w:rPr>
                <w:sz w:val="18"/>
                <w:szCs w:val="18"/>
                <w:lang w:val="fr-FR"/>
              </w:rPr>
            </w:pPr>
            <w:r w:rsidRPr="00441CCB">
              <w:rPr>
                <w:sz w:val="18"/>
                <w:szCs w:val="18"/>
                <w:lang w:val="fr-FR"/>
              </w:rPr>
              <w:t>Admin</w:t>
            </w:r>
          </w:p>
          <w:p w14:paraId="5002C657" w14:textId="77777777" w:rsidR="00AA3C9C" w:rsidRPr="00441CCB" w:rsidRDefault="007338DF" w:rsidP="00A35C08">
            <w:pPr>
              <w:spacing w:before="0" w:after="60"/>
              <w:rPr>
                <w:sz w:val="18"/>
                <w:szCs w:val="18"/>
                <w:lang w:val="fr-FR"/>
              </w:rPr>
            </w:pPr>
            <w:r w:rsidRPr="00441CCB">
              <w:rPr>
                <w:sz w:val="18"/>
                <w:szCs w:val="18"/>
                <w:lang w:val="fr-FR"/>
              </w:rPr>
              <w:t>Admin DMP</w:t>
            </w:r>
          </w:p>
          <w:p w14:paraId="157FDA37" w14:textId="77777777" w:rsidR="00AA3C9C" w:rsidRPr="00441CCB" w:rsidRDefault="007338DF" w:rsidP="00A35C08">
            <w:pPr>
              <w:spacing w:before="0" w:after="60"/>
              <w:rPr>
                <w:sz w:val="18"/>
                <w:szCs w:val="18"/>
                <w:lang w:val="fr-FR"/>
              </w:rPr>
            </w:pPr>
            <w:r w:rsidRPr="00441CCB">
              <w:rPr>
                <w:sz w:val="18"/>
                <w:szCs w:val="18"/>
                <w:lang w:val="fr-FR"/>
              </w:rPr>
              <w:t>A</w:t>
            </w:r>
            <w:r w:rsidR="00855B12" w:rsidRPr="00441CCB">
              <w:rPr>
                <w:sz w:val="18"/>
                <w:szCs w:val="18"/>
                <w:lang w:val="fr-FR"/>
              </w:rPr>
              <w:t>dmin</w:t>
            </w:r>
            <w:r w:rsidR="00F252D0">
              <w:rPr>
                <w:sz w:val="18"/>
                <w:szCs w:val="18"/>
                <w:lang w:val="fr-FR"/>
              </w:rPr>
              <w:t xml:space="preserve"> Données maître</w:t>
            </w:r>
          </w:p>
          <w:p w14:paraId="64E324F4" w14:textId="77777777" w:rsidR="00AA3C9C" w:rsidRPr="00441CCB" w:rsidRDefault="007338DF" w:rsidP="00A35C08">
            <w:pPr>
              <w:spacing w:before="0" w:after="60"/>
              <w:rPr>
                <w:sz w:val="18"/>
                <w:szCs w:val="18"/>
                <w:lang w:val="fr-FR"/>
              </w:rPr>
            </w:pPr>
            <w:r w:rsidRPr="00441CCB">
              <w:rPr>
                <w:sz w:val="18"/>
                <w:szCs w:val="18"/>
                <w:lang w:val="fr-FR"/>
              </w:rPr>
              <w:t>Admin QA</w:t>
            </w:r>
          </w:p>
          <w:p w14:paraId="790D8E96" w14:textId="77777777" w:rsidR="00AA3C9C" w:rsidRPr="00441CCB" w:rsidRDefault="007338DF" w:rsidP="00A35C08">
            <w:pPr>
              <w:spacing w:before="0" w:after="60"/>
              <w:rPr>
                <w:sz w:val="18"/>
                <w:szCs w:val="18"/>
                <w:lang w:val="fr-FR"/>
              </w:rPr>
            </w:pPr>
            <w:r w:rsidRPr="00441CCB">
              <w:rPr>
                <w:sz w:val="18"/>
                <w:szCs w:val="18"/>
                <w:lang w:val="fr-FR"/>
              </w:rPr>
              <w:t>Se</w:t>
            </w:r>
            <w:r w:rsidR="00855B12" w:rsidRPr="00441CCB">
              <w:rPr>
                <w:sz w:val="18"/>
                <w:szCs w:val="18"/>
                <w:lang w:val="fr-FR"/>
              </w:rPr>
              <w:t>rvice QA</w:t>
            </w:r>
          </w:p>
          <w:p w14:paraId="18240A8E" w14:textId="77777777" w:rsidR="00AA3C9C" w:rsidRPr="00441CCB" w:rsidRDefault="007338DF" w:rsidP="00A35C08">
            <w:pPr>
              <w:spacing w:before="0" w:after="60"/>
              <w:rPr>
                <w:sz w:val="18"/>
                <w:szCs w:val="18"/>
                <w:lang w:val="fr-FR"/>
              </w:rPr>
            </w:pPr>
            <w:r w:rsidRPr="00441CCB">
              <w:rPr>
                <w:sz w:val="18"/>
                <w:szCs w:val="18"/>
                <w:lang w:val="fr-FR"/>
              </w:rPr>
              <w:t>Aux. médical</w:t>
            </w:r>
          </w:p>
          <w:p w14:paraId="39B59904" w14:textId="77777777" w:rsidR="00AA3C9C" w:rsidRPr="00441CCB" w:rsidRDefault="00AA3C9C" w:rsidP="007338DF">
            <w:pPr>
              <w:spacing w:before="0" w:after="60"/>
              <w:rPr>
                <w:sz w:val="18"/>
                <w:szCs w:val="18"/>
                <w:lang w:val="fr-FR"/>
              </w:rPr>
            </w:pPr>
            <w:r w:rsidRPr="00441CCB">
              <w:rPr>
                <w:sz w:val="18"/>
                <w:szCs w:val="18"/>
                <w:lang w:val="fr-FR"/>
              </w:rPr>
              <w:t>Supervis</w:t>
            </w:r>
            <w:r w:rsidR="007338DF" w:rsidRPr="00441CCB">
              <w:rPr>
                <w:sz w:val="18"/>
                <w:szCs w:val="18"/>
                <w:lang w:val="fr-FR"/>
              </w:rPr>
              <w:t>eu</w:t>
            </w:r>
            <w:r w:rsidRPr="00441CCB">
              <w:rPr>
                <w:sz w:val="18"/>
                <w:szCs w:val="18"/>
                <w:lang w:val="fr-FR"/>
              </w:rPr>
              <w:t>r</w:t>
            </w:r>
          </w:p>
        </w:tc>
        <w:tc>
          <w:tcPr>
            <w:tcW w:w="507" w:type="pct"/>
          </w:tcPr>
          <w:p w14:paraId="06BC0779"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6677481C" wp14:editId="09163D4E">
                  <wp:extent cx="130628" cy="130628"/>
                  <wp:effectExtent l="0" t="0" r="3175" b="3175"/>
                  <wp:docPr id="949" name="Picture 949"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76775856" w14:textId="77777777" w:rsidR="00AA3C9C" w:rsidRPr="00441CCB" w:rsidRDefault="007338DF" w:rsidP="00A35C08">
            <w:pPr>
              <w:spacing w:before="0" w:after="60"/>
              <w:rPr>
                <w:sz w:val="18"/>
                <w:szCs w:val="18"/>
                <w:lang w:val="fr-FR"/>
              </w:rPr>
            </w:pPr>
            <w:r w:rsidRPr="00441CCB">
              <w:rPr>
                <w:sz w:val="18"/>
                <w:szCs w:val="18"/>
                <w:lang w:val="fr-FR"/>
              </w:rPr>
              <w:t>Tous les DMP</w:t>
            </w:r>
          </w:p>
          <w:p w14:paraId="5B84E1F6" w14:textId="77777777" w:rsidR="00AA3C9C" w:rsidRPr="00441CCB" w:rsidRDefault="007338DF" w:rsidP="00A35C08">
            <w:pPr>
              <w:spacing w:before="0" w:after="60"/>
              <w:rPr>
                <w:sz w:val="18"/>
                <w:szCs w:val="18"/>
                <w:lang w:val="fr-FR"/>
              </w:rPr>
            </w:pPr>
            <w:r w:rsidRPr="00441CCB">
              <w:rPr>
                <w:sz w:val="18"/>
                <w:szCs w:val="18"/>
                <w:lang w:val="fr-FR"/>
              </w:rPr>
              <w:t>Tableau de bor</w:t>
            </w:r>
            <w:r w:rsidR="00F252D0">
              <w:rPr>
                <w:sz w:val="18"/>
                <w:szCs w:val="18"/>
                <w:lang w:val="fr-FR"/>
              </w:rPr>
              <w:t>d</w:t>
            </w:r>
          </w:p>
          <w:p w14:paraId="13DD8AFD" w14:textId="77777777" w:rsidR="00AA3C9C" w:rsidRPr="00441CCB" w:rsidRDefault="007338DF" w:rsidP="00A35C08">
            <w:pPr>
              <w:spacing w:before="0" w:after="60"/>
              <w:rPr>
                <w:sz w:val="18"/>
                <w:szCs w:val="18"/>
                <w:lang w:val="fr-FR"/>
              </w:rPr>
            </w:pPr>
            <w:r w:rsidRPr="00441CCB">
              <w:rPr>
                <w:sz w:val="18"/>
                <w:szCs w:val="18"/>
                <w:lang w:val="fr-FR"/>
              </w:rPr>
              <w:t xml:space="preserve">Page infos </w:t>
            </w:r>
            <w:r w:rsidR="00F252D0">
              <w:rPr>
                <w:sz w:val="18"/>
                <w:szCs w:val="18"/>
                <w:lang w:val="fr-FR"/>
              </w:rPr>
              <w:t xml:space="preserve">de </w:t>
            </w:r>
            <w:r w:rsidRPr="00441CCB">
              <w:rPr>
                <w:sz w:val="18"/>
                <w:szCs w:val="18"/>
                <w:lang w:val="fr-FR"/>
              </w:rPr>
              <w:t>connexion</w:t>
            </w:r>
          </w:p>
          <w:p w14:paraId="3529BF9D" w14:textId="77777777" w:rsidR="00AA3C9C" w:rsidRPr="00441CCB" w:rsidRDefault="00AA3C9C" w:rsidP="00A15816">
            <w:pPr>
              <w:spacing w:before="0"/>
              <w:rPr>
                <w:sz w:val="18"/>
                <w:szCs w:val="18"/>
                <w:lang w:val="fr-FR"/>
              </w:rPr>
            </w:pPr>
          </w:p>
        </w:tc>
        <w:tc>
          <w:tcPr>
            <w:tcW w:w="516" w:type="pct"/>
          </w:tcPr>
          <w:p w14:paraId="1DA8AA40"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353A98BA" wp14:editId="2401E4AC">
                  <wp:extent cx="130628" cy="130628"/>
                  <wp:effectExtent l="0" t="0" r="3175" b="3175"/>
                  <wp:docPr id="950" name="Picture 95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6A982646"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77AE70CC" wp14:editId="7A2A4BE6">
                  <wp:extent cx="130628" cy="130628"/>
                  <wp:effectExtent l="0" t="0" r="3175" b="3175"/>
                  <wp:docPr id="951" name="Picture 951"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6A014124"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43AEB841" wp14:editId="20DF7FA4">
                  <wp:extent cx="130628" cy="130628"/>
                  <wp:effectExtent l="0" t="0" r="3175" b="3175"/>
                  <wp:docPr id="952" name="Picture 952"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483" w:type="pct"/>
          </w:tcPr>
          <w:p w14:paraId="4D2CE9A1" w14:textId="77777777" w:rsidR="00A35C08" w:rsidRPr="00441CCB" w:rsidRDefault="00A35C08" w:rsidP="003C2E1B">
            <w:pPr>
              <w:spacing w:before="60" w:after="60"/>
              <w:rPr>
                <w:sz w:val="18"/>
                <w:szCs w:val="18"/>
                <w:lang w:val="fr-FR"/>
              </w:rPr>
            </w:pPr>
            <w:r w:rsidRPr="00441CCB">
              <w:rPr>
                <w:noProof/>
                <w:sz w:val="18"/>
                <w:szCs w:val="18"/>
                <w:lang w:val="de-DE" w:eastAsia="de-DE"/>
              </w:rPr>
              <w:drawing>
                <wp:inline distT="0" distB="0" distL="0" distR="0" wp14:anchorId="39306AE1" wp14:editId="11810B57">
                  <wp:extent cx="130628" cy="130628"/>
                  <wp:effectExtent l="0" t="0" r="3175" b="3175"/>
                  <wp:docPr id="980" name="Picture 98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4F0BA060" w14:textId="77777777" w:rsidR="00AA3C9C" w:rsidRPr="00441CCB" w:rsidRDefault="00F252D0" w:rsidP="00A35C08">
            <w:pPr>
              <w:spacing w:before="0" w:after="60"/>
              <w:rPr>
                <w:sz w:val="18"/>
                <w:szCs w:val="18"/>
                <w:lang w:val="fr-FR"/>
              </w:rPr>
            </w:pPr>
            <w:r>
              <w:rPr>
                <w:sz w:val="18"/>
                <w:szCs w:val="18"/>
                <w:lang w:val="fr-FR"/>
              </w:rPr>
              <w:t>Modif config.</w:t>
            </w:r>
            <w:r w:rsidR="00410355">
              <w:rPr>
                <w:sz w:val="18"/>
                <w:szCs w:val="18"/>
                <w:lang w:val="fr-FR"/>
              </w:rPr>
              <w:t xml:space="preserve"> du</w:t>
            </w:r>
            <w:r>
              <w:rPr>
                <w:sz w:val="18"/>
                <w:szCs w:val="18"/>
                <w:lang w:val="fr-FR"/>
              </w:rPr>
              <w:br/>
            </w:r>
            <w:r w:rsidR="007338DF" w:rsidRPr="00441CCB">
              <w:rPr>
                <w:sz w:val="18"/>
                <w:szCs w:val="18"/>
                <w:lang w:val="fr-FR"/>
              </w:rPr>
              <w:t>sys.</w:t>
            </w:r>
          </w:p>
          <w:p w14:paraId="0C146961" w14:textId="77777777" w:rsidR="00AA3C9C" w:rsidRPr="00441CCB" w:rsidRDefault="007338DF" w:rsidP="00A35C08">
            <w:pPr>
              <w:spacing w:before="0" w:after="60"/>
              <w:rPr>
                <w:sz w:val="18"/>
                <w:szCs w:val="18"/>
                <w:lang w:val="fr-FR"/>
              </w:rPr>
            </w:pPr>
            <w:r w:rsidRPr="00441CCB">
              <w:rPr>
                <w:sz w:val="18"/>
                <w:szCs w:val="18"/>
                <w:lang w:val="fr-FR"/>
              </w:rPr>
              <w:t>Modif tout</w:t>
            </w:r>
          </w:p>
          <w:p w14:paraId="061B744D" w14:textId="77777777" w:rsidR="00AA3C9C" w:rsidRPr="00441CCB" w:rsidRDefault="007338DF" w:rsidP="00A35C08">
            <w:pPr>
              <w:spacing w:before="0" w:after="60"/>
              <w:rPr>
                <w:sz w:val="18"/>
                <w:szCs w:val="18"/>
                <w:lang w:val="fr-FR"/>
              </w:rPr>
            </w:pPr>
            <w:r w:rsidRPr="00441CCB">
              <w:rPr>
                <w:sz w:val="18"/>
                <w:szCs w:val="18"/>
                <w:lang w:val="fr-FR"/>
              </w:rPr>
              <w:t>Suppr. listes complète</w:t>
            </w:r>
            <w:r w:rsidR="00F252D0">
              <w:rPr>
                <w:sz w:val="18"/>
                <w:szCs w:val="18"/>
                <w:lang w:val="fr-FR"/>
              </w:rPr>
              <w:t>s</w:t>
            </w:r>
            <w:r w:rsidRPr="00441CCB">
              <w:rPr>
                <w:sz w:val="18"/>
                <w:szCs w:val="18"/>
                <w:lang w:val="fr-FR"/>
              </w:rPr>
              <w:t>.</w:t>
            </w:r>
          </w:p>
          <w:p w14:paraId="66495B14" w14:textId="77777777" w:rsidR="00AA3C9C" w:rsidRPr="00441CCB" w:rsidRDefault="007338DF" w:rsidP="007338DF">
            <w:pPr>
              <w:spacing w:before="0" w:after="60"/>
              <w:rPr>
                <w:sz w:val="16"/>
                <w:szCs w:val="16"/>
                <w:lang w:val="fr-FR"/>
              </w:rPr>
            </w:pPr>
            <w:r w:rsidRPr="00441CCB">
              <w:rPr>
                <w:sz w:val="18"/>
                <w:szCs w:val="18"/>
                <w:lang w:val="fr-FR"/>
              </w:rPr>
              <w:t>Transfère</w:t>
            </w:r>
            <w:r w:rsidRPr="00441CCB">
              <w:rPr>
                <w:sz w:val="16"/>
                <w:szCs w:val="16"/>
                <w:lang w:val="fr-FR"/>
              </w:rPr>
              <w:t xml:space="preserve"> </w:t>
            </w:r>
            <w:r w:rsidRPr="00441CCB">
              <w:rPr>
                <w:sz w:val="17"/>
                <w:szCs w:val="17"/>
                <w:lang w:val="fr-FR"/>
              </w:rPr>
              <w:t>fichier CSV</w:t>
            </w:r>
          </w:p>
        </w:tc>
        <w:tc>
          <w:tcPr>
            <w:tcW w:w="177" w:type="pct"/>
          </w:tcPr>
          <w:p w14:paraId="2737F572"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1E9CB4AA" wp14:editId="7CCBB01A">
                  <wp:extent cx="130628" cy="130628"/>
                  <wp:effectExtent l="0" t="0" r="3175" b="3175"/>
                  <wp:docPr id="953" name="Picture 953"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76" w:type="pct"/>
          </w:tcPr>
          <w:p w14:paraId="28CFCE76" w14:textId="77777777" w:rsidR="00AA3C9C" w:rsidRPr="00441CCB" w:rsidRDefault="00AA3C9C" w:rsidP="00165472">
            <w:pPr>
              <w:spacing w:before="0"/>
              <w:jc w:val="center"/>
              <w:rPr>
                <w:noProof/>
                <w:sz w:val="18"/>
                <w:szCs w:val="18"/>
                <w:lang w:val="fr-FR"/>
              </w:rPr>
            </w:pPr>
          </w:p>
        </w:tc>
        <w:tc>
          <w:tcPr>
            <w:tcW w:w="220" w:type="pct"/>
          </w:tcPr>
          <w:p w14:paraId="4730599C"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2D2FC730" wp14:editId="1CF94C17">
                  <wp:extent cx="130628" cy="130628"/>
                  <wp:effectExtent l="0" t="0" r="3175" b="3175"/>
                  <wp:docPr id="954" name="Picture 954"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63" w:type="pct"/>
          </w:tcPr>
          <w:p w14:paraId="24EAA039" w14:textId="77777777" w:rsidR="00AA3C9C" w:rsidRPr="00441CCB" w:rsidRDefault="00AA3C9C" w:rsidP="00A15816">
            <w:pPr>
              <w:spacing w:before="0"/>
              <w:rPr>
                <w:sz w:val="18"/>
                <w:szCs w:val="18"/>
                <w:lang w:val="fr-FR"/>
              </w:rPr>
            </w:pPr>
          </w:p>
        </w:tc>
        <w:tc>
          <w:tcPr>
            <w:tcW w:w="528" w:type="pct"/>
          </w:tcPr>
          <w:p w14:paraId="5811696C" w14:textId="77777777" w:rsidR="00AA3C9C" w:rsidRPr="00441CCB" w:rsidRDefault="00AA3C9C" w:rsidP="003C2E1B">
            <w:pPr>
              <w:spacing w:before="60"/>
              <w:jc w:val="center"/>
              <w:rPr>
                <w:b/>
                <w:sz w:val="18"/>
                <w:szCs w:val="18"/>
                <w:lang w:val="fr-FR"/>
              </w:rPr>
            </w:pPr>
            <w:r w:rsidRPr="00441CCB">
              <w:rPr>
                <w:noProof/>
                <w:sz w:val="18"/>
                <w:szCs w:val="18"/>
                <w:lang w:val="de-DE" w:eastAsia="de-DE"/>
              </w:rPr>
              <w:drawing>
                <wp:inline distT="0" distB="0" distL="0" distR="0" wp14:anchorId="22E8C50E" wp14:editId="56DC747D">
                  <wp:extent cx="130628" cy="130628"/>
                  <wp:effectExtent l="0" t="0" r="3175" b="3175"/>
                  <wp:docPr id="955" name="Picture 955"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2F062F59" w14:textId="77777777" w:rsidR="00AA3C9C" w:rsidRPr="00441CCB" w:rsidRDefault="00AA3C9C" w:rsidP="00A35C08">
            <w:pPr>
              <w:spacing w:before="0" w:after="60"/>
              <w:rPr>
                <w:sz w:val="18"/>
                <w:szCs w:val="18"/>
                <w:lang w:val="fr-FR"/>
              </w:rPr>
            </w:pPr>
            <w:r w:rsidRPr="00441CCB">
              <w:rPr>
                <w:sz w:val="18"/>
                <w:szCs w:val="18"/>
                <w:lang w:val="fr-FR"/>
              </w:rPr>
              <w:t>Statisti</w:t>
            </w:r>
            <w:r w:rsidR="007338DF" w:rsidRPr="00441CCB">
              <w:rPr>
                <w:sz w:val="18"/>
                <w:szCs w:val="18"/>
                <w:lang w:val="fr-FR"/>
              </w:rPr>
              <w:t>ques</w:t>
            </w:r>
            <w:r w:rsidRPr="00441CCB">
              <w:rPr>
                <w:sz w:val="18"/>
                <w:szCs w:val="18"/>
                <w:lang w:val="fr-FR"/>
              </w:rPr>
              <w:t xml:space="preserve"> </w:t>
            </w:r>
            <w:r w:rsidR="007338DF" w:rsidRPr="00441CCB">
              <w:rPr>
                <w:sz w:val="18"/>
                <w:szCs w:val="18"/>
                <w:lang w:val="fr-FR"/>
              </w:rPr>
              <w:t xml:space="preserve">Fichier </w:t>
            </w:r>
            <w:r w:rsidR="00410355">
              <w:rPr>
                <w:sz w:val="18"/>
                <w:szCs w:val="18"/>
                <w:lang w:val="fr-FR"/>
              </w:rPr>
              <w:t>E</w:t>
            </w:r>
            <w:r w:rsidR="007338DF" w:rsidRPr="00441CCB">
              <w:rPr>
                <w:sz w:val="18"/>
                <w:szCs w:val="18"/>
                <w:lang w:val="fr-FR"/>
              </w:rPr>
              <w:t>xcel</w:t>
            </w:r>
          </w:p>
          <w:p w14:paraId="1B533E61" w14:textId="77777777" w:rsidR="00AA3C9C" w:rsidRPr="00441CCB" w:rsidRDefault="007338DF" w:rsidP="00A35C08">
            <w:pPr>
              <w:spacing w:before="0" w:after="60"/>
              <w:rPr>
                <w:sz w:val="18"/>
                <w:szCs w:val="18"/>
                <w:lang w:val="fr-FR"/>
              </w:rPr>
            </w:pPr>
            <w:r w:rsidRPr="00441CCB">
              <w:rPr>
                <w:sz w:val="18"/>
                <w:szCs w:val="18"/>
                <w:lang w:val="fr-FR"/>
              </w:rPr>
              <w:t>Fichiers de traduction</w:t>
            </w:r>
          </w:p>
        </w:tc>
        <w:tc>
          <w:tcPr>
            <w:tcW w:w="395" w:type="pct"/>
          </w:tcPr>
          <w:p w14:paraId="638CC8EE" w14:textId="77777777" w:rsidR="00AA3C9C" w:rsidRPr="00441CCB" w:rsidRDefault="00AA3C9C" w:rsidP="00CC6B1D">
            <w:pPr>
              <w:spacing w:before="0"/>
              <w:jc w:val="center"/>
              <w:rPr>
                <w:noProof/>
                <w:sz w:val="18"/>
                <w:szCs w:val="18"/>
                <w:lang w:val="fr-FR"/>
              </w:rPr>
            </w:pPr>
          </w:p>
        </w:tc>
      </w:tr>
      <w:tr w:rsidR="009A6E9D" w:rsidRPr="00441CCB" w14:paraId="0090357B" w14:textId="77777777" w:rsidTr="00855B12">
        <w:tc>
          <w:tcPr>
            <w:tcW w:w="650" w:type="pct"/>
            <w:shd w:val="clear" w:color="auto" w:fill="BAB292"/>
          </w:tcPr>
          <w:p w14:paraId="0577DE7D" w14:textId="77777777" w:rsidR="007B0F70" w:rsidRPr="002B763A" w:rsidRDefault="007B0F70" w:rsidP="007B0F70">
            <w:pPr>
              <w:spacing w:before="0"/>
              <w:jc w:val="center"/>
              <w:rPr>
                <w:b/>
                <w:sz w:val="20"/>
                <w:szCs w:val="22"/>
                <w:lang w:val="fr-FR"/>
              </w:rPr>
            </w:pPr>
          </w:p>
          <w:p w14:paraId="629F0201" w14:textId="77777777" w:rsidR="007B0F70" w:rsidRPr="002B763A" w:rsidRDefault="007B0F70" w:rsidP="007B0F70">
            <w:pPr>
              <w:spacing w:before="0"/>
              <w:jc w:val="center"/>
              <w:rPr>
                <w:b/>
                <w:sz w:val="20"/>
                <w:szCs w:val="22"/>
                <w:lang w:val="fr-FR"/>
              </w:rPr>
            </w:pPr>
          </w:p>
          <w:p w14:paraId="091CBABB" w14:textId="77777777" w:rsidR="00AA3C9C" w:rsidRPr="002B763A" w:rsidRDefault="00AA3C9C" w:rsidP="007B0F70">
            <w:pPr>
              <w:spacing w:before="0"/>
              <w:jc w:val="center"/>
              <w:rPr>
                <w:b/>
                <w:sz w:val="20"/>
                <w:szCs w:val="22"/>
                <w:lang w:val="fr-FR"/>
              </w:rPr>
            </w:pPr>
            <w:r w:rsidRPr="002B763A">
              <w:rPr>
                <w:b/>
                <w:sz w:val="20"/>
                <w:szCs w:val="22"/>
                <w:lang w:val="fr-FR"/>
              </w:rPr>
              <w:t>Admin</w:t>
            </w:r>
          </w:p>
        </w:tc>
        <w:tc>
          <w:tcPr>
            <w:tcW w:w="716" w:type="pct"/>
          </w:tcPr>
          <w:p w14:paraId="2E344DA9"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626DC769" wp14:editId="2887E57B">
                  <wp:extent cx="130628" cy="130628"/>
                  <wp:effectExtent l="0" t="0" r="3175" b="3175"/>
                  <wp:docPr id="939" name="Picture 939"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279408F0" w14:textId="77777777" w:rsidR="007338DF" w:rsidRPr="00441CCB" w:rsidRDefault="00855B12" w:rsidP="007338DF">
            <w:pPr>
              <w:spacing w:before="0" w:after="60"/>
              <w:rPr>
                <w:sz w:val="18"/>
                <w:szCs w:val="18"/>
                <w:lang w:val="fr-FR"/>
              </w:rPr>
            </w:pPr>
            <w:r w:rsidRPr="00441CCB">
              <w:rPr>
                <w:sz w:val="18"/>
                <w:szCs w:val="18"/>
                <w:lang w:val="fr-FR"/>
              </w:rPr>
              <w:t>Admin</w:t>
            </w:r>
          </w:p>
          <w:p w14:paraId="7527B008" w14:textId="77777777" w:rsidR="00AA3C9C" w:rsidRPr="00441CCB" w:rsidRDefault="007338DF" w:rsidP="00A35C08">
            <w:pPr>
              <w:spacing w:before="0" w:after="60"/>
              <w:rPr>
                <w:sz w:val="18"/>
                <w:szCs w:val="18"/>
                <w:lang w:val="fr-FR"/>
              </w:rPr>
            </w:pPr>
            <w:r w:rsidRPr="00441CCB">
              <w:rPr>
                <w:sz w:val="18"/>
                <w:szCs w:val="18"/>
                <w:lang w:val="fr-FR"/>
              </w:rPr>
              <w:t>Admin DMP</w:t>
            </w:r>
          </w:p>
          <w:p w14:paraId="0E9922BD" w14:textId="77777777" w:rsidR="007338DF" w:rsidRPr="00441CCB" w:rsidRDefault="007338DF" w:rsidP="007338DF">
            <w:pPr>
              <w:spacing w:before="0" w:after="60"/>
              <w:rPr>
                <w:sz w:val="18"/>
                <w:szCs w:val="18"/>
                <w:lang w:val="fr-FR"/>
              </w:rPr>
            </w:pPr>
            <w:r w:rsidRPr="00441CCB">
              <w:rPr>
                <w:sz w:val="18"/>
                <w:szCs w:val="18"/>
                <w:lang w:val="fr-FR"/>
              </w:rPr>
              <w:t>A</w:t>
            </w:r>
            <w:r w:rsidR="00855B12" w:rsidRPr="00441CCB">
              <w:rPr>
                <w:sz w:val="18"/>
                <w:szCs w:val="18"/>
                <w:lang w:val="fr-FR"/>
              </w:rPr>
              <w:t>dmin</w:t>
            </w:r>
            <w:r w:rsidR="00F252D0">
              <w:rPr>
                <w:sz w:val="18"/>
                <w:szCs w:val="18"/>
                <w:lang w:val="fr-FR"/>
              </w:rPr>
              <w:t xml:space="preserve"> Données maître</w:t>
            </w:r>
            <w:r w:rsidR="00855B12" w:rsidRPr="00441CCB">
              <w:rPr>
                <w:sz w:val="18"/>
                <w:szCs w:val="18"/>
                <w:lang w:val="fr-FR"/>
              </w:rPr>
              <w:br/>
            </w:r>
            <w:r w:rsidRPr="00441CCB">
              <w:rPr>
                <w:sz w:val="18"/>
                <w:szCs w:val="18"/>
                <w:lang w:val="fr-FR"/>
              </w:rPr>
              <w:t>Admin QA</w:t>
            </w:r>
          </w:p>
          <w:p w14:paraId="23D65BA4" w14:textId="77777777" w:rsidR="007338DF" w:rsidRPr="00441CCB" w:rsidRDefault="007338DF" w:rsidP="007338DF">
            <w:pPr>
              <w:spacing w:before="0" w:after="60"/>
              <w:rPr>
                <w:sz w:val="18"/>
                <w:szCs w:val="18"/>
                <w:lang w:val="fr-FR"/>
              </w:rPr>
            </w:pPr>
            <w:r w:rsidRPr="00441CCB">
              <w:rPr>
                <w:sz w:val="18"/>
                <w:szCs w:val="18"/>
                <w:lang w:val="fr-FR"/>
              </w:rPr>
              <w:t>Se</w:t>
            </w:r>
            <w:r w:rsidR="00855B12" w:rsidRPr="00441CCB">
              <w:rPr>
                <w:sz w:val="18"/>
                <w:szCs w:val="18"/>
                <w:lang w:val="fr-FR"/>
              </w:rPr>
              <w:t>rvice QA</w:t>
            </w:r>
          </w:p>
          <w:p w14:paraId="71867825" w14:textId="77777777" w:rsidR="007338DF" w:rsidRPr="00441CCB" w:rsidRDefault="007338DF" w:rsidP="007338DF">
            <w:pPr>
              <w:spacing w:before="0" w:after="60"/>
              <w:rPr>
                <w:sz w:val="18"/>
                <w:szCs w:val="18"/>
                <w:lang w:val="fr-FR"/>
              </w:rPr>
            </w:pPr>
            <w:r w:rsidRPr="00441CCB">
              <w:rPr>
                <w:sz w:val="18"/>
                <w:szCs w:val="18"/>
                <w:lang w:val="fr-FR"/>
              </w:rPr>
              <w:t>Aux. médical</w:t>
            </w:r>
          </w:p>
          <w:p w14:paraId="4EBC0DEA" w14:textId="77777777" w:rsidR="00AA3C9C" w:rsidRPr="00441CCB" w:rsidRDefault="007338DF" w:rsidP="007338DF">
            <w:pPr>
              <w:spacing w:before="0" w:after="60"/>
              <w:rPr>
                <w:sz w:val="18"/>
                <w:szCs w:val="18"/>
                <w:lang w:val="fr-FR"/>
              </w:rPr>
            </w:pPr>
            <w:r w:rsidRPr="00441CCB">
              <w:rPr>
                <w:sz w:val="18"/>
                <w:szCs w:val="18"/>
                <w:lang w:val="fr-FR"/>
              </w:rPr>
              <w:t>Superviseur</w:t>
            </w:r>
          </w:p>
        </w:tc>
        <w:tc>
          <w:tcPr>
            <w:tcW w:w="507" w:type="pct"/>
          </w:tcPr>
          <w:p w14:paraId="1F6EA832" w14:textId="77777777" w:rsidR="00AA3C9C" w:rsidRPr="00441CCB" w:rsidRDefault="00AA3C9C" w:rsidP="003C2E1B">
            <w:pPr>
              <w:spacing w:before="60"/>
              <w:rPr>
                <w:sz w:val="18"/>
                <w:szCs w:val="18"/>
                <w:lang w:val="fr-FR"/>
              </w:rPr>
            </w:pPr>
            <w:r w:rsidRPr="00441CCB">
              <w:rPr>
                <w:noProof/>
                <w:sz w:val="18"/>
                <w:szCs w:val="18"/>
                <w:lang w:val="de-DE" w:eastAsia="de-DE"/>
              </w:rPr>
              <w:drawing>
                <wp:inline distT="0" distB="0" distL="0" distR="0" wp14:anchorId="007B6D77" wp14:editId="1A23102D">
                  <wp:extent cx="130628" cy="130628"/>
                  <wp:effectExtent l="0" t="0" r="3175" b="3175"/>
                  <wp:docPr id="940" name="Picture 94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73374600" w14:textId="77777777" w:rsidR="007338DF" w:rsidRPr="00441CCB" w:rsidRDefault="007338DF" w:rsidP="007338DF">
            <w:pPr>
              <w:spacing w:before="0" w:after="60"/>
              <w:rPr>
                <w:sz w:val="18"/>
                <w:szCs w:val="18"/>
                <w:lang w:val="fr-FR"/>
              </w:rPr>
            </w:pPr>
            <w:r w:rsidRPr="00441CCB">
              <w:rPr>
                <w:sz w:val="18"/>
                <w:szCs w:val="18"/>
                <w:lang w:val="fr-FR"/>
              </w:rPr>
              <w:t>Tous les DMP</w:t>
            </w:r>
          </w:p>
          <w:p w14:paraId="2A8564EA" w14:textId="77777777" w:rsidR="007338DF" w:rsidRPr="00441CCB" w:rsidRDefault="007338DF" w:rsidP="007338DF">
            <w:pPr>
              <w:spacing w:before="0" w:after="60"/>
              <w:rPr>
                <w:sz w:val="18"/>
                <w:szCs w:val="18"/>
                <w:lang w:val="fr-FR"/>
              </w:rPr>
            </w:pPr>
            <w:r w:rsidRPr="00441CCB">
              <w:rPr>
                <w:sz w:val="18"/>
                <w:szCs w:val="18"/>
                <w:lang w:val="fr-FR"/>
              </w:rPr>
              <w:t>Tableau de bor</w:t>
            </w:r>
            <w:r w:rsidR="00F252D0">
              <w:rPr>
                <w:sz w:val="18"/>
                <w:szCs w:val="18"/>
                <w:lang w:val="fr-FR"/>
              </w:rPr>
              <w:t>d</w:t>
            </w:r>
          </w:p>
          <w:p w14:paraId="5A7D22AC" w14:textId="77777777" w:rsidR="007338DF" w:rsidRPr="00441CCB" w:rsidRDefault="007338DF" w:rsidP="007338DF">
            <w:pPr>
              <w:spacing w:before="0" w:after="60"/>
              <w:rPr>
                <w:sz w:val="18"/>
                <w:szCs w:val="18"/>
                <w:lang w:val="fr-FR"/>
              </w:rPr>
            </w:pPr>
            <w:r w:rsidRPr="00441CCB">
              <w:rPr>
                <w:sz w:val="18"/>
                <w:szCs w:val="18"/>
                <w:lang w:val="fr-FR"/>
              </w:rPr>
              <w:t xml:space="preserve">Page infos </w:t>
            </w:r>
            <w:r w:rsidR="00F252D0">
              <w:rPr>
                <w:sz w:val="18"/>
                <w:szCs w:val="18"/>
                <w:lang w:val="fr-FR"/>
              </w:rPr>
              <w:t xml:space="preserve">de </w:t>
            </w:r>
            <w:r w:rsidRPr="00441CCB">
              <w:rPr>
                <w:sz w:val="18"/>
                <w:szCs w:val="18"/>
                <w:lang w:val="fr-FR"/>
              </w:rPr>
              <w:t>connexion</w:t>
            </w:r>
          </w:p>
          <w:p w14:paraId="0DA80D22" w14:textId="77777777" w:rsidR="00AA3C9C" w:rsidRPr="00441CCB" w:rsidRDefault="00AA3C9C" w:rsidP="00A15816">
            <w:pPr>
              <w:spacing w:before="0"/>
              <w:rPr>
                <w:sz w:val="18"/>
                <w:szCs w:val="18"/>
                <w:lang w:val="fr-FR"/>
              </w:rPr>
            </w:pPr>
          </w:p>
        </w:tc>
        <w:tc>
          <w:tcPr>
            <w:tcW w:w="516" w:type="pct"/>
          </w:tcPr>
          <w:p w14:paraId="030C935E"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4E304CB0" wp14:editId="2DFAE613">
                  <wp:extent cx="130628" cy="130628"/>
                  <wp:effectExtent l="0" t="0" r="3175" b="3175"/>
                  <wp:docPr id="941" name="Picture 941"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147E319A"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0D5938E1" wp14:editId="32E7B847">
                  <wp:extent cx="130628" cy="130628"/>
                  <wp:effectExtent l="0" t="0" r="3175" b="3175"/>
                  <wp:docPr id="942" name="Picture 942"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48419A1E" w14:textId="77777777" w:rsidR="00AA3C9C" w:rsidRPr="00441CCB" w:rsidRDefault="00AA3C9C" w:rsidP="003C2E1B">
            <w:pPr>
              <w:spacing w:before="60"/>
              <w:jc w:val="center"/>
              <w:rPr>
                <w:sz w:val="18"/>
                <w:szCs w:val="18"/>
                <w:lang w:val="fr-FR"/>
              </w:rPr>
            </w:pPr>
            <w:r w:rsidRPr="00441CCB">
              <w:rPr>
                <w:noProof/>
                <w:sz w:val="18"/>
                <w:szCs w:val="18"/>
                <w:lang w:val="de-DE" w:eastAsia="de-DE"/>
              </w:rPr>
              <w:drawing>
                <wp:inline distT="0" distB="0" distL="0" distR="0" wp14:anchorId="7E953988" wp14:editId="3DCD0A05">
                  <wp:extent cx="130628" cy="130628"/>
                  <wp:effectExtent l="0" t="0" r="3175" b="3175"/>
                  <wp:docPr id="943" name="Picture 943"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483" w:type="pct"/>
          </w:tcPr>
          <w:p w14:paraId="17C25215" w14:textId="77777777" w:rsidR="00AA3C9C" w:rsidRPr="00441CCB" w:rsidRDefault="00AA3C9C" w:rsidP="003C2E1B">
            <w:pPr>
              <w:spacing w:before="60"/>
              <w:rPr>
                <w:sz w:val="18"/>
                <w:szCs w:val="18"/>
                <w:lang w:val="fr-FR"/>
              </w:rPr>
            </w:pPr>
          </w:p>
        </w:tc>
        <w:tc>
          <w:tcPr>
            <w:tcW w:w="177" w:type="pct"/>
          </w:tcPr>
          <w:p w14:paraId="14D3B9A9" w14:textId="77777777" w:rsidR="00AA3C9C" w:rsidRPr="00441CCB" w:rsidRDefault="00AA3C9C" w:rsidP="00BB5CB7">
            <w:pPr>
              <w:spacing w:before="0"/>
              <w:rPr>
                <w:sz w:val="18"/>
                <w:szCs w:val="18"/>
                <w:lang w:val="fr-FR"/>
              </w:rPr>
            </w:pPr>
            <w:r w:rsidRPr="00441CCB">
              <w:rPr>
                <w:noProof/>
                <w:sz w:val="18"/>
                <w:szCs w:val="18"/>
                <w:lang w:val="de-DE" w:eastAsia="de-DE"/>
              </w:rPr>
              <w:drawing>
                <wp:inline distT="0" distB="0" distL="0" distR="0" wp14:anchorId="7E064624" wp14:editId="51BDDB99">
                  <wp:extent cx="130628" cy="130628"/>
                  <wp:effectExtent l="0" t="0" r="3175" b="3175"/>
                  <wp:docPr id="944" name="Picture 944"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76" w:type="pct"/>
          </w:tcPr>
          <w:p w14:paraId="19864D8E" w14:textId="77777777" w:rsidR="00AA3C9C" w:rsidRPr="00441CCB" w:rsidRDefault="00AA3C9C" w:rsidP="003C2E1B">
            <w:pPr>
              <w:spacing w:before="60"/>
              <w:rPr>
                <w:noProof/>
                <w:sz w:val="18"/>
                <w:szCs w:val="18"/>
                <w:lang w:val="fr-FR"/>
              </w:rPr>
            </w:pPr>
            <w:r w:rsidRPr="00441CCB">
              <w:rPr>
                <w:noProof/>
                <w:sz w:val="18"/>
                <w:szCs w:val="18"/>
                <w:lang w:val="de-DE" w:eastAsia="de-DE"/>
              </w:rPr>
              <w:drawing>
                <wp:inline distT="0" distB="0" distL="0" distR="0" wp14:anchorId="7B9E549F" wp14:editId="04214204">
                  <wp:extent cx="130628" cy="130628"/>
                  <wp:effectExtent l="0" t="0" r="3175" b="3175"/>
                  <wp:docPr id="959" name="Picture 959"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20" w:type="pct"/>
          </w:tcPr>
          <w:p w14:paraId="505A0D29" w14:textId="77777777" w:rsidR="00AA3C9C" w:rsidRPr="00441CCB" w:rsidRDefault="00AA3C9C" w:rsidP="003C2E1B">
            <w:pPr>
              <w:spacing w:before="60"/>
              <w:rPr>
                <w:sz w:val="18"/>
                <w:szCs w:val="18"/>
                <w:lang w:val="fr-FR"/>
              </w:rPr>
            </w:pPr>
            <w:r w:rsidRPr="00441CCB">
              <w:rPr>
                <w:noProof/>
                <w:sz w:val="18"/>
                <w:szCs w:val="18"/>
                <w:lang w:val="de-DE" w:eastAsia="de-DE"/>
              </w:rPr>
              <w:drawing>
                <wp:inline distT="0" distB="0" distL="0" distR="0" wp14:anchorId="0AEE3673" wp14:editId="6FAB8695">
                  <wp:extent cx="130628" cy="130628"/>
                  <wp:effectExtent l="0" t="0" r="3175" b="3175"/>
                  <wp:docPr id="946" name="Picture 946"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63" w:type="pct"/>
          </w:tcPr>
          <w:p w14:paraId="29B7D029" w14:textId="77777777" w:rsidR="00AA3C9C" w:rsidRPr="00441CCB" w:rsidRDefault="00AA3C9C" w:rsidP="001611BF">
            <w:pPr>
              <w:spacing w:before="0"/>
              <w:rPr>
                <w:sz w:val="18"/>
                <w:szCs w:val="18"/>
                <w:lang w:val="fr-FR"/>
              </w:rPr>
            </w:pPr>
          </w:p>
        </w:tc>
        <w:tc>
          <w:tcPr>
            <w:tcW w:w="528" w:type="pct"/>
          </w:tcPr>
          <w:p w14:paraId="0BB98ED0" w14:textId="77777777" w:rsidR="00AA3C9C" w:rsidRPr="00441CCB" w:rsidRDefault="00AA3C9C" w:rsidP="003C2E1B">
            <w:pPr>
              <w:spacing w:before="60"/>
              <w:rPr>
                <w:sz w:val="18"/>
                <w:szCs w:val="18"/>
                <w:lang w:val="fr-FR"/>
              </w:rPr>
            </w:pPr>
            <w:r w:rsidRPr="00441CCB">
              <w:rPr>
                <w:noProof/>
                <w:sz w:val="18"/>
                <w:szCs w:val="18"/>
                <w:lang w:val="de-DE" w:eastAsia="de-DE"/>
              </w:rPr>
              <w:drawing>
                <wp:inline distT="0" distB="0" distL="0" distR="0" wp14:anchorId="2256F3CC" wp14:editId="7CD3A1B6">
                  <wp:extent cx="130628" cy="130628"/>
                  <wp:effectExtent l="0" t="0" r="3175" b="3175"/>
                  <wp:docPr id="947" name="Picture 947"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68A873D6" w14:textId="77777777" w:rsidR="00AA3C9C" w:rsidRPr="00441CCB" w:rsidRDefault="007338DF" w:rsidP="00410355">
            <w:pPr>
              <w:spacing w:before="0" w:after="60"/>
              <w:rPr>
                <w:sz w:val="18"/>
                <w:szCs w:val="18"/>
                <w:lang w:val="fr-FR"/>
              </w:rPr>
            </w:pPr>
            <w:r w:rsidRPr="00441CCB">
              <w:rPr>
                <w:sz w:val="18"/>
                <w:szCs w:val="18"/>
                <w:lang w:val="fr-FR"/>
              </w:rPr>
              <w:t xml:space="preserve">Statistiques Fichier </w:t>
            </w:r>
            <w:r w:rsidR="00410355">
              <w:rPr>
                <w:sz w:val="18"/>
                <w:szCs w:val="18"/>
                <w:lang w:val="fr-FR"/>
              </w:rPr>
              <w:t>E</w:t>
            </w:r>
            <w:r w:rsidRPr="00441CCB">
              <w:rPr>
                <w:sz w:val="18"/>
                <w:szCs w:val="18"/>
                <w:lang w:val="fr-FR"/>
              </w:rPr>
              <w:t>xcel</w:t>
            </w:r>
          </w:p>
        </w:tc>
        <w:tc>
          <w:tcPr>
            <w:tcW w:w="395" w:type="pct"/>
          </w:tcPr>
          <w:p w14:paraId="2170D460" w14:textId="77777777" w:rsidR="00AA3C9C" w:rsidRPr="00441CCB" w:rsidRDefault="00AA3C9C" w:rsidP="00CC6B1D">
            <w:pPr>
              <w:spacing w:before="0"/>
              <w:jc w:val="center"/>
              <w:rPr>
                <w:noProof/>
                <w:sz w:val="18"/>
                <w:szCs w:val="18"/>
                <w:lang w:val="fr-FR"/>
              </w:rPr>
            </w:pPr>
          </w:p>
        </w:tc>
      </w:tr>
      <w:tr w:rsidR="009A6E9D" w:rsidRPr="00441CCB" w14:paraId="390475FF" w14:textId="77777777" w:rsidTr="00855B12">
        <w:tc>
          <w:tcPr>
            <w:tcW w:w="650" w:type="pct"/>
            <w:shd w:val="clear" w:color="auto" w:fill="BAB292"/>
          </w:tcPr>
          <w:p w14:paraId="3760518D" w14:textId="77777777" w:rsidR="00AA3C9C" w:rsidRPr="002B763A" w:rsidRDefault="00A01857" w:rsidP="007B0F70">
            <w:pPr>
              <w:jc w:val="center"/>
              <w:rPr>
                <w:b/>
                <w:sz w:val="20"/>
                <w:lang w:val="fr-FR"/>
              </w:rPr>
            </w:pPr>
            <w:r w:rsidRPr="002B763A">
              <w:rPr>
                <w:b/>
                <w:sz w:val="20"/>
                <w:lang w:val="fr-FR"/>
              </w:rPr>
              <w:t>A</w:t>
            </w:r>
            <w:r w:rsidR="00855B12" w:rsidRPr="002B763A">
              <w:rPr>
                <w:b/>
                <w:sz w:val="20"/>
                <w:lang w:val="fr-FR"/>
              </w:rPr>
              <w:t>dmin</w:t>
            </w:r>
            <w:r w:rsidRPr="002B763A">
              <w:rPr>
                <w:b/>
                <w:sz w:val="20"/>
                <w:lang w:val="fr-FR"/>
              </w:rPr>
              <w:br/>
              <w:t>DMP</w:t>
            </w:r>
          </w:p>
        </w:tc>
        <w:tc>
          <w:tcPr>
            <w:tcW w:w="716" w:type="pct"/>
          </w:tcPr>
          <w:p w14:paraId="05256BF7" w14:textId="77777777" w:rsidR="00AA3C9C" w:rsidRPr="00441CCB" w:rsidRDefault="00AA3C9C" w:rsidP="00A15816">
            <w:pPr>
              <w:spacing w:before="0"/>
              <w:rPr>
                <w:sz w:val="18"/>
                <w:szCs w:val="18"/>
                <w:lang w:val="fr-FR"/>
              </w:rPr>
            </w:pPr>
          </w:p>
        </w:tc>
        <w:tc>
          <w:tcPr>
            <w:tcW w:w="507" w:type="pct"/>
          </w:tcPr>
          <w:p w14:paraId="07AB843A"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5DEFC3B1" wp14:editId="523351D0">
                  <wp:extent cx="130628" cy="130628"/>
                  <wp:effectExtent l="0" t="0" r="3175" b="3175"/>
                  <wp:docPr id="934" name="Picture 934"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59FC5FF6" w14:textId="77777777" w:rsidR="00AA3C9C" w:rsidRPr="00441CCB" w:rsidRDefault="007338DF" w:rsidP="007338DF">
            <w:pPr>
              <w:spacing w:before="0" w:after="60"/>
              <w:rPr>
                <w:sz w:val="18"/>
                <w:szCs w:val="18"/>
                <w:lang w:val="fr-FR"/>
              </w:rPr>
            </w:pPr>
            <w:r w:rsidRPr="00441CCB">
              <w:rPr>
                <w:sz w:val="18"/>
                <w:szCs w:val="18"/>
                <w:lang w:val="fr-FR"/>
              </w:rPr>
              <w:t>Tous les DMP</w:t>
            </w:r>
          </w:p>
        </w:tc>
        <w:tc>
          <w:tcPr>
            <w:tcW w:w="516" w:type="pct"/>
          </w:tcPr>
          <w:p w14:paraId="41FA57BA" w14:textId="77777777" w:rsidR="00AA3C9C" w:rsidRPr="00441CCB" w:rsidRDefault="00AA3C9C" w:rsidP="00CA1EA4">
            <w:pPr>
              <w:spacing w:before="60"/>
              <w:jc w:val="center"/>
              <w:rPr>
                <w:sz w:val="18"/>
                <w:szCs w:val="18"/>
                <w:lang w:val="fr-FR"/>
              </w:rPr>
            </w:pPr>
            <w:r w:rsidRPr="00441CCB">
              <w:rPr>
                <w:noProof/>
                <w:sz w:val="18"/>
                <w:szCs w:val="18"/>
                <w:lang w:val="de-DE" w:eastAsia="de-DE"/>
              </w:rPr>
              <w:drawing>
                <wp:inline distT="0" distB="0" distL="0" distR="0" wp14:anchorId="15D683B6" wp14:editId="6187AD37">
                  <wp:extent cx="130628" cy="130628"/>
                  <wp:effectExtent l="0" t="0" r="3175" b="3175"/>
                  <wp:docPr id="935" name="Picture 935"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3C0461F9"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2D0CF77D" wp14:editId="657F4E73">
                  <wp:extent cx="130628" cy="130628"/>
                  <wp:effectExtent l="0" t="0" r="3175" b="3175"/>
                  <wp:docPr id="936" name="Picture 936"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0F2F5A69" w14:textId="77777777" w:rsidR="00AA3C9C" w:rsidRPr="00441CCB" w:rsidRDefault="00AA3C9C" w:rsidP="00A15816">
            <w:pPr>
              <w:spacing w:before="0"/>
              <w:rPr>
                <w:sz w:val="18"/>
                <w:szCs w:val="18"/>
                <w:lang w:val="fr-FR"/>
              </w:rPr>
            </w:pPr>
          </w:p>
        </w:tc>
        <w:tc>
          <w:tcPr>
            <w:tcW w:w="483" w:type="pct"/>
          </w:tcPr>
          <w:p w14:paraId="26AC3687" w14:textId="77777777" w:rsidR="00AA3C9C" w:rsidRPr="00441CCB" w:rsidRDefault="00AA3C9C" w:rsidP="00A15816">
            <w:pPr>
              <w:spacing w:before="0"/>
              <w:rPr>
                <w:sz w:val="18"/>
                <w:szCs w:val="18"/>
                <w:lang w:val="fr-FR"/>
              </w:rPr>
            </w:pPr>
          </w:p>
        </w:tc>
        <w:tc>
          <w:tcPr>
            <w:tcW w:w="177" w:type="pct"/>
          </w:tcPr>
          <w:p w14:paraId="37B49E5A"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5FF17C06" wp14:editId="4E2FE1BF">
                  <wp:extent cx="130628" cy="130628"/>
                  <wp:effectExtent l="0" t="0" r="3175" b="3175"/>
                  <wp:docPr id="937" name="Picture 937"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76" w:type="pct"/>
          </w:tcPr>
          <w:p w14:paraId="272BBD36" w14:textId="77777777" w:rsidR="00AA3C9C" w:rsidRPr="00441CCB" w:rsidRDefault="00AA3C9C" w:rsidP="00A15816">
            <w:pPr>
              <w:spacing w:before="0"/>
              <w:rPr>
                <w:sz w:val="18"/>
                <w:szCs w:val="18"/>
                <w:lang w:val="fr-FR"/>
              </w:rPr>
            </w:pPr>
          </w:p>
        </w:tc>
        <w:tc>
          <w:tcPr>
            <w:tcW w:w="220" w:type="pct"/>
          </w:tcPr>
          <w:p w14:paraId="54068447" w14:textId="77777777" w:rsidR="00AA3C9C" w:rsidRPr="00441CCB" w:rsidRDefault="00AA3C9C" w:rsidP="00A15816">
            <w:pPr>
              <w:spacing w:before="0"/>
              <w:rPr>
                <w:sz w:val="18"/>
                <w:szCs w:val="18"/>
                <w:lang w:val="fr-FR"/>
              </w:rPr>
            </w:pPr>
          </w:p>
        </w:tc>
        <w:tc>
          <w:tcPr>
            <w:tcW w:w="263" w:type="pct"/>
          </w:tcPr>
          <w:p w14:paraId="190D7275"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1DF447FC" wp14:editId="3F7A6218">
                  <wp:extent cx="130628" cy="130628"/>
                  <wp:effectExtent l="0" t="0" r="3175" b="3175"/>
                  <wp:docPr id="938" name="Picture 938"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528" w:type="pct"/>
          </w:tcPr>
          <w:p w14:paraId="33ECC41A" w14:textId="77777777" w:rsidR="00AA3C9C" w:rsidRPr="00441CCB" w:rsidRDefault="00AA3C9C" w:rsidP="00A15816">
            <w:pPr>
              <w:spacing w:before="0"/>
              <w:rPr>
                <w:sz w:val="18"/>
                <w:szCs w:val="18"/>
                <w:lang w:val="fr-FR"/>
              </w:rPr>
            </w:pPr>
          </w:p>
        </w:tc>
        <w:tc>
          <w:tcPr>
            <w:tcW w:w="395" w:type="pct"/>
          </w:tcPr>
          <w:p w14:paraId="1D2BEBDE" w14:textId="77777777" w:rsidR="00AA3C9C" w:rsidRPr="00441CCB" w:rsidRDefault="00AA3C9C" w:rsidP="00A15816">
            <w:pPr>
              <w:spacing w:before="0"/>
              <w:rPr>
                <w:sz w:val="18"/>
                <w:szCs w:val="18"/>
                <w:lang w:val="fr-FR"/>
              </w:rPr>
            </w:pPr>
          </w:p>
        </w:tc>
      </w:tr>
      <w:tr w:rsidR="009A6E9D" w:rsidRPr="00441CCB" w14:paraId="0C15964F" w14:textId="77777777" w:rsidTr="00855B12">
        <w:tc>
          <w:tcPr>
            <w:tcW w:w="650" w:type="pct"/>
            <w:shd w:val="clear" w:color="auto" w:fill="BAB292"/>
          </w:tcPr>
          <w:p w14:paraId="7B2F8303" w14:textId="77777777" w:rsidR="00AA3C9C" w:rsidRPr="002B763A" w:rsidRDefault="00A01857" w:rsidP="007B0F70">
            <w:pPr>
              <w:jc w:val="center"/>
              <w:rPr>
                <w:b/>
                <w:sz w:val="20"/>
                <w:lang w:val="fr-FR"/>
              </w:rPr>
            </w:pPr>
            <w:r w:rsidRPr="002B763A">
              <w:rPr>
                <w:b/>
                <w:sz w:val="20"/>
                <w:lang w:val="fr-FR"/>
              </w:rPr>
              <w:lastRenderedPageBreak/>
              <w:t>A</w:t>
            </w:r>
            <w:r w:rsidR="00855B12" w:rsidRPr="002B763A">
              <w:rPr>
                <w:b/>
                <w:sz w:val="20"/>
                <w:lang w:val="fr-FR"/>
              </w:rPr>
              <w:t>dmin</w:t>
            </w:r>
            <w:r w:rsidRPr="002B763A">
              <w:rPr>
                <w:b/>
                <w:sz w:val="20"/>
                <w:lang w:val="fr-FR"/>
              </w:rPr>
              <w:t xml:space="preserve"> Données maître</w:t>
            </w:r>
          </w:p>
        </w:tc>
        <w:tc>
          <w:tcPr>
            <w:tcW w:w="716" w:type="pct"/>
          </w:tcPr>
          <w:p w14:paraId="68C1FFF3" w14:textId="77777777" w:rsidR="00AA3C9C" w:rsidRPr="00441CCB" w:rsidRDefault="00AA3C9C" w:rsidP="00A15816">
            <w:pPr>
              <w:spacing w:before="0"/>
              <w:rPr>
                <w:sz w:val="18"/>
                <w:szCs w:val="18"/>
                <w:lang w:val="fr-FR"/>
              </w:rPr>
            </w:pPr>
          </w:p>
        </w:tc>
        <w:tc>
          <w:tcPr>
            <w:tcW w:w="507" w:type="pct"/>
          </w:tcPr>
          <w:p w14:paraId="758502D6" w14:textId="77777777" w:rsidR="00AA3C9C" w:rsidRPr="00441CCB" w:rsidRDefault="00AA3C9C" w:rsidP="00A15816">
            <w:pPr>
              <w:spacing w:before="0"/>
              <w:rPr>
                <w:sz w:val="18"/>
                <w:szCs w:val="18"/>
                <w:lang w:val="fr-FR"/>
              </w:rPr>
            </w:pPr>
          </w:p>
        </w:tc>
        <w:tc>
          <w:tcPr>
            <w:tcW w:w="516" w:type="pct"/>
          </w:tcPr>
          <w:p w14:paraId="0ACACBB9" w14:textId="77777777" w:rsidR="00AA3C9C" w:rsidRPr="00441CCB" w:rsidRDefault="00AA3C9C" w:rsidP="00A15816">
            <w:pPr>
              <w:spacing w:before="0"/>
              <w:rPr>
                <w:sz w:val="18"/>
                <w:szCs w:val="18"/>
                <w:lang w:val="fr-FR"/>
              </w:rPr>
            </w:pPr>
          </w:p>
        </w:tc>
        <w:tc>
          <w:tcPr>
            <w:tcW w:w="169" w:type="pct"/>
          </w:tcPr>
          <w:p w14:paraId="20F634FA" w14:textId="77777777" w:rsidR="00AA3C9C" w:rsidRPr="00441CCB" w:rsidRDefault="00AA3C9C" w:rsidP="00A15816">
            <w:pPr>
              <w:spacing w:before="0"/>
              <w:rPr>
                <w:sz w:val="18"/>
                <w:szCs w:val="18"/>
                <w:lang w:val="fr-FR"/>
              </w:rPr>
            </w:pPr>
          </w:p>
        </w:tc>
        <w:tc>
          <w:tcPr>
            <w:tcW w:w="202" w:type="pct"/>
          </w:tcPr>
          <w:p w14:paraId="205B1A36" w14:textId="77777777" w:rsidR="00AA3C9C" w:rsidRPr="00441CCB" w:rsidRDefault="00AA3C9C" w:rsidP="00A15816">
            <w:pPr>
              <w:spacing w:before="0"/>
              <w:rPr>
                <w:sz w:val="18"/>
                <w:szCs w:val="18"/>
                <w:lang w:val="fr-FR"/>
              </w:rPr>
            </w:pPr>
          </w:p>
        </w:tc>
        <w:tc>
          <w:tcPr>
            <w:tcW w:w="483" w:type="pct"/>
          </w:tcPr>
          <w:p w14:paraId="620956B7" w14:textId="7383FB92" w:rsidR="00A35C08" w:rsidRPr="00441CCB" w:rsidRDefault="000B0E6A" w:rsidP="00CA1EA4">
            <w:pPr>
              <w:spacing w:before="60"/>
              <w:rPr>
                <w:sz w:val="18"/>
                <w:szCs w:val="18"/>
                <w:lang w:val="fr-FR"/>
              </w:rPr>
            </w:pPr>
            <w:r>
              <w:rPr>
                <w:noProof/>
                <w:sz w:val="18"/>
                <w:szCs w:val="18"/>
                <w:lang w:val="de-DE" w:eastAsia="de-DE"/>
              </w:rPr>
              <w:drawing>
                <wp:inline distT="0" distB="0" distL="0" distR="0" wp14:anchorId="5A02B064" wp14:editId="357F664A">
                  <wp:extent cx="127000" cy="127000"/>
                  <wp:effectExtent l="0" t="0" r="6350" b="6350"/>
                  <wp:docPr id="3" name="Picture 933" descr="600px-Red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600px-Red_che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1B50A72A" w14:textId="77777777" w:rsidR="00AA3C9C" w:rsidRPr="00441CCB" w:rsidRDefault="007338DF" w:rsidP="00FF6604">
            <w:pPr>
              <w:spacing w:before="0"/>
              <w:rPr>
                <w:sz w:val="18"/>
                <w:szCs w:val="18"/>
                <w:lang w:val="fr-FR"/>
              </w:rPr>
            </w:pPr>
            <w:r w:rsidRPr="00441CCB">
              <w:rPr>
                <w:sz w:val="18"/>
                <w:szCs w:val="18"/>
                <w:lang w:val="fr-FR"/>
              </w:rPr>
              <w:t>Modif. tout</w:t>
            </w:r>
          </w:p>
        </w:tc>
        <w:tc>
          <w:tcPr>
            <w:tcW w:w="177" w:type="pct"/>
          </w:tcPr>
          <w:p w14:paraId="0029B354" w14:textId="77777777" w:rsidR="00AA3C9C" w:rsidRPr="00441CCB" w:rsidRDefault="00AA3C9C" w:rsidP="00A15816">
            <w:pPr>
              <w:spacing w:before="0"/>
              <w:rPr>
                <w:sz w:val="18"/>
                <w:szCs w:val="18"/>
                <w:lang w:val="fr-FR"/>
              </w:rPr>
            </w:pPr>
          </w:p>
        </w:tc>
        <w:tc>
          <w:tcPr>
            <w:tcW w:w="176" w:type="pct"/>
          </w:tcPr>
          <w:p w14:paraId="5AD1526A" w14:textId="77777777" w:rsidR="00AA3C9C" w:rsidRPr="00441CCB" w:rsidRDefault="00AA3C9C" w:rsidP="00A15816">
            <w:pPr>
              <w:spacing w:before="0"/>
              <w:rPr>
                <w:sz w:val="18"/>
                <w:szCs w:val="18"/>
                <w:lang w:val="fr-FR"/>
              </w:rPr>
            </w:pPr>
          </w:p>
        </w:tc>
        <w:tc>
          <w:tcPr>
            <w:tcW w:w="220" w:type="pct"/>
          </w:tcPr>
          <w:p w14:paraId="2B538F7E" w14:textId="77777777" w:rsidR="00AA3C9C" w:rsidRPr="00441CCB" w:rsidRDefault="00AA3C9C" w:rsidP="00A15816">
            <w:pPr>
              <w:spacing w:before="0"/>
              <w:rPr>
                <w:sz w:val="18"/>
                <w:szCs w:val="18"/>
                <w:lang w:val="fr-FR"/>
              </w:rPr>
            </w:pPr>
          </w:p>
        </w:tc>
        <w:tc>
          <w:tcPr>
            <w:tcW w:w="263" w:type="pct"/>
          </w:tcPr>
          <w:p w14:paraId="3FB4949D" w14:textId="77777777" w:rsidR="00AA3C9C" w:rsidRPr="00441CCB" w:rsidRDefault="00AA3C9C" w:rsidP="00A15816">
            <w:pPr>
              <w:spacing w:before="0"/>
              <w:rPr>
                <w:sz w:val="18"/>
                <w:szCs w:val="18"/>
                <w:lang w:val="fr-FR"/>
              </w:rPr>
            </w:pPr>
          </w:p>
        </w:tc>
        <w:tc>
          <w:tcPr>
            <w:tcW w:w="528" w:type="pct"/>
          </w:tcPr>
          <w:p w14:paraId="0DB61B96" w14:textId="77777777" w:rsidR="00AA3C9C" w:rsidRPr="00441CCB" w:rsidRDefault="00AA3C9C" w:rsidP="00A15816">
            <w:pPr>
              <w:spacing w:before="0"/>
              <w:rPr>
                <w:sz w:val="18"/>
                <w:szCs w:val="18"/>
                <w:lang w:val="fr-FR"/>
              </w:rPr>
            </w:pPr>
          </w:p>
        </w:tc>
        <w:tc>
          <w:tcPr>
            <w:tcW w:w="395" w:type="pct"/>
          </w:tcPr>
          <w:p w14:paraId="1E4D0716" w14:textId="77777777" w:rsidR="00AA3C9C" w:rsidRPr="00441CCB" w:rsidRDefault="00AA3C9C" w:rsidP="00A15816">
            <w:pPr>
              <w:spacing w:before="0"/>
              <w:rPr>
                <w:sz w:val="18"/>
                <w:szCs w:val="18"/>
                <w:lang w:val="fr-FR"/>
              </w:rPr>
            </w:pPr>
          </w:p>
        </w:tc>
      </w:tr>
      <w:tr w:rsidR="009A6E9D" w:rsidRPr="00441CCB" w14:paraId="7A95B09C" w14:textId="77777777" w:rsidTr="00855B12">
        <w:tc>
          <w:tcPr>
            <w:tcW w:w="650" w:type="pct"/>
            <w:shd w:val="clear" w:color="auto" w:fill="BAB292"/>
          </w:tcPr>
          <w:p w14:paraId="33341AD5" w14:textId="77777777" w:rsidR="00AA3C9C" w:rsidRPr="002B763A" w:rsidRDefault="00855B12" w:rsidP="00855B12">
            <w:pPr>
              <w:jc w:val="center"/>
              <w:rPr>
                <w:b/>
                <w:sz w:val="20"/>
                <w:lang w:val="fr-FR"/>
              </w:rPr>
            </w:pPr>
            <w:r w:rsidRPr="002B763A">
              <w:rPr>
                <w:b/>
                <w:sz w:val="20"/>
                <w:lang w:val="fr-FR"/>
              </w:rPr>
              <w:t>Admin DMP et données Maître</w:t>
            </w:r>
          </w:p>
        </w:tc>
        <w:tc>
          <w:tcPr>
            <w:tcW w:w="716" w:type="pct"/>
          </w:tcPr>
          <w:p w14:paraId="70F637D1" w14:textId="77777777" w:rsidR="00AA3C9C" w:rsidRPr="00441CCB" w:rsidRDefault="00AA3C9C" w:rsidP="00A15816">
            <w:pPr>
              <w:spacing w:before="0"/>
              <w:rPr>
                <w:sz w:val="18"/>
                <w:szCs w:val="18"/>
                <w:lang w:val="fr-FR"/>
              </w:rPr>
            </w:pPr>
          </w:p>
        </w:tc>
        <w:tc>
          <w:tcPr>
            <w:tcW w:w="507" w:type="pct"/>
          </w:tcPr>
          <w:p w14:paraId="30C82FFB"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2DC3DACA" wp14:editId="4DAD4C80">
                  <wp:extent cx="130628" cy="130628"/>
                  <wp:effectExtent l="0" t="0" r="3175" b="3175"/>
                  <wp:docPr id="826" name="Picture 826"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0AE58F1F" w14:textId="77777777" w:rsidR="00AA3C9C" w:rsidRPr="00441CCB" w:rsidRDefault="00855B12" w:rsidP="00855B12">
            <w:pPr>
              <w:spacing w:before="0"/>
              <w:rPr>
                <w:sz w:val="18"/>
                <w:szCs w:val="18"/>
                <w:lang w:val="fr-FR"/>
              </w:rPr>
            </w:pPr>
            <w:r w:rsidRPr="00441CCB">
              <w:rPr>
                <w:sz w:val="18"/>
                <w:szCs w:val="18"/>
                <w:lang w:val="fr-FR"/>
              </w:rPr>
              <w:t>Tous les DMP</w:t>
            </w:r>
          </w:p>
        </w:tc>
        <w:tc>
          <w:tcPr>
            <w:tcW w:w="516" w:type="pct"/>
          </w:tcPr>
          <w:p w14:paraId="23B0510F"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0C5CB188" wp14:editId="5B135884">
                  <wp:extent cx="130628" cy="130628"/>
                  <wp:effectExtent l="0" t="0" r="3175" b="3175"/>
                  <wp:docPr id="827" name="Picture 827"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3E227A26"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10379CF1" wp14:editId="408C8CFD">
                  <wp:extent cx="130628" cy="130628"/>
                  <wp:effectExtent l="0" t="0" r="3175" b="3175"/>
                  <wp:docPr id="828" name="Picture 828"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4BB4EB81"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6B098BAB" wp14:editId="683FFD14">
                  <wp:extent cx="130628" cy="130628"/>
                  <wp:effectExtent l="0" t="0" r="3175" b="3175"/>
                  <wp:docPr id="829" name="Picture 829"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483" w:type="pct"/>
          </w:tcPr>
          <w:p w14:paraId="76BB9CAF" w14:textId="3CC3366C" w:rsidR="00A35C08" w:rsidRPr="00441CCB" w:rsidRDefault="000B0E6A" w:rsidP="00CA1EA4">
            <w:pPr>
              <w:spacing w:before="60"/>
              <w:rPr>
                <w:sz w:val="18"/>
                <w:szCs w:val="18"/>
                <w:lang w:val="fr-FR"/>
              </w:rPr>
            </w:pPr>
            <w:r>
              <w:rPr>
                <w:noProof/>
                <w:lang w:val="de-DE" w:eastAsia="de-DE"/>
              </w:rPr>
              <w:drawing>
                <wp:inline distT="0" distB="0" distL="0" distR="0" wp14:anchorId="6E3BBE63" wp14:editId="07009790">
                  <wp:extent cx="127000" cy="127000"/>
                  <wp:effectExtent l="0" t="0" r="6350" b="6350"/>
                  <wp:docPr id="2" name="Picture 928" descr="600px-Red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600px-Red_che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1676EA33" w14:textId="77777777" w:rsidR="00AA3C9C" w:rsidRPr="00441CCB" w:rsidRDefault="00855B12" w:rsidP="00FF6604">
            <w:pPr>
              <w:spacing w:before="0"/>
              <w:rPr>
                <w:sz w:val="18"/>
                <w:szCs w:val="18"/>
                <w:lang w:val="fr-FR"/>
              </w:rPr>
            </w:pPr>
            <w:r w:rsidRPr="00441CCB">
              <w:rPr>
                <w:sz w:val="18"/>
                <w:szCs w:val="18"/>
                <w:lang w:val="fr-FR"/>
              </w:rPr>
              <w:t>Tout modifier</w:t>
            </w:r>
          </w:p>
        </w:tc>
        <w:tc>
          <w:tcPr>
            <w:tcW w:w="177" w:type="pct"/>
          </w:tcPr>
          <w:p w14:paraId="6B036D7B" w14:textId="77777777" w:rsidR="00AA3C9C" w:rsidRPr="00441CCB" w:rsidRDefault="00AA3C9C" w:rsidP="00A15816">
            <w:pPr>
              <w:spacing w:before="0"/>
              <w:rPr>
                <w:sz w:val="18"/>
                <w:szCs w:val="18"/>
                <w:lang w:val="fr-FR"/>
              </w:rPr>
            </w:pPr>
          </w:p>
        </w:tc>
        <w:tc>
          <w:tcPr>
            <w:tcW w:w="176" w:type="pct"/>
          </w:tcPr>
          <w:p w14:paraId="7D8C0868" w14:textId="77777777" w:rsidR="00AA3C9C" w:rsidRPr="00441CCB" w:rsidRDefault="00AA3C9C" w:rsidP="00A15816">
            <w:pPr>
              <w:spacing w:before="0"/>
              <w:rPr>
                <w:sz w:val="18"/>
                <w:szCs w:val="18"/>
                <w:lang w:val="fr-FR"/>
              </w:rPr>
            </w:pPr>
          </w:p>
        </w:tc>
        <w:tc>
          <w:tcPr>
            <w:tcW w:w="220" w:type="pct"/>
          </w:tcPr>
          <w:p w14:paraId="002B8063" w14:textId="77777777" w:rsidR="00AA3C9C" w:rsidRPr="00441CCB" w:rsidRDefault="00AA3C9C" w:rsidP="00A15816">
            <w:pPr>
              <w:spacing w:before="0"/>
              <w:rPr>
                <w:sz w:val="18"/>
                <w:szCs w:val="18"/>
                <w:lang w:val="fr-FR"/>
              </w:rPr>
            </w:pPr>
          </w:p>
        </w:tc>
        <w:tc>
          <w:tcPr>
            <w:tcW w:w="263" w:type="pct"/>
          </w:tcPr>
          <w:p w14:paraId="1FE8FA28" w14:textId="77777777" w:rsidR="00AA3C9C" w:rsidRPr="00441CCB" w:rsidRDefault="00AA3C9C" w:rsidP="00A15816">
            <w:pPr>
              <w:spacing w:before="0"/>
              <w:rPr>
                <w:sz w:val="18"/>
                <w:szCs w:val="18"/>
                <w:lang w:val="fr-FR"/>
              </w:rPr>
            </w:pPr>
          </w:p>
        </w:tc>
        <w:tc>
          <w:tcPr>
            <w:tcW w:w="528" w:type="pct"/>
          </w:tcPr>
          <w:p w14:paraId="47D1A01B" w14:textId="77777777" w:rsidR="00AA3C9C" w:rsidRPr="00441CCB" w:rsidRDefault="00AA3C9C" w:rsidP="00A15816">
            <w:pPr>
              <w:spacing w:before="0"/>
              <w:rPr>
                <w:sz w:val="18"/>
                <w:szCs w:val="18"/>
                <w:lang w:val="fr-FR"/>
              </w:rPr>
            </w:pPr>
          </w:p>
        </w:tc>
        <w:tc>
          <w:tcPr>
            <w:tcW w:w="395" w:type="pct"/>
          </w:tcPr>
          <w:p w14:paraId="4FF81049" w14:textId="77777777" w:rsidR="00AA3C9C" w:rsidRPr="00441CCB" w:rsidRDefault="00AA3C9C" w:rsidP="00A15816">
            <w:pPr>
              <w:spacing w:before="0"/>
              <w:rPr>
                <w:sz w:val="18"/>
                <w:szCs w:val="18"/>
                <w:lang w:val="fr-FR"/>
              </w:rPr>
            </w:pPr>
          </w:p>
        </w:tc>
      </w:tr>
      <w:tr w:rsidR="009A6E9D" w:rsidRPr="00441CCB" w14:paraId="3E890823" w14:textId="77777777" w:rsidTr="00855B12">
        <w:tc>
          <w:tcPr>
            <w:tcW w:w="650" w:type="pct"/>
            <w:shd w:val="clear" w:color="auto" w:fill="BAB292"/>
          </w:tcPr>
          <w:p w14:paraId="5BA546AF" w14:textId="77777777" w:rsidR="007B0F70" w:rsidRPr="002B763A" w:rsidRDefault="007B0F70" w:rsidP="007B0F70">
            <w:pPr>
              <w:spacing w:before="0"/>
              <w:jc w:val="center"/>
              <w:rPr>
                <w:b/>
                <w:sz w:val="20"/>
                <w:lang w:val="fr-FR"/>
              </w:rPr>
            </w:pPr>
          </w:p>
          <w:p w14:paraId="6E9584B5" w14:textId="77777777" w:rsidR="00AA3C9C" w:rsidRPr="002B763A" w:rsidRDefault="00855B12" w:rsidP="007B0F70">
            <w:pPr>
              <w:spacing w:before="0"/>
              <w:jc w:val="center"/>
              <w:rPr>
                <w:b/>
                <w:sz w:val="20"/>
                <w:lang w:val="fr-FR"/>
              </w:rPr>
            </w:pPr>
            <w:r w:rsidRPr="002B763A">
              <w:rPr>
                <w:b/>
                <w:sz w:val="20"/>
                <w:lang w:val="fr-FR"/>
              </w:rPr>
              <w:t>Admin QA</w:t>
            </w:r>
          </w:p>
        </w:tc>
        <w:tc>
          <w:tcPr>
            <w:tcW w:w="716" w:type="pct"/>
          </w:tcPr>
          <w:p w14:paraId="79110B7C" w14:textId="77777777" w:rsidR="00AA3C9C" w:rsidRPr="00441CCB" w:rsidRDefault="00AA3C9C" w:rsidP="00A15816">
            <w:pPr>
              <w:spacing w:before="0"/>
              <w:rPr>
                <w:sz w:val="18"/>
                <w:szCs w:val="18"/>
                <w:lang w:val="fr-FR"/>
              </w:rPr>
            </w:pPr>
          </w:p>
        </w:tc>
        <w:tc>
          <w:tcPr>
            <w:tcW w:w="507" w:type="pct"/>
          </w:tcPr>
          <w:p w14:paraId="1DF29E71"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298D23C0" wp14:editId="26A1577D">
                  <wp:extent cx="130628" cy="130628"/>
                  <wp:effectExtent l="0" t="0" r="3175" b="3175"/>
                  <wp:docPr id="822" name="Picture 822"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7FB51B68" w14:textId="77777777" w:rsidR="00AA3C9C" w:rsidRPr="00441CCB" w:rsidRDefault="00855B12" w:rsidP="00855B12">
            <w:pPr>
              <w:spacing w:before="0" w:after="60"/>
              <w:rPr>
                <w:sz w:val="18"/>
                <w:szCs w:val="18"/>
                <w:lang w:val="fr-FR"/>
              </w:rPr>
            </w:pPr>
            <w:r w:rsidRPr="00441CCB">
              <w:rPr>
                <w:sz w:val="18"/>
                <w:szCs w:val="18"/>
                <w:lang w:val="fr-FR"/>
              </w:rPr>
              <w:t>Tous les DMP Lecture seule</w:t>
            </w:r>
          </w:p>
        </w:tc>
        <w:tc>
          <w:tcPr>
            <w:tcW w:w="516" w:type="pct"/>
          </w:tcPr>
          <w:p w14:paraId="61E9541F"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16A62EFA" wp14:editId="0064FB20">
                  <wp:extent cx="130628" cy="130628"/>
                  <wp:effectExtent l="0" t="0" r="3175" b="3175"/>
                  <wp:docPr id="825" name="Picture 825"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4F4D2677" w14:textId="77777777" w:rsidR="00AA3C9C" w:rsidRPr="00441CCB" w:rsidRDefault="00AA3C9C" w:rsidP="00A15816">
            <w:pPr>
              <w:spacing w:before="0"/>
              <w:rPr>
                <w:sz w:val="18"/>
                <w:szCs w:val="18"/>
                <w:lang w:val="fr-FR"/>
              </w:rPr>
            </w:pPr>
          </w:p>
        </w:tc>
        <w:tc>
          <w:tcPr>
            <w:tcW w:w="202" w:type="pct"/>
          </w:tcPr>
          <w:p w14:paraId="5DC99113" w14:textId="77777777" w:rsidR="00AA3C9C" w:rsidRPr="00441CCB" w:rsidRDefault="00AA3C9C" w:rsidP="00A15816">
            <w:pPr>
              <w:spacing w:before="0"/>
              <w:rPr>
                <w:sz w:val="18"/>
                <w:szCs w:val="18"/>
                <w:lang w:val="fr-FR"/>
              </w:rPr>
            </w:pPr>
          </w:p>
        </w:tc>
        <w:tc>
          <w:tcPr>
            <w:tcW w:w="483" w:type="pct"/>
          </w:tcPr>
          <w:p w14:paraId="18CF6AAF" w14:textId="77777777" w:rsidR="00AA3C9C" w:rsidRPr="00441CCB" w:rsidRDefault="00AA3C9C" w:rsidP="00A15816">
            <w:pPr>
              <w:spacing w:before="0"/>
              <w:rPr>
                <w:sz w:val="18"/>
                <w:szCs w:val="18"/>
                <w:lang w:val="fr-FR"/>
              </w:rPr>
            </w:pPr>
          </w:p>
        </w:tc>
        <w:tc>
          <w:tcPr>
            <w:tcW w:w="177" w:type="pct"/>
          </w:tcPr>
          <w:p w14:paraId="683C7AD0" w14:textId="77777777" w:rsidR="00AA3C9C" w:rsidRPr="00441CCB" w:rsidRDefault="00AA3C9C" w:rsidP="00A15816">
            <w:pPr>
              <w:spacing w:before="0"/>
              <w:rPr>
                <w:sz w:val="18"/>
                <w:szCs w:val="18"/>
                <w:lang w:val="fr-FR"/>
              </w:rPr>
            </w:pPr>
          </w:p>
        </w:tc>
        <w:tc>
          <w:tcPr>
            <w:tcW w:w="176" w:type="pct"/>
          </w:tcPr>
          <w:p w14:paraId="73406316" w14:textId="77777777" w:rsidR="00AA3C9C" w:rsidRPr="00441CCB" w:rsidRDefault="00AA3C9C" w:rsidP="00A15816">
            <w:pPr>
              <w:spacing w:before="0"/>
              <w:rPr>
                <w:sz w:val="18"/>
                <w:szCs w:val="18"/>
                <w:lang w:val="fr-FR"/>
              </w:rPr>
            </w:pPr>
          </w:p>
        </w:tc>
        <w:tc>
          <w:tcPr>
            <w:tcW w:w="220" w:type="pct"/>
          </w:tcPr>
          <w:p w14:paraId="082647EB" w14:textId="77777777" w:rsidR="00AA3C9C" w:rsidRPr="00441CCB" w:rsidRDefault="00AA3C9C" w:rsidP="00A15816">
            <w:pPr>
              <w:spacing w:before="0"/>
              <w:rPr>
                <w:sz w:val="18"/>
                <w:szCs w:val="18"/>
                <w:lang w:val="fr-FR"/>
              </w:rPr>
            </w:pPr>
          </w:p>
        </w:tc>
        <w:tc>
          <w:tcPr>
            <w:tcW w:w="263" w:type="pct"/>
          </w:tcPr>
          <w:p w14:paraId="3FA1BED7" w14:textId="77777777" w:rsidR="00AA3C9C" w:rsidRPr="00441CCB" w:rsidRDefault="00AA3C9C" w:rsidP="00A15816">
            <w:pPr>
              <w:spacing w:before="0"/>
              <w:rPr>
                <w:sz w:val="18"/>
                <w:szCs w:val="18"/>
                <w:lang w:val="fr-FR"/>
              </w:rPr>
            </w:pPr>
          </w:p>
        </w:tc>
        <w:tc>
          <w:tcPr>
            <w:tcW w:w="528" w:type="pct"/>
          </w:tcPr>
          <w:p w14:paraId="3B2307FC" w14:textId="77777777" w:rsidR="00AA3C9C" w:rsidRPr="00441CCB" w:rsidRDefault="00AA3C9C" w:rsidP="00A15816">
            <w:pPr>
              <w:spacing w:before="0"/>
              <w:rPr>
                <w:sz w:val="18"/>
                <w:szCs w:val="18"/>
                <w:lang w:val="fr-FR"/>
              </w:rPr>
            </w:pPr>
          </w:p>
        </w:tc>
        <w:tc>
          <w:tcPr>
            <w:tcW w:w="395" w:type="pct"/>
          </w:tcPr>
          <w:p w14:paraId="49F62C22"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3D02A6FC" wp14:editId="29CCD968">
                  <wp:extent cx="130628" cy="130628"/>
                  <wp:effectExtent l="0" t="0" r="3175" b="3175"/>
                  <wp:docPr id="957" name="Picture 957"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0407E92D" w14:textId="77777777" w:rsidR="00AA3C9C" w:rsidRPr="00441CCB" w:rsidRDefault="00855B12" w:rsidP="00F252D0">
            <w:pPr>
              <w:spacing w:before="0"/>
              <w:rPr>
                <w:sz w:val="18"/>
                <w:szCs w:val="18"/>
                <w:lang w:val="fr-FR"/>
              </w:rPr>
            </w:pPr>
            <w:r w:rsidRPr="00441CCB">
              <w:rPr>
                <w:sz w:val="18"/>
                <w:szCs w:val="18"/>
                <w:lang w:val="fr-FR"/>
              </w:rPr>
              <w:t xml:space="preserve">Réinit. </w:t>
            </w:r>
            <w:r w:rsidR="00F252D0">
              <w:rPr>
                <w:sz w:val="18"/>
                <w:szCs w:val="18"/>
                <w:lang w:val="fr-FR"/>
              </w:rPr>
              <w:t>é</w:t>
            </w:r>
            <w:r w:rsidR="00410355">
              <w:rPr>
                <w:sz w:val="18"/>
                <w:szCs w:val="18"/>
                <w:lang w:val="fr-FR"/>
              </w:rPr>
              <w:t>t</w:t>
            </w:r>
            <w:r w:rsidRPr="00441CCB">
              <w:rPr>
                <w:sz w:val="18"/>
                <w:szCs w:val="18"/>
                <w:lang w:val="fr-FR"/>
              </w:rPr>
              <w:t>at vérif. QA</w:t>
            </w:r>
          </w:p>
        </w:tc>
      </w:tr>
      <w:tr w:rsidR="009A6E9D" w:rsidRPr="00284D06" w14:paraId="246365FA" w14:textId="77777777" w:rsidTr="00855B12">
        <w:trPr>
          <w:trHeight w:val="1358"/>
        </w:trPr>
        <w:tc>
          <w:tcPr>
            <w:tcW w:w="650" w:type="pct"/>
            <w:shd w:val="clear" w:color="auto" w:fill="BAB292"/>
          </w:tcPr>
          <w:p w14:paraId="2A0A07AC" w14:textId="77777777" w:rsidR="007B0F70" w:rsidRPr="002B763A" w:rsidRDefault="007B0F70" w:rsidP="00A15816">
            <w:pPr>
              <w:spacing w:before="0"/>
              <w:rPr>
                <w:b/>
                <w:sz w:val="20"/>
                <w:lang w:val="fr-FR"/>
              </w:rPr>
            </w:pPr>
          </w:p>
          <w:p w14:paraId="5DD52CF8" w14:textId="77777777" w:rsidR="00AA3C9C" w:rsidRPr="002B763A" w:rsidRDefault="00855B12" w:rsidP="007B0F70">
            <w:pPr>
              <w:spacing w:before="0"/>
              <w:jc w:val="center"/>
              <w:rPr>
                <w:b/>
                <w:sz w:val="20"/>
                <w:lang w:val="fr-FR"/>
              </w:rPr>
            </w:pPr>
            <w:r w:rsidRPr="002B763A">
              <w:rPr>
                <w:b/>
                <w:sz w:val="20"/>
                <w:lang w:val="fr-FR"/>
              </w:rPr>
              <w:t>Service QA</w:t>
            </w:r>
          </w:p>
        </w:tc>
        <w:tc>
          <w:tcPr>
            <w:tcW w:w="716" w:type="pct"/>
          </w:tcPr>
          <w:p w14:paraId="562B1DFA" w14:textId="77777777" w:rsidR="00AA3C9C" w:rsidRPr="00441CCB" w:rsidRDefault="00AA3C9C" w:rsidP="00A15816">
            <w:pPr>
              <w:spacing w:before="0"/>
              <w:rPr>
                <w:sz w:val="18"/>
                <w:szCs w:val="18"/>
                <w:lang w:val="fr-FR"/>
              </w:rPr>
            </w:pPr>
          </w:p>
        </w:tc>
        <w:tc>
          <w:tcPr>
            <w:tcW w:w="507" w:type="pct"/>
          </w:tcPr>
          <w:p w14:paraId="4F29F1A3"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32BD3410" wp14:editId="1F831604">
                  <wp:extent cx="130628" cy="130628"/>
                  <wp:effectExtent l="0" t="0" r="3175" b="3175"/>
                  <wp:docPr id="960" name="Picture 96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1727D0AF" w14:textId="77777777" w:rsidR="00AA3C9C" w:rsidRPr="00441CCB" w:rsidRDefault="00855B12" w:rsidP="00A35C08">
            <w:pPr>
              <w:spacing w:before="0" w:after="60"/>
              <w:rPr>
                <w:sz w:val="18"/>
                <w:szCs w:val="18"/>
                <w:lang w:val="fr-FR"/>
              </w:rPr>
            </w:pPr>
            <w:r w:rsidRPr="00441CCB">
              <w:rPr>
                <w:sz w:val="18"/>
                <w:szCs w:val="18"/>
                <w:lang w:val="fr-FR"/>
              </w:rPr>
              <w:t>DMP de propre service</w:t>
            </w:r>
          </w:p>
          <w:p w14:paraId="6D7D9493" w14:textId="77777777" w:rsidR="00AA3C9C" w:rsidRPr="00441CCB" w:rsidRDefault="00855B12" w:rsidP="00A35C08">
            <w:pPr>
              <w:spacing w:before="0" w:after="60"/>
              <w:rPr>
                <w:sz w:val="18"/>
                <w:szCs w:val="18"/>
                <w:lang w:val="fr-FR"/>
              </w:rPr>
            </w:pPr>
            <w:r w:rsidRPr="00441CCB">
              <w:rPr>
                <w:sz w:val="18"/>
                <w:szCs w:val="18"/>
                <w:lang w:val="fr-FR"/>
              </w:rPr>
              <w:t>Lecture seule</w:t>
            </w:r>
          </w:p>
        </w:tc>
        <w:tc>
          <w:tcPr>
            <w:tcW w:w="516" w:type="pct"/>
          </w:tcPr>
          <w:p w14:paraId="05B9C4CA"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02F066E2" wp14:editId="5BA78DE5">
                  <wp:extent cx="130628" cy="130628"/>
                  <wp:effectExtent l="0" t="0" r="3175" b="3175"/>
                  <wp:docPr id="961" name="Picture 961"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42BF36C0" w14:textId="77777777" w:rsidR="00AA3C9C" w:rsidRPr="00441CCB" w:rsidRDefault="00AA3C9C" w:rsidP="00A15816">
            <w:pPr>
              <w:spacing w:before="0"/>
              <w:rPr>
                <w:sz w:val="18"/>
                <w:szCs w:val="18"/>
                <w:lang w:val="fr-FR"/>
              </w:rPr>
            </w:pPr>
          </w:p>
        </w:tc>
        <w:tc>
          <w:tcPr>
            <w:tcW w:w="202" w:type="pct"/>
          </w:tcPr>
          <w:p w14:paraId="3CA43486" w14:textId="77777777" w:rsidR="00AA3C9C" w:rsidRPr="00441CCB" w:rsidRDefault="00AA3C9C" w:rsidP="00A15816">
            <w:pPr>
              <w:spacing w:before="0"/>
              <w:rPr>
                <w:sz w:val="18"/>
                <w:szCs w:val="18"/>
                <w:lang w:val="fr-FR"/>
              </w:rPr>
            </w:pPr>
          </w:p>
        </w:tc>
        <w:tc>
          <w:tcPr>
            <w:tcW w:w="483" w:type="pct"/>
          </w:tcPr>
          <w:p w14:paraId="027FCB2E" w14:textId="77777777" w:rsidR="00AA3C9C" w:rsidRPr="00441CCB" w:rsidRDefault="00AA3C9C" w:rsidP="00A15816">
            <w:pPr>
              <w:spacing w:before="0"/>
              <w:rPr>
                <w:sz w:val="18"/>
                <w:szCs w:val="18"/>
                <w:lang w:val="fr-FR"/>
              </w:rPr>
            </w:pPr>
          </w:p>
        </w:tc>
        <w:tc>
          <w:tcPr>
            <w:tcW w:w="177" w:type="pct"/>
          </w:tcPr>
          <w:p w14:paraId="7BA256A9" w14:textId="77777777" w:rsidR="00AA3C9C" w:rsidRPr="00441CCB" w:rsidRDefault="00AA3C9C" w:rsidP="00A15816">
            <w:pPr>
              <w:spacing w:before="0"/>
              <w:rPr>
                <w:sz w:val="18"/>
                <w:szCs w:val="18"/>
                <w:lang w:val="fr-FR"/>
              </w:rPr>
            </w:pPr>
          </w:p>
        </w:tc>
        <w:tc>
          <w:tcPr>
            <w:tcW w:w="176" w:type="pct"/>
          </w:tcPr>
          <w:p w14:paraId="1DE37F05" w14:textId="77777777" w:rsidR="00AA3C9C" w:rsidRPr="00441CCB" w:rsidRDefault="00AA3C9C" w:rsidP="00A15816">
            <w:pPr>
              <w:spacing w:before="0"/>
              <w:rPr>
                <w:sz w:val="18"/>
                <w:szCs w:val="18"/>
                <w:lang w:val="fr-FR"/>
              </w:rPr>
            </w:pPr>
          </w:p>
        </w:tc>
        <w:tc>
          <w:tcPr>
            <w:tcW w:w="220" w:type="pct"/>
          </w:tcPr>
          <w:p w14:paraId="3B8CA355" w14:textId="77777777" w:rsidR="00AA3C9C" w:rsidRPr="00441CCB" w:rsidRDefault="00AA3C9C" w:rsidP="00A15816">
            <w:pPr>
              <w:spacing w:before="0"/>
              <w:rPr>
                <w:sz w:val="18"/>
                <w:szCs w:val="18"/>
                <w:lang w:val="fr-FR"/>
              </w:rPr>
            </w:pPr>
          </w:p>
        </w:tc>
        <w:tc>
          <w:tcPr>
            <w:tcW w:w="263" w:type="pct"/>
          </w:tcPr>
          <w:p w14:paraId="1D62B66B" w14:textId="77777777" w:rsidR="00AA3C9C" w:rsidRPr="00441CCB" w:rsidRDefault="00AA3C9C" w:rsidP="00CA1EA4">
            <w:pPr>
              <w:spacing w:before="60"/>
              <w:rPr>
                <w:sz w:val="18"/>
                <w:szCs w:val="18"/>
                <w:lang w:val="fr-FR"/>
              </w:rPr>
            </w:pPr>
            <w:r w:rsidRPr="00441CCB">
              <w:rPr>
                <w:noProof/>
                <w:sz w:val="18"/>
                <w:szCs w:val="18"/>
                <w:lang w:val="de-DE" w:eastAsia="de-DE"/>
              </w:rPr>
              <w:drawing>
                <wp:inline distT="0" distB="0" distL="0" distR="0" wp14:anchorId="45FB60F6" wp14:editId="57C394E2">
                  <wp:extent cx="130628" cy="130628"/>
                  <wp:effectExtent l="0" t="0" r="3175" b="3175"/>
                  <wp:docPr id="962" name="Picture 962"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528" w:type="pct"/>
          </w:tcPr>
          <w:p w14:paraId="6EFCE5BC" w14:textId="77777777" w:rsidR="00AA3C9C" w:rsidRPr="00441CCB" w:rsidRDefault="00AA3C9C" w:rsidP="00A15816">
            <w:pPr>
              <w:spacing w:before="0"/>
              <w:rPr>
                <w:sz w:val="18"/>
                <w:szCs w:val="18"/>
                <w:lang w:val="fr-FR"/>
              </w:rPr>
            </w:pPr>
          </w:p>
        </w:tc>
        <w:tc>
          <w:tcPr>
            <w:tcW w:w="395" w:type="pct"/>
          </w:tcPr>
          <w:p w14:paraId="77064658" w14:textId="522BC37D" w:rsidR="00AA3C9C" w:rsidRPr="00441CCB" w:rsidRDefault="000B0E6A" w:rsidP="003C2E1B">
            <w:pPr>
              <w:spacing w:before="60"/>
              <w:rPr>
                <w:sz w:val="18"/>
                <w:szCs w:val="18"/>
                <w:lang w:val="fr-FR"/>
              </w:rPr>
            </w:pPr>
            <w:r>
              <w:rPr>
                <w:noProof/>
                <w:sz w:val="18"/>
                <w:szCs w:val="18"/>
                <w:lang w:val="de-DE" w:eastAsia="de-DE"/>
              </w:rPr>
              <w:drawing>
                <wp:inline distT="0" distB="0" distL="0" distR="0" wp14:anchorId="561A1C41" wp14:editId="691E8045">
                  <wp:extent cx="127000" cy="127000"/>
                  <wp:effectExtent l="0" t="0" r="6350" b="6350"/>
                  <wp:docPr id="10" name="Picture 963" descr="600px-Red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600px-Red_che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46C59149" w14:textId="77777777" w:rsidR="00AA3C9C" w:rsidRPr="00441CCB" w:rsidRDefault="00855B12" w:rsidP="00F252D0">
            <w:pPr>
              <w:spacing w:before="0"/>
              <w:rPr>
                <w:sz w:val="18"/>
                <w:szCs w:val="18"/>
                <w:lang w:val="fr-FR"/>
              </w:rPr>
            </w:pPr>
            <w:r w:rsidRPr="00441CCB">
              <w:rPr>
                <w:sz w:val="18"/>
                <w:szCs w:val="18"/>
                <w:lang w:val="fr-FR"/>
              </w:rPr>
              <w:t>Définit/</w:t>
            </w:r>
            <w:r w:rsidR="00B45BA4" w:rsidRPr="00441CCB">
              <w:rPr>
                <w:sz w:val="18"/>
                <w:szCs w:val="18"/>
                <w:lang w:val="fr-FR"/>
              </w:rPr>
              <w:t>Réini.</w:t>
            </w:r>
            <w:r w:rsidRPr="00441CCB">
              <w:rPr>
                <w:sz w:val="18"/>
                <w:szCs w:val="18"/>
                <w:lang w:val="fr-FR"/>
              </w:rPr>
              <w:t xml:space="preserve"> </w:t>
            </w:r>
            <w:r w:rsidR="00F252D0">
              <w:rPr>
                <w:sz w:val="18"/>
                <w:szCs w:val="18"/>
                <w:lang w:val="fr-FR"/>
              </w:rPr>
              <w:t>é</w:t>
            </w:r>
            <w:r w:rsidRPr="00441CCB">
              <w:rPr>
                <w:sz w:val="18"/>
                <w:szCs w:val="18"/>
                <w:lang w:val="fr-FR"/>
              </w:rPr>
              <w:t>tat vérif. QA</w:t>
            </w:r>
          </w:p>
        </w:tc>
      </w:tr>
      <w:tr w:rsidR="009A6E9D" w:rsidRPr="00441CCB" w14:paraId="54F5B2C8" w14:textId="77777777" w:rsidTr="00855B12">
        <w:trPr>
          <w:trHeight w:val="1052"/>
        </w:trPr>
        <w:tc>
          <w:tcPr>
            <w:tcW w:w="650" w:type="pct"/>
            <w:shd w:val="clear" w:color="auto" w:fill="BAB292"/>
          </w:tcPr>
          <w:p w14:paraId="144BF41A" w14:textId="77777777" w:rsidR="007B0F70" w:rsidRPr="002B763A" w:rsidRDefault="007B0F70" w:rsidP="007B0F70">
            <w:pPr>
              <w:spacing w:before="0"/>
              <w:jc w:val="center"/>
              <w:rPr>
                <w:b/>
                <w:sz w:val="20"/>
                <w:lang w:val="fr-FR"/>
              </w:rPr>
            </w:pPr>
          </w:p>
          <w:p w14:paraId="40E0397A" w14:textId="77777777" w:rsidR="00AA3C9C" w:rsidRPr="002B763A" w:rsidRDefault="00855B12" w:rsidP="007B0F70">
            <w:pPr>
              <w:spacing w:before="0"/>
              <w:jc w:val="center"/>
              <w:rPr>
                <w:b/>
                <w:sz w:val="20"/>
                <w:lang w:val="fr-FR"/>
              </w:rPr>
            </w:pPr>
            <w:r w:rsidRPr="002B763A">
              <w:rPr>
                <w:b/>
                <w:sz w:val="20"/>
                <w:lang w:val="fr-FR"/>
              </w:rPr>
              <w:t>Auxiliaire médical</w:t>
            </w:r>
          </w:p>
        </w:tc>
        <w:tc>
          <w:tcPr>
            <w:tcW w:w="716" w:type="pct"/>
          </w:tcPr>
          <w:p w14:paraId="7509C15A" w14:textId="77777777" w:rsidR="00AA3C9C" w:rsidRPr="00441CCB" w:rsidRDefault="00AA3C9C" w:rsidP="00A15816">
            <w:pPr>
              <w:spacing w:before="0"/>
              <w:rPr>
                <w:sz w:val="18"/>
                <w:szCs w:val="18"/>
                <w:lang w:val="fr-FR"/>
              </w:rPr>
            </w:pPr>
          </w:p>
        </w:tc>
        <w:tc>
          <w:tcPr>
            <w:tcW w:w="507" w:type="pct"/>
          </w:tcPr>
          <w:p w14:paraId="124B9734" w14:textId="77777777" w:rsidR="00AA3C9C" w:rsidRPr="00441CCB" w:rsidRDefault="00AA3C9C" w:rsidP="003C2E1B">
            <w:pPr>
              <w:spacing w:before="60"/>
              <w:rPr>
                <w:noProof/>
                <w:sz w:val="18"/>
                <w:szCs w:val="18"/>
                <w:lang w:val="fr-FR"/>
              </w:rPr>
            </w:pPr>
            <w:r w:rsidRPr="00441CCB">
              <w:rPr>
                <w:noProof/>
                <w:sz w:val="18"/>
                <w:szCs w:val="18"/>
                <w:lang w:val="de-DE" w:eastAsia="de-DE"/>
              </w:rPr>
              <w:drawing>
                <wp:inline distT="0" distB="0" distL="0" distR="0" wp14:anchorId="240C93E1" wp14:editId="1191E15A">
                  <wp:extent cx="130628" cy="130628"/>
                  <wp:effectExtent l="0" t="0" r="3175" b="3175"/>
                  <wp:docPr id="964" name="Picture 964"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78F462F4" w14:textId="77777777" w:rsidR="00AA3C9C" w:rsidRPr="00441CCB" w:rsidRDefault="00855B12" w:rsidP="00BB5CB7">
            <w:pPr>
              <w:spacing w:before="0"/>
              <w:rPr>
                <w:noProof/>
                <w:sz w:val="18"/>
                <w:szCs w:val="18"/>
                <w:lang w:val="fr-FR"/>
              </w:rPr>
            </w:pPr>
            <w:r w:rsidRPr="00441CCB">
              <w:rPr>
                <w:noProof/>
                <w:sz w:val="18"/>
                <w:szCs w:val="18"/>
                <w:lang w:val="fr-FR"/>
              </w:rPr>
              <w:t>Propre DMP</w:t>
            </w:r>
          </w:p>
        </w:tc>
        <w:tc>
          <w:tcPr>
            <w:tcW w:w="516" w:type="pct"/>
          </w:tcPr>
          <w:p w14:paraId="52852C44" w14:textId="77777777" w:rsidR="00AA3C9C" w:rsidRPr="00441CCB" w:rsidRDefault="00AA3C9C" w:rsidP="003C2E1B">
            <w:pPr>
              <w:spacing w:before="60"/>
              <w:rPr>
                <w:noProof/>
                <w:sz w:val="18"/>
                <w:szCs w:val="18"/>
                <w:lang w:val="fr-FR"/>
              </w:rPr>
            </w:pPr>
            <w:r w:rsidRPr="00441CCB">
              <w:rPr>
                <w:noProof/>
                <w:sz w:val="18"/>
                <w:szCs w:val="18"/>
                <w:lang w:val="de-DE" w:eastAsia="de-DE"/>
              </w:rPr>
              <w:drawing>
                <wp:inline distT="0" distB="0" distL="0" distR="0" wp14:anchorId="247EFF88" wp14:editId="371DC2F9">
                  <wp:extent cx="130628" cy="130628"/>
                  <wp:effectExtent l="0" t="0" r="3175" b="3175"/>
                  <wp:docPr id="968" name="Picture 968"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5A000FD5" w14:textId="77777777" w:rsidR="00AA3C9C" w:rsidRPr="00441CCB" w:rsidRDefault="00855B12" w:rsidP="00855B12">
            <w:pPr>
              <w:spacing w:before="0"/>
              <w:rPr>
                <w:noProof/>
                <w:sz w:val="18"/>
                <w:szCs w:val="18"/>
                <w:lang w:val="fr-FR"/>
              </w:rPr>
            </w:pPr>
            <w:r w:rsidRPr="00441CCB">
              <w:rPr>
                <w:noProof/>
                <w:sz w:val="18"/>
                <w:szCs w:val="18"/>
                <w:lang w:val="fr-FR"/>
              </w:rPr>
              <w:t>Propre DMP pour post-traitement</w:t>
            </w:r>
          </w:p>
        </w:tc>
        <w:tc>
          <w:tcPr>
            <w:tcW w:w="169" w:type="pct"/>
          </w:tcPr>
          <w:p w14:paraId="4F6C4422" w14:textId="77777777" w:rsidR="00AA3C9C" w:rsidRPr="00441CCB" w:rsidRDefault="00AA3C9C" w:rsidP="003C2E1B">
            <w:pPr>
              <w:spacing w:before="60"/>
              <w:rPr>
                <w:sz w:val="18"/>
                <w:szCs w:val="18"/>
                <w:lang w:val="fr-FR"/>
              </w:rPr>
            </w:pPr>
            <w:r w:rsidRPr="00441CCB">
              <w:rPr>
                <w:noProof/>
                <w:sz w:val="18"/>
                <w:szCs w:val="18"/>
                <w:lang w:val="de-DE" w:eastAsia="de-DE"/>
              </w:rPr>
              <w:drawing>
                <wp:inline distT="0" distB="0" distL="0" distR="0" wp14:anchorId="0BCD97A3" wp14:editId="693EFF23">
                  <wp:extent cx="130628" cy="130628"/>
                  <wp:effectExtent l="0" t="0" r="3175" b="3175"/>
                  <wp:docPr id="966" name="Picture 966"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077E9975" w14:textId="77777777" w:rsidR="00AA3C9C" w:rsidRPr="00441CCB" w:rsidRDefault="00AA3C9C" w:rsidP="00A15816">
            <w:pPr>
              <w:spacing w:before="0"/>
              <w:rPr>
                <w:sz w:val="18"/>
                <w:szCs w:val="18"/>
                <w:lang w:val="fr-FR"/>
              </w:rPr>
            </w:pPr>
          </w:p>
        </w:tc>
        <w:tc>
          <w:tcPr>
            <w:tcW w:w="483" w:type="pct"/>
          </w:tcPr>
          <w:p w14:paraId="1ED1CD76" w14:textId="77777777" w:rsidR="00AA3C9C" w:rsidRPr="00441CCB" w:rsidRDefault="00AA3C9C" w:rsidP="00A15816">
            <w:pPr>
              <w:spacing w:before="0"/>
              <w:rPr>
                <w:sz w:val="18"/>
                <w:szCs w:val="18"/>
                <w:lang w:val="fr-FR"/>
              </w:rPr>
            </w:pPr>
          </w:p>
        </w:tc>
        <w:tc>
          <w:tcPr>
            <w:tcW w:w="177" w:type="pct"/>
          </w:tcPr>
          <w:p w14:paraId="71C3E4EE" w14:textId="77777777" w:rsidR="00AA3C9C" w:rsidRPr="00441CCB" w:rsidRDefault="00AA3C9C" w:rsidP="00A15816">
            <w:pPr>
              <w:spacing w:before="0"/>
              <w:rPr>
                <w:sz w:val="18"/>
                <w:szCs w:val="18"/>
                <w:lang w:val="fr-FR"/>
              </w:rPr>
            </w:pPr>
          </w:p>
        </w:tc>
        <w:tc>
          <w:tcPr>
            <w:tcW w:w="176" w:type="pct"/>
          </w:tcPr>
          <w:p w14:paraId="03328017" w14:textId="77777777" w:rsidR="00AA3C9C" w:rsidRPr="00441CCB" w:rsidRDefault="00AA3C9C" w:rsidP="00A15816">
            <w:pPr>
              <w:spacing w:before="0"/>
              <w:rPr>
                <w:sz w:val="18"/>
                <w:szCs w:val="18"/>
                <w:lang w:val="fr-FR"/>
              </w:rPr>
            </w:pPr>
          </w:p>
        </w:tc>
        <w:tc>
          <w:tcPr>
            <w:tcW w:w="220" w:type="pct"/>
          </w:tcPr>
          <w:p w14:paraId="4368AF1F" w14:textId="77777777" w:rsidR="00AA3C9C" w:rsidRPr="00441CCB" w:rsidRDefault="00AA3C9C" w:rsidP="00A15816">
            <w:pPr>
              <w:spacing w:before="0"/>
              <w:rPr>
                <w:sz w:val="18"/>
                <w:szCs w:val="18"/>
                <w:lang w:val="fr-FR"/>
              </w:rPr>
            </w:pPr>
          </w:p>
        </w:tc>
        <w:tc>
          <w:tcPr>
            <w:tcW w:w="263" w:type="pct"/>
          </w:tcPr>
          <w:p w14:paraId="22131E05" w14:textId="77777777" w:rsidR="00AA3C9C" w:rsidRPr="00441CCB" w:rsidRDefault="00AA3C9C" w:rsidP="003C2E1B">
            <w:pPr>
              <w:spacing w:before="60"/>
              <w:rPr>
                <w:noProof/>
                <w:sz w:val="18"/>
                <w:szCs w:val="18"/>
                <w:lang w:val="fr-FR"/>
              </w:rPr>
            </w:pPr>
            <w:r w:rsidRPr="00441CCB">
              <w:rPr>
                <w:noProof/>
                <w:sz w:val="18"/>
                <w:szCs w:val="18"/>
                <w:lang w:val="de-DE" w:eastAsia="de-DE"/>
              </w:rPr>
              <w:drawing>
                <wp:inline distT="0" distB="0" distL="0" distR="0" wp14:anchorId="30CEC106" wp14:editId="06CFDED2">
                  <wp:extent cx="130628" cy="130628"/>
                  <wp:effectExtent l="0" t="0" r="3175" b="3175"/>
                  <wp:docPr id="967" name="Picture 967"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528" w:type="pct"/>
          </w:tcPr>
          <w:p w14:paraId="5273638E" w14:textId="77777777" w:rsidR="00AA3C9C" w:rsidRPr="00441CCB" w:rsidRDefault="00AA3C9C" w:rsidP="00A15816">
            <w:pPr>
              <w:spacing w:before="0"/>
              <w:rPr>
                <w:sz w:val="18"/>
                <w:szCs w:val="18"/>
                <w:lang w:val="fr-FR"/>
              </w:rPr>
            </w:pPr>
          </w:p>
        </w:tc>
        <w:tc>
          <w:tcPr>
            <w:tcW w:w="395" w:type="pct"/>
          </w:tcPr>
          <w:p w14:paraId="2FBF3234" w14:textId="77777777" w:rsidR="00AA3C9C" w:rsidRPr="00441CCB" w:rsidRDefault="00AA3C9C" w:rsidP="00A15816">
            <w:pPr>
              <w:spacing w:before="0"/>
              <w:rPr>
                <w:sz w:val="18"/>
                <w:szCs w:val="18"/>
                <w:lang w:val="fr-FR"/>
              </w:rPr>
            </w:pPr>
          </w:p>
        </w:tc>
      </w:tr>
      <w:tr w:rsidR="009A6E9D" w:rsidRPr="000B0E6A" w14:paraId="0A9FC5BF" w14:textId="77777777" w:rsidTr="00855B12">
        <w:tc>
          <w:tcPr>
            <w:tcW w:w="650" w:type="pct"/>
            <w:shd w:val="clear" w:color="auto" w:fill="BAB292"/>
          </w:tcPr>
          <w:p w14:paraId="70D87DD7" w14:textId="77777777" w:rsidR="007B0F70" w:rsidRPr="002B763A" w:rsidRDefault="007B0F70" w:rsidP="00A15816">
            <w:pPr>
              <w:spacing w:before="0"/>
              <w:rPr>
                <w:color w:val="FFFFFF" w:themeColor="background1"/>
                <w:sz w:val="20"/>
                <w:lang w:val="fr-FR"/>
              </w:rPr>
            </w:pPr>
          </w:p>
          <w:p w14:paraId="3C60A37B" w14:textId="77777777" w:rsidR="007B0F70" w:rsidRPr="002B763A" w:rsidRDefault="007B0F70" w:rsidP="00A15816">
            <w:pPr>
              <w:spacing w:before="0"/>
              <w:rPr>
                <w:color w:val="FFFFFF" w:themeColor="background1"/>
                <w:sz w:val="20"/>
                <w:lang w:val="fr-FR"/>
              </w:rPr>
            </w:pPr>
          </w:p>
          <w:p w14:paraId="626C819E" w14:textId="77777777" w:rsidR="007B0F70" w:rsidRPr="002B763A" w:rsidRDefault="007B0F70" w:rsidP="00A15816">
            <w:pPr>
              <w:spacing w:before="0"/>
              <w:rPr>
                <w:color w:val="FFFFFF" w:themeColor="background1"/>
                <w:sz w:val="20"/>
                <w:lang w:val="fr-FR"/>
              </w:rPr>
            </w:pPr>
          </w:p>
          <w:p w14:paraId="77B585BA" w14:textId="77777777" w:rsidR="00AA3C9C" w:rsidRPr="002B763A" w:rsidRDefault="00AA3C9C" w:rsidP="00855B12">
            <w:pPr>
              <w:spacing w:before="0"/>
              <w:rPr>
                <w:b/>
                <w:color w:val="FFFFFF" w:themeColor="background1"/>
                <w:sz w:val="20"/>
                <w:lang w:val="fr-FR"/>
              </w:rPr>
            </w:pPr>
            <w:r w:rsidRPr="002B763A">
              <w:rPr>
                <w:b/>
                <w:sz w:val="20"/>
                <w:lang w:val="fr-FR"/>
              </w:rPr>
              <w:t>Supervi</w:t>
            </w:r>
            <w:r w:rsidR="00855B12" w:rsidRPr="002B763A">
              <w:rPr>
                <w:b/>
                <w:sz w:val="20"/>
                <w:lang w:val="fr-FR"/>
              </w:rPr>
              <w:t>-</w:t>
            </w:r>
            <w:r w:rsidR="00855B12" w:rsidRPr="002B763A">
              <w:rPr>
                <w:b/>
                <w:sz w:val="20"/>
                <w:lang w:val="fr-FR"/>
              </w:rPr>
              <w:br/>
            </w:r>
            <w:r w:rsidRPr="002B763A">
              <w:rPr>
                <w:b/>
                <w:sz w:val="20"/>
                <w:lang w:val="fr-FR"/>
              </w:rPr>
              <w:t>s</w:t>
            </w:r>
            <w:r w:rsidR="00855B12" w:rsidRPr="002B763A">
              <w:rPr>
                <w:b/>
                <w:sz w:val="20"/>
                <w:lang w:val="fr-FR"/>
              </w:rPr>
              <w:t>eu</w:t>
            </w:r>
            <w:r w:rsidRPr="002B763A">
              <w:rPr>
                <w:b/>
                <w:sz w:val="20"/>
                <w:lang w:val="fr-FR"/>
              </w:rPr>
              <w:t>r</w:t>
            </w:r>
          </w:p>
        </w:tc>
        <w:tc>
          <w:tcPr>
            <w:tcW w:w="716" w:type="pct"/>
          </w:tcPr>
          <w:p w14:paraId="09D83007" w14:textId="77777777" w:rsidR="00665B42" w:rsidRPr="00441CCB" w:rsidRDefault="00665B42" w:rsidP="00CA1EA4">
            <w:pPr>
              <w:spacing w:before="60"/>
              <w:rPr>
                <w:sz w:val="18"/>
                <w:szCs w:val="18"/>
                <w:lang w:val="fr-FR"/>
              </w:rPr>
            </w:pPr>
            <w:r w:rsidRPr="00441CCB">
              <w:rPr>
                <w:noProof/>
                <w:sz w:val="18"/>
                <w:szCs w:val="18"/>
                <w:lang w:val="de-DE" w:eastAsia="de-DE"/>
              </w:rPr>
              <w:drawing>
                <wp:inline distT="0" distB="0" distL="0" distR="0" wp14:anchorId="6FA3D762" wp14:editId="7B8AB42C">
                  <wp:extent cx="130628" cy="130628"/>
                  <wp:effectExtent l="0" t="0" r="3175" b="3175"/>
                  <wp:docPr id="969" name="Picture 969"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45B72EF8" w14:textId="77777777" w:rsidR="00AA3C9C" w:rsidRPr="00441CCB" w:rsidRDefault="00B45BA4" w:rsidP="00A35C08">
            <w:pPr>
              <w:spacing w:before="0" w:after="60"/>
              <w:rPr>
                <w:sz w:val="18"/>
                <w:szCs w:val="18"/>
                <w:lang w:val="fr-FR"/>
              </w:rPr>
            </w:pPr>
            <w:r w:rsidRPr="00441CCB">
              <w:rPr>
                <w:sz w:val="18"/>
                <w:szCs w:val="18"/>
                <w:lang w:val="fr-FR"/>
              </w:rPr>
              <w:t>Admin données maître</w:t>
            </w:r>
          </w:p>
          <w:p w14:paraId="1F91C34D" w14:textId="77777777" w:rsidR="00665B42" w:rsidRPr="00441CCB" w:rsidRDefault="00B45BA4" w:rsidP="00A35C08">
            <w:pPr>
              <w:spacing w:before="0" w:after="60"/>
              <w:rPr>
                <w:sz w:val="18"/>
                <w:szCs w:val="18"/>
                <w:lang w:val="fr-FR"/>
              </w:rPr>
            </w:pPr>
            <w:r w:rsidRPr="00441CCB">
              <w:rPr>
                <w:sz w:val="18"/>
                <w:szCs w:val="18"/>
                <w:lang w:val="fr-FR"/>
              </w:rPr>
              <w:t>Aux. médical</w:t>
            </w:r>
          </w:p>
          <w:p w14:paraId="35FE2755" w14:textId="77777777" w:rsidR="00665B42" w:rsidRPr="00441CCB" w:rsidRDefault="00B45BA4" w:rsidP="00A35C08">
            <w:pPr>
              <w:spacing w:before="0" w:after="60"/>
              <w:rPr>
                <w:sz w:val="18"/>
                <w:szCs w:val="18"/>
                <w:lang w:val="fr-FR"/>
              </w:rPr>
            </w:pPr>
            <w:r w:rsidRPr="00441CCB">
              <w:rPr>
                <w:sz w:val="18"/>
                <w:szCs w:val="18"/>
                <w:lang w:val="fr-FR"/>
              </w:rPr>
              <w:t>Superviseu</w:t>
            </w:r>
            <w:r w:rsidR="00665B42" w:rsidRPr="00441CCB">
              <w:rPr>
                <w:sz w:val="18"/>
                <w:szCs w:val="18"/>
                <w:lang w:val="fr-FR"/>
              </w:rPr>
              <w:t>r</w:t>
            </w:r>
          </w:p>
        </w:tc>
        <w:tc>
          <w:tcPr>
            <w:tcW w:w="507" w:type="pct"/>
          </w:tcPr>
          <w:p w14:paraId="7237B0DB" w14:textId="77777777" w:rsidR="00665B42" w:rsidRPr="00441CCB" w:rsidRDefault="00665B42" w:rsidP="00CA1EA4">
            <w:pPr>
              <w:spacing w:before="60"/>
              <w:rPr>
                <w:noProof/>
                <w:sz w:val="18"/>
                <w:szCs w:val="18"/>
                <w:lang w:val="fr-FR"/>
              </w:rPr>
            </w:pPr>
            <w:r w:rsidRPr="00441CCB">
              <w:rPr>
                <w:noProof/>
                <w:sz w:val="18"/>
                <w:szCs w:val="18"/>
                <w:lang w:val="de-DE" w:eastAsia="de-DE"/>
              </w:rPr>
              <w:drawing>
                <wp:inline distT="0" distB="0" distL="0" distR="0" wp14:anchorId="132EF9A4" wp14:editId="0C2BD396">
                  <wp:extent cx="130628" cy="130628"/>
                  <wp:effectExtent l="0" t="0" r="3175" b="3175"/>
                  <wp:docPr id="970"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5D88BE9D" w14:textId="77777777" w:rsidR="00AA3C9C" w:rsidRPr="00441CCB" w:rsidRDefault="00855B12" w:rsidP="00A35C08">
            <w:pPr>
              <w:spacing w:before="0" w:after="60"/>
              <w:rPr>
                <w:noProof/>
                <w:sz w:val="18"/>
                <w:szCs w:val="18"/>
                <w:lang w:val="fr-FR"/>
              </w:rPr>
            </w:pPr>
            <w:r w:rsidRPr="00441CCB">
              <w:rPr>
                <w:noProof/>
                <w:sz w:val="18"/>
                <w:szCs w:val="18"/>
                <w:lang w:val="fr-FR"/>
              </w:rPr>
              <w:t>Tableau de bord</w:t>
            </w:r>
          </w:p>
          <w:p w14:paraId="62056D04" w14:textId="77777777" w:rsidR="00665B42" w:rsidRPr="00441CCB" w:rsidRDefault="00855B12" w:rsidP="00A35C08">
            <w:pPr>
              <w:spacing w:before="0" w:after="60"/>
              <w:rPr>
                <w:sz w:val="18"/>
                <w:szCs w:val="18"/>
                <w:lang w:val="fr-FR"/>
              </w:rPr>
            </w:pPr>
            <w:r w:rsidRPr="00441CCB">
              <w:rPr>
                <w:sz w:val="18"/>
                <w:szCs w:val="18"/>
                <w:lang w:val="fr-FR"/>
              </w:rPr>
              <w:t>DMP de propre service</w:t>
            </w:r>
          </w:p>
        </w:tc>
        <w:tc>
          <w:tcPr>
            <w:tcW w:w="516" w:type="pct"/>
          </w:tcPr>
          <w:p w14:paraId="05342672" w14:textId="77777777" w:rsidR="00AA3C9C" w:rsidRPr="00441CCB" w:rsidRDefault="00665B42" w:rsidP="00CA1EA4">
            <w:pPr>
              <w:spacing w:before="60"/>
              <w:rPr>
                <w:noProof/>
                <w:sz w:val="18"/>
                <w:szCs w:val="18"/>
                <w:lang w:val="fr-FR"/>
              </w:rPr>
            </w:pPr>
            <w:r w:rsidRPr="00441CCB">
              <w:rPr>
                <w:noProof/>
                <w:sz w:val="18"/>
                <w:szCs w:val="18"/>
                <w:lang w:val="de-DE" w:eastAsia="de-DE"/>
              </w:rPr>
              <w:drawing>
                <wp:inline distT="0" distB="0" distL="0" distR="0" wp14:anchorId="0860CE27" wp14:editId="04D16B8A">
                  <wp:extent cx="130628" cy="130628"/>
                  <wp:effectExtent l="0" t="0" r="3175" b="3175"/>
                  <wp:docPr id="971" name="Picture 971"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3CB39DC9" w14:textId="77777777" w:rsidR="00AA3C9C" w:rsidRPr="00441CCB" w:rsidRDefault="00665B42" w:rsidP="00CA1EA4">
            <w:pPr>
              <w:spacing w:before="60"/>
              <w:rPr>
                <w:sz w:val="18"/>
                <w:szCs w:val="18"/>
                <w:lang w:val="fr-FR"/>
              </w:rPr>
            </w:pPr>
            <w:r w:rsidRPr="00441CCB">
              <w:rPr>
                <w:noProof/>
                <w:sz w:val="18"/>
                <w:szCs w:val="18"/>
                <w:lang w:val="de-DE" w:eastAsia="de-DE"/>
              </w:rPr>
              <w:drawing>
                <wp:inline distT="0" distB="0" distL="0" distR="0" wp14:anchorId="7117378A" wp14:editId="22BAA1FF">
                  <wp:extent cx="130628" cy="130628"/>
                  <wp:effectExtent l="0" t="0" r="3175" b="3175"/>
                  <wp:docPr id="972" name="Picture 972"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51B8EE9A" w14:textId="77777777" w:rsidR="00AA3C9C" w:rsidRPr="00441CCB" w:rsidRDefault="00AA3C9C" w:rsidP="00A15816">
            <w:pPr>
              <w:spacing w:before="0"/>
              <w:rPr>
                <w:sz w:val="18"/>
                <w:szCs w:val="18"/>
                <w:lang w:val="fr-FR"/>
              </w:rPr>
            </w:pPr>
          </w:p>
        </w:tc>
        <w:tc>
          <w:tcPr>
            <w:tcW w:w="483" w:type="pct"/>
          </w:tcPr>
          <w:p w14:paraId="3EA667D5" w14:textId="77777777" w:rsidR="00665B42" w:rsidRPr="00441CCB" w:rsidRDefault="00665B42" w:rsidP="00CA1EA4">
            <w:pPr>
              <w:spacing w:before="60"/>
              <w:rPr>
                <w:sz w:val="18"/>
                <w:szCs w:val="18"/>
                <w:lang w:val="fr-FR"/>
              </w:rPr>
            </w:pPr>
            <w:r w:rsidRPr="00441CCB">
              <w:rPr>
                <w:noProof/>
                <w:sz w:val="18"/>
                <w:szCs w:val="18"/>
                <w:lang w:val="de-DE" w:eastAsia="de-DE"/>
              </w:rPr>
              <w:drawing>
                <wp:inline distT="0" distB="0" distL="0" distR="0" wp14:anchorId="6CE566A9" wp14:editId="37A055FC">
                  <wp:extent cx="130628" cy="130628"/>
                  <wp:effectExtent l="0" t="0" r="3175" b="3175"/>
                  <wp:docPr id="974" name="Picture 974"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10EA20B6" w14:textId="77777777" w:rsidR="00AA3C9C" w:rsidRPr="00441CCB" w:rsidRDefault="00855B12" w:rsidP="00A35C08">
            <w:pPr>
              <w:spacing w:before="0" w:after="60"/>
              <w:rPr>
                <w:sz w:val="18"/>
                <w:szCs w:val="18"/>
                <w:lang w:val="fr-FR"/>
              </w:rPr>
            </w:pPr>
            <w:r w:rsidRPr="00441CCB">
              <w:rPr>
                <w:sz w:val="18"/>
                <w:szCs w:val="18"/>
                <w:lang w:val="fr-FR"/>
              </w:rPr>
              <w:t xml:space="preserve">Modif. </w:t>
            </w:r>
            <w:r w:rsidR="00F252D0">
              <w:rPr>
                <w:sz w:val="18"/>
                <w:szCs w:val="18"/>
                <w:lang w:val="fr-FR"/>
              </w:rPr>
              <w:t>l</w:t>
            </w:r>
            <w:r w:rsidRPr="00441CCB">
              <w:rPr>
                <w:sz w:val="18"/>
                <w:szCs w:val="18"/>
                <w:lang w:val="fr-FR"/>
              </w:rPr>
              <w:t>iste de choix de propre service </w:t>
            </w:r>
            <w:r w:rsidR="00665B42" w:rsidRPr="00441CCB">
              <w:rPr>
                <w:sz w:val="18"/>
                <w:szCs w:val="18"/>
                <w:lang w:val="fr-FR"/>
              </w:rPr>
              <w:t>:</w:t>
            </w:r>
          </w:p>
          <w:p w14:paraId="00F5A0CA" w14:textId="77777777" w:rsidR="00A35C08" w:rsidRPr="00441CCB" w:rsidRDefault="00410355" w:rsidP="00700922">
            <w:pPr>
              <w:pStyle w:val="Listenabsatz"/>
              <w:numPr>
                <w:ilvl w:val="0"/>
                <w:numId w:val="25"/>
              </w:numPr>
              <w:spacing w:before="0" w:after="60"/>
              <w:ind w:left="156" w:hanging="156"/>
              <w:rPr>
                <w:sz w:val="18"/>
                <w:szCs w:val="18"/>
                <w:lang w:val="fr-FR"/>
              </w:rPr>
            </w:pPr>
            <w:r>
              <w:rPr>
                <w:sz w:val="18"/>
                <w:szCs w:val="18"/>
                <w:lang w:val="fr-FR"/>
              </w:rPr>
              <w:t>M</w:t>
            </w:r>
            <w:r w:rsidR="00855B12" w:rsidRPr="00441CCB">
              <w:rPr>
                <w:sz w:val="18"/>
                <w:szCs w:val="18"/>
                <w:lang w:val="fr-FR"/>
              </w:rPr>
              <w:t>embre d’équipe</w:t>
            </w:r>
          </w:p>
          <w:p w14:paraId="6A262179" w14:textId="77777777" w:rsidR="00A35C08" w:rsidRPr="00441CCB" w:rsidRDefault="00665B42" w:rsidP="00700922">
            <w:pPr>
              <w:pStyle w:val="Listenabsatz"/>
              <w:numPr>
                <w:ilvl w:val="0"/>
                <w:numId w:val="25"/>
              </w:numPr>
              <w:spacing w:before="0" w:after="60"/>
              <w:ind w:left="156" w:hanging="156"/>
              <w:rPr>
                <w:sz w:val="18"/>
                <w:szCs w:val="18"/>
                <w:lang w:val="fr-FR"/>
              </w:rPr>
            </w:pPr>
            <w:r w:rsidRPr="00441CCB">
              <w:rPr>
                <w:sz w:val="18"/>
                <w:szCs w:val="18"/>
                <w:lang w:val="fr-FR"/>
              </w:rPr>
              <w:t>V</w:t>
            </w:r>
            <w:r w:rsidR="00855B12" w:rsidRPr="00441CCB">
              <w:rPr>
                <w:sz w:val="18"/>
                <w:szCs w:val="18"/>
                <w:lang w:val="fr-FR"/>
              </w:rPr>
              <w:t>é</w:t>
            </w:r>
            <w:r w:rsidRPr="00441CCB">
              <w:rPr>
                <w:sz w:val="18"/>
                <w:szCs w:val="18"/>
                <w:lang w:val="fr-FR"/>
              </w:rPr>
              <w:t>hic</w:t>
            </w:r>
            <w:r w:rsidR="00855B12" w:rsidRPr="00441CCB">
              <w:rPr>
                <w:sz w:val="18"/>
                <w:szCs w:val="18"/>
                <w:lang w:val="fr-FR"/>
              </w:rPr>
              <w:t>u</w:t>
            </w:r>
            <w:r w:rsidRPr="00441CCB">
              <w:rPr>
                <w:sz w:val="18"/>
                <w:szCs w:val="18"/>
                <w:lang w:val="fr-FR"/>
              </w:rPr>
              <w:t>le</w:t>
            </w:r>
          </w:p>
          <w:p w14:paraId="53DF12B9" w14:textId="77777777" w:rsidR="00A35C08" w:rsidRPr="00441CCB" w:rsidRDefault="00855B12" w:rsidP="00700922">
            <w:pPr>
              <w:pStyle w:val="Listenabsatz"/>
              <w:numPr>
                <w:ilvl w:val="0"/>
                <w:numId w:val="25"/>
              </w:numPr>
              <w:spacing w:before="0" w:after="60"/>
              <w:ind w:left="156" w:hanging="156"/>
              <w:rPr>
                <w:sz w:val="18"/>
                <w:szCs w:val="18"/>
                <w:lang w:val="fr-FR"/>
              </w:rPr>
            </w:pPr>
            <w:r w:rsidRPr="00441CCB">
              <w:rPr>
                <w:sz w:val="18"/>
                <w:szCs w:val="18"/>
                <w:lang w:val="fr-FR"/>
              </w:rPr>
              <w:lastRenderedPageBreak/>
              <w:t>Base</w:t>
            </w:r>
          </w:p>
          <w:p w14:paraId="2FDE1A80" w14:textId="77777777" w:rsidR="00665B42" w:rsidRPr="00441CCB" w:rsidRDefault="00855B12" w:rsidP="00700922">
            <w:pPr>
              <w:pStyle w:val="Listenabsatz"/>
              <w:numPr>
                <w:ilvl w:val="0"/>
                <w:numId w:val="25"/>
              </w:numPr>
              <w:spacing w:before="0" w:after="60"/>
              <w:ind w:left="156" w:hanging="156"/>
              <w:rPr>
                <w:sz w:val="18"/>
                <w:szCs w:val="18"/>
                <w:lang w:val="fr-FR"/>
              </w:rPr>
            </w:pPr>
            <w:r w:rsidRPr="00441CCB">
              <w:rPr>
                <w:sz w:val="18"/>
                <w:szCs w:val="18"/>
                <w:lang w:val="fr-FR"/>
              </w:rPr>
              <w:t>Appa</w:t>
            </w:r>
            <w:r w:rsidRPr="00441CCB">
              <w:rPr>
                <w:sz w:val="18"/>
                <w:szCs w:val="18"/>
                <w:lang w:val="fr-FR"/>
              </w:rPr>
              <w:br/>
              <w:t>-reil</w:t>
            </w:r>
            <w:r w:rsidR="00665B42" w:rsidRPr="00441CCB">
              <w:rPr>
                <w:sz w:val="18"/>
                <w:szCs w:val="18"/>
                <w:lang w:val="fr-FR"/>
              </w:rPr>
              <w:t>s</w:t>
            </w:r>
          </w:p>
        </w:tc>
        <w:tc>
          <w:tcPr>
            <w:tcW w:w="177" w:type="pct"/>
          </w:tcPr>
          <w:p w14:paraId="76AB6B6D" w14:textId="77777777" w:rsidR="00AA3C9C" w:rsidRPr="00441CCB" w:rsidRDefault="00665B42" w:rsidP="00CA1EA4">
            <w:pPr>
              <w:spacing w:before="60"/>
              <w:rPr>
                <w:sz w:val="18"/>
                <w:szCs w:val="18"/>
                <w:lang w:val="fr-FR"/>
              </w:rPr>
            </w:pPr>
            <w:r w:rsidRPr="00441CCB">
              <w:rPr>
                <w:noProof/>
                <w:sz w:val="18"/>
                <w:szCs w:val="18"/>
                <w:lang w:val="de-DE" w:eastAsia="de-DE"/>
              </w:rPr>
              <w:lastRenderedPageBreak/>
              <w:drawing>
                <wp:inline distT="0" distB="0" distL="0" distR="0" wp14:anchorId="1D0F704D" wp14:editId="745405F2">
                  <wp:extent cx="130628" cy="130628"/>
                  <wp:effectExtent l="0" t="0" r="3175" b="3175"/>
                  <wp:docPr id="976" name="Picture 976"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76" w:type="pct"/>
          </w:tcPr>
          <w:p w14:paraId="29452704" w14:textId="77777777" w:rsidR="00AA3C9C" w:rsidRPr="00441CCB" w:rsidRDefault="00665B42" w:rsidP="00CA1EA4">
            <w:pPr>
              <w:spacing w:before="60"/>
              <w:rPr>
                <w:sz w:val="18"/>
                <w:szCs w:val="18"/>
                <w:lang w:val="fr-FR"/>
              </w:rPr>
            </w:pPr>
            <w:r w:rsidRPr="00441CCB">
              <w:rPr>
                <w:noProof/>
                <w:sz w:val="18"/>
                <w:szCs w:val="18"/>
                <w:lang w:val="de-DE" w:eastAsia="de-DE"/>
              </w:rPr>
              <w:drawing>
                <wp:inline distT="0" distB="0" distL="0" distR="0" wp14:anchorId="56751C29" wp14:editId="65C6257D">
                  <wp:extent cx="130628" cy="130628"/>
                  <wp:effectExtent l="0" t="0" r="3175" b="3175"/>
                  <wp:docPr id="975" name="Picture 975"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20" w:type="pct"/>
          </w:tcPr>
          <w:p w14:paraId="5CF68604" w14:textId="77777777" w:rsidR="00AA3C9C" w:rsidRPr="00441CCB" w:rsidRDefault="00665B42" w:rsidP="00CA1EA4">
            <w:pPr>
              <w:spacing w:before="60"/>
              <w:rPr>
                <w:sz w:val="18"/>
                <w:szCs w:val="18"/>
                <w:lang w:val="fr-FR"/>
              </w:rPr>
            </w:pPr>
            <w:r w:rsidRPr="00441CCB">
              <w:rPr>
                <w:noProof/>
                <w:sz w:val="18"/>
                <w:szCs w:val="18"/>
                <w:lang w:val="de-DE" w:eastAsia="de-DE"/>
              </w:rPr>
              <w:drawing>
                <wp:inline distT="0" distB="0" distL="0" distR="0" wp14:anchorId="7D990905" wp14:editId="72FBF222">
                  <wp:extent cx="130628" cy="130628"/>
                  <wp:effectExtent l="0" t="0" r="3175" b="3175"/>
                  <wp:docPr id="978" name="Picture 978"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63" w:type="pct"/>
          </w:tcPr>
          <w:p w14:paraId="78801ED1" w14:textId="77777777" w:rsidR="00AA3C9C" w:rsidRPr="00441CCB" w:rsidRDefault="00665B42" w:rsidP="00CA1EA4">
            <w:pPr>
              <w:spacing w:before="60"/>
              <w:rPr>
                <w:noProof/>
                <w:sz w:val="18"/>
                <w:szCs w:val="18"/>
                <w:lang w:val="fr-FR"/>
              </w:rPr>
            </w:pPr>
            <w:r w:rsidRPr="00441CCB">
              <w:rPr>
                <w:noProof/>
                <w:sz w:val="18"/>
                <w:szCs w:val="18"/>
                <w:lang w:val="de-DE" w:eastAsia="de-DE"/>
              </w:rPr>
              <w:drawing>
                <wp:inline distT="0" distB="0" distL="0" distR="0" wp14:anchorId="46850327" wp14:editId="77D6D24C">
                  <wp:extent cx="130628" cy="130628"/>
                  <wp:effectExtent l="0" t="0" r="3175" b="3175"/>
                  <wp:docPr id="977" name="Picture 977"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528" w:type="pct"/>
          </w:tcPr>
          <w:p w14:paraId="662B302F" w14:textId="77777777" w:rsidR="00AA3C9C" w:rsidRPr="00441CCB" w:rsidRDefault="00AA3C9C" w:rsidP="00A15816">
            <w:pPr>
              <w:spacing w:before="0"/>
              <w:rPr>
                <w:sz w:val="18"/>
                <w:szCs w:val="18"/>
                <w:lang w:val="fr-FR"/>
              </w:rPr>
            </w:pPr>
          </w:p>
        </w:tc>
        <w:tc>
          <w:tcPr>
            <w:tcW w:w="395" w:type="pct"/>
          </w:tcPr>
          <w:p w14:paraId="21E46972" w14:textId="77777777" w:rsidR="00665B42" w:rsidRPr="00441CCB" w:rsidRDefault="00665B42" w:rsidP="00CA1EA4">
            <w:pPr>
              <w:spacing w:before="60"/>
              <w:rPr>
                <w:sz w:val="18"/>
                <w:szCs w:val="18"/>
                <w:lang w:val="fr-FR"/>
              </w:rPr>
            </w:pPr>
            <w:r w:rsidRPr="00441CCB">
              <w:rPr>
                <w:noProof/>
                <w:sz w:val="18"/>
                <w:szCs w:val="18"/>
                <w:lang w:val="de-DE" w:eastAsia="de-DE"/>
              </w:rPr>
              <w:drawing>
                <wp:inline distT="0" distB="0" distL="0" distR="0" wp14:anchorId="074E935E" wp14:editId="6C782409">
                  <wp:extent cx="130628" cy="130628"/>
                  <wp:effectExtent l="0" t="0" r="3175" b="3175"/>
                  <wp:docPr id="979" name="Picture 979"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p w14:paraId="52AE033E" w14:textId="77777777" w:rsidR="00AA3C9C" w:rsidRPr="00441CCB" w:rsidRDefault="00855B12" w:rsidP="00A35C08">
            <w:pPr>
              <w:spacing w:before="0" w:after="60"/>
              <w:rPr>
                <w:sz w:val="18"/>
                <w:szCs w:val="18"/>
                <w:lang w:val="fr-FR"/>
              </w:rPr>
            </w:pPr>
            <w:r w:rsidRPr="00441CCB">
              <w:rPr>
                <w:sz w:val="18"/>
                <w:szCs w:val="18"/>
                <w:lang w:val="fr-FR"/>
              </w:rPr>
              <w:t>R</w:t>
            </w:r>
            <w:r w:rsidR="00B45BA4" w:rsidRPr="00441CCB">
              <w:rPr>
                <w:sz w:val="18"/>
                <w:szCs w:val="18"/>
                <w:lang w:val="fr-FR"/>
              </w:rPr>
              <w:t>éini.</w:t>
            </w:r>
            <w:r w:rsidRPr="00441CCB">
              <w:rPr>
                <w:sz w:val="18"/>
                <w:szCs w:val="18"/>
                <w:lang w:val="fr-FR"/>
              </w:rPr>
              <w:t xml:space="preserve"> état factu.</w:t>
            </w:r>
          </w:p>
          <w:p w14:paraId="78BF50A4" w14:textId="77777777" w:rsidR="00855B12" w:rsidRPr="00441CCB" w:rsidRDefault="00855B12" w:rsidP="00855B12">
            <w:pPr>
              <w:spacing w:before="0" w:after="60"/>
              <w:rPr>
                <w:sz w:val="18"/>
                <w:szCs w:val="18"/>
                <w:lang w:val="fr-FR"/>
              </w:rPr>
            </w:pPr>
            <w:r w:rsidRPr="00441CCB">
              <w:rPr>
                <w:sz w:val="18"/>
                <w:szCs w:val="18"/>
                <w:lang w:val="fr-FR"/>
              </w:rPr>
              <w:t>R</w:t>
            </w:r>
            <w:r w:rsidR="00B45BA4" w:rsidRPr="00441CCB">
              <w:rPr>
                <w:sz w:val="18"/>
                <w:szCs w:val="18"/>
                <w:lang w:val="fr-FR"/>
              </w:rPr>
              <w:t>éini.</w:t>
            </w:r>
            <w:r w:rsidRPr="00441CCB">
              <w:rPr>
                <w:sz w:val="18"/>
                <w:szCs w:val="18"/>
                <w:lang w:val="fr-FR"/>
              </w:rPr>
              <w:t xml:space="preserve"> état QA</w:t>
            </w:r>
          </w:p>
          <w:p w14:paraId="5E858BBA" w14:textId="77777777" w:rsidR="00665B42" w:rsidRPr="00441CCB" w:rsidRDefault="00855B12" w:rsidP="00023213">
            <w:pPr>
              <w:spacing w:before="0" w:afterLines="60" w:after="144"/>
              <w:rPr>
                <w:sz w:val="18"/>
                <w:szCs w:val="18"/>
                <w:lang w:val="fr-FR"/>
              </w:rPr>
            </w:pPr>
            <w:r w:rsidRPr="00441CCB">
              <w:rPr>
                <w:sz w:val="18"/>
                <w:szCs w:val="18"/>
                <w:lang w:val="fr-FR"/>
              </w:rPr>
              <w:t xml:space="preserve">Définit état </w:t>
            </w:r>
            <w:r w:rsidRPr="00441CCB">
              <w:rPr>
                <w:sz w:val="17"/>
                <w:szCs w:val="17"/>
                <w:lang w:val="fr-FR"/>
              </w:rPr>
              <w:lastRenderedPageBreak/>
              <w:t xml:space="preserve">vérif </w:t>
            </w:r>
            <w:r w:rsidRPr="00441CCB">
              <w:rPr>
                <w:sz w:val="16"/>
                <w:szCs w:val="16"/>
                <w:lang w:val="fr-FR"/>
              </w:rPr>
              <w:t>QA</w:t>
            </w:r>
          </w:p>
          <w:p w14:paraId="444E4AFE" w14:textId="77777777" w:rsidR="00665B42" w:rsidRPr="00441CCB" w:rsidRDefault="00855B12" w:rsidP="00023213">
            <w:pPr>
              <w:spacing w:before="0" w:afterLines="60" w:after="144"/>
              <w:rPr>
                <w:sz w:val="18"/>
                <w:szCs w:val="18"/>
                <w:lang w:val="fr-FR"/>
              </w:rPr>
            </w:pPr>
            <w:r w:rsidRPr="00441CCB">
              <w:rPr>
                <w:sz w:val="18"/>
                <w:szCs w:val="18"/>
                <w:lang w:val="fr-FR"/>
              </w:rPr>
              <w:t>Définit état factu</w:t>
            </w:r>
          </w:p>
        </w:tc>
      </w:tr>
      <w:tr w:rsidR="002B763A" w:rsidRPr="000B0E6A" w14:paraId="686FBCEA" w14:textId="77777777" w:rsidTr="00855B12">
        <w:tc>
          <w:tcPr>
            <w:tcW w:w="650" w:type="pct"/>
            <w:shd w:val="clear" w:color="auto" w:fill="BAB292"/>
          </w:tcPr>
          <w:p w14:paraId="35107A68" w14:textId="1A009341" w:rsidR="002B763A" w:rsidRPr="002B763A" w:rsidRDefault="002B763A" w:rsidP="00A15816">
            <w:pPr>
              <w:spacing w:before="0"/>
              <w:rPr>
                <w:color w:val="FFFFFF" w:themeColor="background1"/>
                <w:sz w:val="20"/>
                <w:lang w:val="fr-FR"/>
              </w:rPr>
            </w:pPr>
            <w:r w:rsidRPr="002B763A">
              <w:rPr>
                <w:b/>
                <w:sz w:val="20"/>
                <w:lang w:val="fr-FR"/>
              </w:rPr>
              <w:lastRenderedPageBreak/>
              <w:t>Directeur médical</w:t>
            </w:r>
          </w:p>
        </w:tc>
        <w:tc>
          <w:tcPr>
            <w:tcW w:w="716" w:type="pct"/>
          </w:tcPr>
          <w:p w14:paraId="5434B076" w14:textId="77777777" w:rsidR="002B763A" w:rsidRPr="00441CCB" w:rsidRDefault="002B763A" w:rsidP="00CA1EA4">
            <w:pPr>
              <w:spacing w:before="60"/>
              <w:rPr>
                <w:noProof/>
                <w:sz w:val="18"/>
                <w:szCs w:val="18"/>
                <w:lang w:val="de-DE" w:eastAsia="de-DE"/>
              </w:rPr>
            </w:pPr>
          </w:p>
        </w:tc>
        <w:tc>
          <w:tcPr>
            <w:tcW w:w="507" w:type="pct"/>
          </w:tcPr>
          <w:p w14:paraId="0462800E" w14:textId="14C7C27C"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1BC88507" wp14:editId="76A4271F">
                  <wp:extent cx="130628" cy="130628"/>
                  <wp:effectExtent l="0" t="0" r="3175" b="3175"/>
                  <wp:docPr id="816"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r>
              <w:rPr>
                <w:noProof/>
                <w:sz w:val="18"/>
                <w:szCs w:val="18"/>
                <w:lang w:val="de-DE" w:eastAsia="de-DE"/>
              </w:rPr>
              <w:br/>
              <w:t>FIP tout</w:t>
            </w:r>
          </w:p>
        </w:tc>
        <w:tc>
          <w:tcPr>
            <w:tcW w:w="516" w:type="pct"/>
          </w:tcPr>
          <w:p w14:paraId="51D73CC0" w14:textId="2BDDCE87"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7748CC3C" wp14:editId="3ED006AB">
                  <wp:extent cx="130628" cy="130628"/>
                  <wp:effectExtent l="0" t="0" r="3175" b="3175"/>
                  <wp:docPr id="282"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49427D46" w14:textId="37E2CBB3"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12AD7084" wp14:editId="22C22D4E">
                  <wp:extent cx="130628" cy="130628"/>
                  <wp:effectExtent l="0" t="0" r="3175" b="3175"/>
                  <wp:docPr id="294"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16CCB302" w14:textId="3AC80DBA" w:rsidR="002B763A" w:rsidRPr="00441CCB" w:rsidRDefault="002B763A" w:rsidP="00A15816">
            <w:pPr>
              <w:spacing w:before="0"/>
              <w:rPr>
                <w:sz w:val="18"/>
                <w:szCs w:val="18"/>
                <w:lang w:val="fr-FR"/>
              </w:rPr>
            </w:pPr>
            <w:r w:rsidRPr="002E07DE">
              <w:rPr>
                <w:noProof/>
                <w:sz w:val="18"/>
                <w:szCs w:val="18"/>
              </w:rPr>
              <w:drawing>
                <wp:inline distT="0" distB="0" distL="0" distR="0" wp14:anchorId="27C37A81" wp14:editId="113F69DA">
                  <wp:extent cx="130628" cy="130628"/>
                  <wp:effectExtent l="0" t="0" r="3175" b="3175"/>
                  <wp:docPr id="314"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483" w:type="pct"/>
          </w:tcPr>
          <w:p w14:paraId="45FC1FA1" w14:textId="77777777" w:rsidR="002B763A" w:rsidRPr="00441CCB" w:rsidRDefault="002B763A" w:rsidP="00CA1EA4">
            <w:pPr>
              <w:spacing w:before="60"/>
              <w:rPr>
                <w:noProof/>
                <w:sz w:val="18"/>
                <w:szCs w:val="18"/>
                <w:lang w:val="de-DE" w:eastAsia="de-DE"/>
              </w:rPr>
            </w:pPr>
          </w:p>
        </w:tc>
        <w:tc>
          <w:tcPr>
            <w:tcW w:w="177" w:type="pct"/>
          </w:tcPr>
          <w:p w14:paraId="74563D66" w14:textId="48CC9282"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6B1D558C" wp14:editId="5F67D145">
                  <wp:extent cx="130628" cy="130628"/>
                  <wp:effectExtent l="0" t="0" r="3175" b="3175"/>
                  <wp:docPr id="717"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76" w:type="pct"/>
          </w:tcPr>
          <w:p w14:paraId="2B7E710F" w14:textId="77777777" w:rsidR="002B763A" w:rsidRPr="00441CCB" w:rsidRDefault="002B763A" w:rsidP="00CA1EA4">
            <w:pPr>
              <w:spacing w:before="60"/>
              <w:rPr>
                <w:noProof/>
                <w:sz w:val="18"/>
                <w:szCs w:val="18"/>
                <w:lang w:val="de-DE" w:eastAsia="de-DE"/>
              </w:rPr>
            </w:pPr>
          </w:p>
        </w:tc>
        <w:tc>
          <w:tcPr>
            <w:tcW w:w="220" w:type="pct"/>
          </w:tcPr>
          <w:p w14:paraId="2CC421CB" w14:textId="2CD4362F"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642F750D" wp14:editId="0BAA549C">
                  <wp:extent cx="130628" cy="130628"/>
                  <wp:effectExtent l="0" t="0" r="3175" b="3175"/>
                  <wp:docPr id="720"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63" w:type="pct"/>
          </w:tcPr>
          <w:p w14:paraId="7B513E50" w14:textId="207C92D4"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6619A4A8" wp14:editId="00CEB27A">
                  <wp:extent cx="130628" cy="130628"/>
                  <wp:effectExtent l="0" t="0" r="3175" b="3175"/>
                  <wp:docPr id="721"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528" w:type="pct"/>
          </w:tcPr>
          <w:p w14:paraId="76D06D88" w14:textId="77777777" w:rsidR="002B763A" w:rsidRPr="00441CCB" w:rsidRDefault="002B763A" w:rsidP="00A15816">
            <w:pPr>
              <w:spacing w:before="0"/>
              <w:rPr>
                <w:sz w:val="18"/>
                <w:szCs w:val="18"/>
                <w:lang w:val="fr-FR"/>
              </w:rPr>
            </w:pPr>
          </w:p>
        </w:tc>
        <w:tc>
          <w:tcPr>
            <w:tcW w:w="395" w:type="pct"/>
          </w:tcPr>
          <w:p w14:paraId="3506FEF5" w14:textId="600BD1B6"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40791B0B" wp14:editId="010F4C5E">
                  <wp:extent cx="130628" cy="130628"/>
                  <wp:effectExtent l="0" t="0" r="3175" b="3175"/>
                  <wp:docPr id="752"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r>
      <w:tr w:rsidR="002B763A" w:rsidRPr="000B0E6A" w14:paraId="11F5301C" w14:textId="77777777" w:rsidTr="00855B12">
        <w:tc>
          <w:tcPr>
            <w:tcW w:w="650" w:type="pct"/>
            <w:shd w:val="clear" w:color="auto" w:fill="BAB292"/>
          </w:tcPr>
          <w:p w14:paraId="75E8BFDD" w14:textId="6913C222" w:rsidR="002B763A" w:rsidRPr="002B763A" w:rsidRDefault="002B763A" w:rsidP="00A15816">
            <w:pPr>
              <w:spacing w:before="0"/>
              <w:rPr>
                <w:color w:val="FFFFFF" w:themeColor="background1"/>
                <w:sz w:val="20"/>
                <w:lang w:val="fr-FR"/>
              </w:rPr>
            </w:pPr>
            <w:r w:rsidRPr="002B763A">
              <w:rPr>
                <w:b/>
                <w:sz w:val="20"/>
                <w:lang w:val="fr-FR"/>
              </w:rPr>
              <w:t>Administrateur de base</w:t>
            </w:r>
          </w:p>
        </w:tc>
        <w:tc>
          <w:tcPr>
            <w:tcW w:w="716" w:type="pct"/>
          </w:tcPr>
          <w:p w14:paraId="7D1577BE" w14:textId="77777777" w:rsidR="002B763A" w:rsidRPr="00441CCB" w:rsidRDefault="002B763A" w:rsidP="00CA1EA4">
            <w:pPr>
              <w:spacing w:before="60"/>
              <w:rPr>
                <w:noProof/>
                <w:sz w:val="18"/>
                <w:szCs w:val="18"/>
                <w:lang w:val="de-DE" w:eastAsia="de-DE"/>
              </w:rPr>
            </w:pPr>
          </w:p>
        </w:tc>
        <w:tc>
          <w:tcPr>
            <w:tcW w:w="507" w:type="pct"/>
          </w:tcPr>
          <w:p w14:paraId="3B9FBAF8" w14:textId="40A3CA82"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7C15A09E" wp14:editId="64BFC462">
                  <wp:extent cx="130628" cy="130628"/>
                  <wp:effectExtent l="0" t="0" r="3175" b="3175"/>
                  <wp:docPr id="278"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r>
              <w:rPr>
                <w:noProof/>
                <w:sz w:val="18"/>
                <w:szCs w:val="18"/>
                <w:lang w:val="de-DE" w:eastAsia="de-DE"/>
              </w:rPr>
              <w:br/>
              <w:t>FIP de base</w:t>
            </w:r>
          </w:p>
        </w:tc>
        <w:tc>
          <w:tcPr>
            <w:tcW w:w="516" w:type="pct"/>
          </w:tcPr>
          <w:p w14:paraId="79D49B2D" w14:textId="4D9CA51D"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0D771EF5" wp14:editId="2DEB532E">
                  <wp:extent cx="130628" cy="130628"/>
                  <wp:effectExtent l="0" t="0" r="3175" b="3175"/>
                  <wp:docPr id="286"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169" w:type="pct"/>
          </w:tcPr>
          <w:p w14:paraId="6C51FA71" w14:textId="0E50C967"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4C4B3382" wp14:editId="7C03D9D0">
                  <wp:extent cx="130628" cy="130628"/>
                  <wp:effectExtent l="0" t="0" r="3175" b="3175"/>
                  <wp:docPr id="308"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02" w:type="pct"/>
          </w:tcPr>
          <w:p w14:paraId="2001ACE0" w14:textId="77777777" w:rsidR="002B763A" w:rsidRPr="00441CCB" w:rsidRDefault="002B763A" w:rsidP="00A15816">
            <w:pPr>
              <w:spacing w:before="0"/>
              <w:rPr>
                <w:sz w:val="18"/>
                <w:szCs w:val="18"/>
                <w:lang w:val="fr-FR"/>
              </w:rPr>
            </w:pPr>
          </w:p>
        </w:tc>
        <w:tc>
          <w:tcPr>
            <w:tcW w:w="483" w:type="pct"/>
          </w:tcPr>
          <w:p w14:paraId="7B51CF89" w14:textId="77777777" w:rsidR="002B763A" w:rsidRPr="00441CCB" w:rsidRDefault="002B763A" w:rsidP="00CA1EA4">
            <w:pPr>
              <w:spacing w:before="60"/>
              <w:rPr>
                <w:noProof/>
                <w:sz w:val="18"/>
                <w:szCs w:val="18"/>
                <w:lang w:val="de-DE" w:eastAsia="de-DE"/>
              </w:rPr>
            </w:pPr>
          </w:p>
        </w:tc>
        <w:tc>
          <w:tcPr>
            <w:tcW w:w="177" w:type="pct"/>
          </w:tcPr>
          <w:p w14:paraId="0C93A386" w14:textId="77777777" w:rsidR="002B763A" w:rsidRPr="00441CCB" w:rsidRDefault="002B763A" w:rsidP="00CA1EA4">
            <w:pPr>
              <w:spacing w:before="60"/>
              <w:rPr>
                <w:noProof/>
                <w:sz w:val="18"/>
                <w:szCs w:val="18"/>
                <w:lang w:val="de-DE" w:eastAsia="de-DE"/>
              </w:rPr>
            </w:pPr>
          </w:p>
        </w:tc>
        <w:tc>
          <w:tcPr>
            <w:tcW w:w="176" w:type="pct"/>
          </w:tcPr>
          <w:p w14:paraId="16F4FCC3" w14:textId="77777777" w:rsidR="002B763A" w:rsidRPr="00441CCB" w:rsidRDefault="002B763A" w:rsidP="00CA1EA4">
            <w:pPr>
              <w:spacing w:before="60"/>
              <w:rPr>
                <w:noProof/>
                <w:sz w:val="18"/>
                <w:szCs w:val="18"/>
                <w:lang w:val="de-DE" w:eastAsia="de-DE"/>
              </w:rPr>
            </w:pPr>
          </w:p>
        </w:tc>
        <w:tc>
          <w:tcPr>
            <w:tcW w:w="220" w:type="pct"/>
          </w:tcPr>
          <w:p w14:paraId="4F917757" w14:textId="14A1A5F3"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18681487" wp14:editId="6BE83553">
                  <wp:extent cx="130628" cy="130628"/>
                  <wp:effectExtent l="0" t="0" r="3175" b="3175"/>
                  <wp:docPr id="724"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263" w:type="pct"/>
          </w:tcPr>
          <w:p w14:paraId="1A9C2EC8" w14:textId="4652B523" w:rsidR="002B763A" w:rsidRPr="00441CCB" w:rsidRDefault="002B763A" w:rsidP="00CA1EA4">
            <w:pPr>
              <w:spacing w:before="60"/>
              <w:rPr>
                <w:noProof/>
                <w:sz w:val="18"/>
                <w:szCs w:val="18"/>
                <w:lang w:val="de-DE" w:eastAsia="de-DE"/>
              </w:rPr>
            </w:pPr>
            <w:r w:rsidRPr="002E07DE">
              <w:rPr>
                <w:noProof/>
                <w:sz w:val="18"/>
                <w:szCs w:val="18"/>
              </w:rPr>
              <w:drawing>
                <wp:inline distT="0" distB="0" distL="0" distR="0" wp14:anchorId="6DFBEB3C" wp14:editId="747C4FBC">
                  <wp:extent cx="130628" cy="130628"/>
                  <wp:effectExtent l="0" t="0" r="3175" b="3175"/>
                  <wp:docPr id="732" name="Picture 970" descr="C:\Users\lbuckstein\AppData\Local\Microsoft\Windows\Temporary Internet Files\Content.IE5\V2D87AKC\600px-Red_che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uckstein\AppData\Local\Microsoft\Windows\Temporary Internet Files\Content.IE5\V2D87AKC\600px-Red_check.svg[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29" cy="130629"/>
                          </a:xfrm>
                          <a:prstGeom prst="rect">
                            <a:avLst/>
                          </a:prstGeom>
                          <a:noFill/>
                          <a:ln>
                            <a:noFill/>
                          </a:ln>
                        </pic:spPr>
                      </pic:pic>
                    </a:graphicData>
                  </a:graphic>
                </wp:inline>
              </w:drawing>
            </w:r>
          </w:p>
        </w:tc>
        <w:tc>
          <w:tcPr>
            <w:tcW w:w="528" w:type="pct"/>
          </w:tcPr>
          <w:p w14:paraId="74BB70E4" w14:textId="77777777" w:rsidR="002B763A" w:rsidRPr="00441CCB" w:rsidRDefault="002B763A" w:rsidP="00A15816">
            <w:pPr>
              <w:spacing w:before="0"/>
              <w:rPr>
                <w:sz w:val="18"/>
                <w:szCs w:val="18"/>
                <w:lang w:val="fr-FR"/>
              </w:rPr>
            </w:pPr>
          </w:p>
        </w:tc>
        <w:tc>
          <w:tcPr>
            <w:tcW w:w="395" w:type="pct"/>
          </w:tcPr>
          <w:p w14:paraId="55E6CA8C" w14:textId="77777777" w:rsidR="002B763A" w:rsidRPr="00441CCB" w:rsidRDefault="002B763A" w:rsidP="00CA1EA4">
            <w:pPr>
              <w:spacing w:before="60"/>
              <w:rPr>
                <w:noProof/>
                <w:sz w:val="18"/>
                <w:szCs w:val="18"/>
                <w:lang w:val="de-DE" w:eastAsia="de-DE"/>
              </w:rPr>
            </w:pPr>
          </w:p>
        </w:tc>
      </w:tr>
    </w:tbl>
    <w:p w14:paraId="2E71F133" w14:textId="77777777" w:rsidR="00EA313C" w:rsidRPr="00441CCB" w:rsidRDefault="00EA313C" w:rsidP="00A15816">
      <w:pPr>
        <w:spacing w:before="0"/>
        <w:rPr>
          <w:lang w:val="fr-FR"/>
        </w:rPr>
      </w:pPr>
    </w:p>
    <w:p w14:paraId="643F0FEF" w14:textId="77777777" w:rsidR="0030291E" w:rsidRPr="00441CCB" w:rsidRDefault="00FF2513" w:rsidP="00C00076">
      <w:pPr>
        <w:pStyle w:val="berschrift2"/>
        <w:spacing w:before="0"/>
        <w:rPr>
          <w:lang w:val="fr-FR"/>
        </w:rPr>
      </w:pPr>
      <w:bookmarkStart w:id="37" w:name="_Toc529284461"/>
      <w:r w:rsidRPr="00441CCB">
        <w:rPr>
          <w:lang w:val="fr-FR"/>
        </w:rPr>
        <w:t>Supprimer un compte</w:t>
      </w:r>
      <w:bookmarkEnd w:id="37"/>
    </w:p>
    <w:p w14:paraId="62533EEE" w14:textId="77777777" w:rsidR="005D5AE3" w:rsidRPr="00441CCB" w:rsidRDefault="00F252D0" w:rsidP="00FD19FF">
      <w:pPr>
        <w:pStyle w:val="Listenabsatz"/>
        <w:numPr>
          <w:ilvl w:val="0"/>
          <w:numId w:val="16"/>
        </w:numPr>
        <w:ind w:left="778"/>
        <w:contextualSpacing w:val="0"/>
        <w:rPr>
          <w:lang w:val="fr-FR"/>
        </w:rPr>
      </w:pPr>
      <w:r>
        <w:rPr>
          <w:lang w:val="fr-FR"/>
        </w:rPr>
        <w:t>Sur la ligne contenant l’identifiant</w:t>
      </w:r>
      <w:r w:rsidR="00FF2513" w:rsidRPr="00441CCB">
        <w:rPr>
          <w:lang w:val="fr-FR"/>
        </w:rPr>
        <w:t xml:space="preserve"> de service du compte, cliquez sur</w:t>
      </w:r>
      <w:r w:rsidR="005D5AE3" w:rsidRPr="00441CCB">
        <w:rPr>
          <w:lang w:val="fr-FR"/>
        </w:rPr>
        <w:t xml:space="preserve"> </w:t>
      </w:r>
      <w:r w:rsidR="005D5AE3" w:rsidRPr="00441CCB">
        <w:rPr>
          <w:noProof/>
          <w:lang w:val="de-DE" w:eastAsia="de-DE"/>
        </w:rPr>
        <w:drawing>
          <wp:inline distT="0" distB="0" distL="0" distR="0" wp14:anchorId="580B5186" wp14:editId="45435D04">
            <wp:extent cx="167655" cy="152413"/>
            <wp:effectExtent l="0" t="0" r="381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67655" cy="152413"/>
                    </a:xfrm>
                    <a:prstGeom prst="rect">
                      <a:avLst/>
                    </a:prstGeom>
                  </pic:spPr>
                </pic:pic>
              </a:graphicData>
            </a:graphic>
          </wp:inline>
        </w:drawing>
      </w:r>
      <w:r w:rsidR="005D5AE3" w:rsidRPr="00441CCB">
        <w:rPr>
          <w:lang w:val="fr-FR"/>
        </w:rPr>
        <w:t>.</w:t>
      </w:r>
    </w:p>
    <w:p w14:paraId="2EA21B03" w14:textId="77777777" w:rsidR="005D5AE3" w:rsidRPr="00441CCB" w:rsidRDefault="00FF2513" w:rsidP="00FD19FF">
      <w:pPr>
        <w:pStyle w:val="Listenabsatz"/>
        <w:numPr>
          <w:ilvl w:val="0"/>
          <w:numId w:val="16"/>
        </w:numPr>
        <w:ind w:left="778"/>
        <w:contextualSpacing w:val="0"/>
        <w:rPr>
          <w:lang w:val="fr-FR"/>
        </w:rPr>
      </w:pPr>
      <w:r w:rsidRPr="00441CCB">
        <w:rPr>
          <w:lang w:val="fr-FR"/>
        </w:rPr>
        <w:t>Un message de validation s’affiche demandant si vous voulez supprimer le c</w:t>
      </w:r>
      <w:r w:rsidR="00F252D0">
        <w:rPr>
          <w:lang w:val="fr-FR"/>
        </w:rPr>
        <w:t>o</w:t>
      </w:r>
      <w:r w:rsidRPr="00441CCB">
        <w:rPr>
          <w:lang w:val="fr-FR"/>
        </w:rPr>
        <w:t>mpte. Si vous en êtes sûr, cliquez sur</w:t>
      </w:r>
      <w:r w:rsidR="005D5AE3" w:rsidRPr="00441CCB">
        <w:rPr>
          <w:lang w:val="fr-FR"/>
        </w:rPr>
        <w:t xml:space="preserve"> </w:t>
      </w:r>
      <w:r w:rsidR="005D5AE3" w:rsidRPr="00441CCB">
        <w:rPr>
          <w:b/>
          <w:lang w:val="fr-FR"/>
        </w:rPr>
        <w:t>OK</w:t>
      </w:r>
      <w:r w:rsidR="005D5AE3" w:rsidRPr="00441CCB">
        <w:rPr>
          <w:lang w:val="fr-FR"/>
        </w:rPr>
        <w:t>.</w:t>
      </w:r>
    </w:p>
    <w:p w14:paraId="1BF300CF" w14:textId="77777777" w:rsidR="003D4E78" w:rsidRPr="00441CCB" w:rsidRDefault="003D4E78" w:rsidP="008B4CF9">
      <w:pPr>
        <w:pStyle w:val="berschrift1"/>
        <w:pageBreakBefore w:val="0"/>
        <w:spacing w:before="0"/>
        <w:rPr>
          <w:lang w:val="fr-FR"/>
        </w:rPr>
      </w:pPr>
      <w:bookmarkStart w:id="38" w:name="_Toc529284462"/>
      <w:r w:rsidRPr="00441CCB">
        <w:rPr>
          <w:lang w:val="fr-FR"/>
        </w:rPr>
        <w:t>Statisti</w:t>
      </w:r>
      <w:r w:rsidR="00FF2513" w:rsidRPr="00441CCB">
        <w:rPr>
          <w:lang w:val="fr-FR"/>
        </w:rPr>
        <w:t>que</w:t>
      </w:r>
      <w:r w:rsidRPr="00441CCB">
        <w:rPr>
          <w:lang w:val="fr-FR"/>
        </w:rPr>
        <w:t>s</w:t>
      </w:r>
      <w:bookmarkEnd w:id="38"/>
    </w:p>
    <w:p w14:paraId="5472B9F3" w14:textId="77777777" w:rsidR="00C6204F" w:rsidRPr="00441CCB" w:rsidRDefault="00FF2513" w:rsidP="00C6204F">
      <w:pPr>
        <w:rPr>
          <w:lang w:val="fr-FR"/>
        </w:rPr>
      </w:pPr>
      <w:r w:rsidRPr="00441CCB">
        <w:rPr>
          <w:lang w:val="fr-FR"/>
        </w:rPr>
        <w:t>Lancez divers rapports statistiques pendant une durée donnée. Les rapports disponibles s’affichent quand vous cliquez sur le champ Statistiques</w:t>
      </w:r>
      <w:r w:rsidR="00000268" w:rsidRPr="00441CCB">
        <w:rPr>
          <w:lang w:val="fr-FR"/>
        </w:rPr>
        <w:t>.</w:t>
      </w:r>
    </w:p>
    <w:p w14:paraId="50547452" w14:textId="77777777" w:rsidR="00246249" w:rsidRPr="00441CCB" w:rsidRDefault="00FF2513" w:rsidP="00AA0AED">
      <w:pPr>
        <w:pStyle w:val="berschrift2"/>
        <w:rPr>
          <w:lang w:val="fr-FR"/>
        </w:rPr>
      </w:pPr>
      <w:bookmarkStart w:id="39" w:name="_Toc529284463"/>
      <w:r w:rsidRPr="00441CCB">
        <w:rPr>
          <w:lang w:val="fr-FR"/>
        </w:rPr>
        <w:t>Lancer un rapport</w:t>
      </w:r>
      <w:bookmarkEnd w:id="39"/>
    </w:p>
    <w:p w14:paraId="52FF4DD9" w14:textId="77777777" w:rsidR="00053954" w:rsidRPr="00441CCB" w:rsidRDefault="00A9460D" w:rsidP="00700922">
      <w:pPr>
        <w:pStyle w:val="Listenabsatz"/>
        <w:numPr>
          <w:ilvl w:val="0"/>
          <w:numId w:val="23"/>
        </w:numPr>
        <w:ind w:left="778"/>
        <w:contextualSpacing w:val="0"/>
        <w:rPr>
          <w:lang w:val="fr-FR"/>
        </w:rPr>
      </w:pPr>
      <w:r w:rsidRPr="00441CCB">
        <w:rPr>
          <w:lang w:val="fr-FR"/>
        </w:rPr>
        <w:t>Cli</w:t>
      </w:r>
      <w:r w:rsidR="00FF2513" w:rsidRPr="00441CCB">
        <w:rPr>
          <w:lang w:val="fr-FR"/>
        </w:rPr>
        <w:t>quez sur le champ Statistiques et sélectionnez le nom d’un rapport</w:t>
      </w:r>
      <w:r w:rsidRPr="00441CCB">
        <w:rPr>
          <w:lang w:val="fr-FR"/>
        </w:rPr>
        <w:t>.</w:t>
      </w:r>
    </w:p>
    <w:p w14:paraId="275A526E" w14:textId="46445F5F" w:rsidR="00BE0CD4" w:rsidRPr="00441CCB" w:rsidRDefault="00AF209A" w:rsidP="00BE0CD4">
      <w:pPr>
        <w:rPr>
          <w:lang w:val="fr-FR"/>
        </w:rPr>
      </w:pPr>
      <w:r>
        <w:rPr>
          <w:noProof/>
          <w:lang w:val="fr-FR"/>
        </w:rPr>
        <w:drawing>
          <wp:anchor distT="0" distB="0" distL="114300" distR="114300" simplePos="0" relativeHeight="252375040" behindDoc="0" locked="0" layoutInCell="1" allowOverlap="1" wp14:anchorId="3D40376C" wp14:editId="2B032306">
            <wp:simplePos x="0" y="0"/>
            <wp:positionH relativeFrom="column">
              <wp:posOffset>982314</wp:posOffset>
            </wp:positionH>
            <wp:positionV relativeFrom="paragraph">
              <wp:posOffset>339719</wp:posOffset>
            </wp:positionV>
            <wp:extent cx="301708" cy="301708"/>
            <wp:effectExtent l="38100" t="0" r="3175" b="22225"/>
            <wp:wrapNone/>
            <wp:docPr id="34" name="Grafik 34" descr="Pfeil: Nach rechts dr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tateRight.svg"/>
                    <pic:cNvPicPr/>
                  </pic:nvPicPr>
                  <pic:blipFill>
                    <a:blip r:embed="rId69">
                      <a:extLst>
                        <a:ext uri="{96DAC541-7B7A-43D3-8B79-37D633B846F1}">
                          <asvg:svgBlip xmlns:asvg="http://schemas.microsoft.com/office/drawing/2016/SVG/main" r:embed="rId70"/>
                        </a:ext>
                      </a:extLst>
                    </a:blip>
                    <a:stretch>
                      <a:fillRect/>
                    </a:stretch>
                  </pic:blipFill>
                  <pic:spPr>
                    <a:xfrm rot="9790432">
                      <a:off x="0" y="0"/>
                      <a:ext cx="301708" cy="301708"/>
                    </a:xfrm>
                    <a:prstGeom prst="rect">
                      <a:avLst/>
                    </a:prstGeom>
                  </pic:spPr>
                </pic:pic>
              </a:graphicData>
            </a:graphic>
            <wp14:sizeRelH relativeFrom="margin">
              <wp14:pctWidth>0</wp14:pctWidth>
            </wp14:sizeRelH>
            <wp14:sizeRelV relativeFrom="margin">
              <wp14:pctHeight>0</wp14:pctHeight>
            </wp14:sizeRelV>
          </wp:anchor>
        </w:drawing>
      </w:r>
      <w:r w:rsidR="00C00076" w:rsidRPr="00441CCB">
        <w:rPr>
          <w:noProof/>
          <w:lang w:val="de-DE" w:eastAsia="de-DE"/>
        </w:rPr>
        <w:drawing>
          <wp:inline distT="0" distB="0" distL="0" distR="0" wp14:anchorId="44544C67" wp14:editId="56C27F84">
            <wp:extent cx="1763479" cy="743284"/>
            <wp:effectExtent l="0" t="0" r="825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BUCKS~1\AppData\Local\Temp\SNAGHTML15b1fa7.PNG"/>
                    <pic:cNvPicPr>
                      <a:picLocks noChangeAspect="1" noChangeArrowheads="1"/>
                    </pic:cNvPicPr>
                  </pic:nvPicPr>
                  <pic:blipFill>
                    <a:blip r:embed="rId71"/>
                    <a:stretch>
                      <a:fillRect/>
                    </a:stretch>
                  </pic:blipFill>
                  <pic:spPr bwMode="auto">
                    <a:xfrm>
                      <a:off x="0" y="0"/>
                      <a:ext cx="1763479" cy="743284"/>
                    </a:xfrm>
                    <a:prstGeom prst="rect">
                      <a:avLst/>
                    </a:prstGeom>
                    <a:noFill/>
                    <a:ln>
                      <a:noFill/>
                    </a:ln>
                  </pic:spPr>
                </pic:pic>
              </a:graphicData>
            </a:graphic>
          </wp:inline>
        </w:drawing>
      </w:r>
    </w:p>
    <w:p w14:paraId="4F18FC35" w14:textId="77777777" w:rsidR="00BE0CD4" w:rsidRPr="00441CCB" w:rsidRDefault="00FF2513" w:rsidP="00700922">
      <w:pPr>
        <w:pStyle w:val="Listenabsatz"/>
        <w:numPr>
          <w:ilvl w:val="0"/>
          <w:numId w:val="23"/>
        </w:numPr>
        <w:ind w:left="778"/>
        <w:contextualSpacing w:val="0"/>
        <w:rPr>
          <w:lang w:val="fr-FR"/>
        </w:rPr>
      </w:pPr>
      <w:r w:rsidRPr="00441CCB">
        <w:rPr>
          <w:lang w:val="fr-FR"/>
        </w:rPr>
        <w:t>Une fenêtre s’ouvre et vous permet de choisir la date de début et de fin d’un rapport</w:t>
      </w:r>
      <w:r w:rsidR="00BE0CD4" w:rsidRPr="00441CCB">
        <w:rPr>
          <w:lang w:val="fr-FR"/>
        </w:rPr>
        <w:t xml:space="preserve">. </w:t>
      </w:r>
    </w:p>
    <w:p w14:paraId="0C906A94" w14:textId="0EC65009" w:rsidR="00BE0CD4" w:rsidRPr="00441CCB" w:rsidRDefault="00AE3B97" w:rsidP="00700922">
      <w:pPr>
        <w:pStyle w:val="Listenabsatz"/>
        <w:numPr>
          <w:ilvl w:val="0"/>
          <w:numId w:val="23"/>
        </w:numPr>
        <w:ind w:left="778"/>
        <w:contextualSpacing w:val="0"/>
        <w:rPr>
          <w:lang w:val="fr-FR"/>
        </w:rPr>
      </w:pPr>
      <w:r>
        <w:rPr>
          <w:noProof/>
          <w:lang w:val="fr-FR"/>
        </w:rPr>
        <w:lastRenderedPageBreak/>
        <w:drawing>
          <wp:anchor distT="0" distB="0" distL="114300" distR="114300" simplePos="0" relativeHeight="252378112" behindDoc="0" locked="0" layoutInCell="1" allowOverlap="1" wp14:anchorId="7B3A5D35" wp14:editId="277E2BF1">
            <wp:simplePos x="0" y="0"/>
            <wp:positionH relativeFrom="column">
              <wp:posOffset>1477793</wp:posOffset>
            </wp:positionH>
            <wp:positionV relativeFrom="paragraph">
              <wp:posOffset>631601</wp:posOffset>
            </wp:positionV>
            <wp:extent cx="301708" cy="301708"/>
            <wp:effectExtent l="38100" t="19050" r="3175" b="22225"/>
            <wp:wrapNone/>
            <wp:docPr id="36" name="Grafik 36" descr="Pfeil: Nach rechts dr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tateRight.svg"/>
                    <pic:cNvPicPr/>
                  </pic:nvPicPr>
                  <pic:blipFill>
                    <a:blip r:embed="rId69">
                      <a:extLst>
                        <a:ext uri="{96DAC541-7B7A-43D3-8B79-37D633B846F1}">
                          <asvg:svgBlip xmlns:asvg="http://schemas.microsoft.com/office/drawing/2016/SVG/main" r:embed="rId72"/>
                        </a:ext>
                      </a:extLst>
                    </a:blip>
                    <a:stretch>
                      <a:fillRect/>
                    </a:stretch>
                  </pic:blipFill>
                  <pic:spPr>
                    <a:xfrm rot="10119074">
                      <a:off x="0" y="0"/>
                      <a:ext cx="301708" cy="301708"/>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2380160" behindDoc="0" locked="0" layoutInCell="1" allowOverlap="1" wp14:anchorId="392AD2A4" wp14:editId="2E827A17">
            <wp:simplePos x="0" y="0"/>
            <wp:positionH relativeFrom="column">
              <wp:posOffset>986716</wp:posOffset>
            </wp:positionH>
            <wp:positionV relativeFrom="paragraph">
              <wp:posOffset>1494902</wp:posOffset>
            </wp:positionV>
            <wp:extent cx="301708" cy="301708"/>
            <wp:effectExtent l="38100" t="19050" r="3175" b="22225"/>
            <wp:wrapNone/>
            <wp:docPr id="37" name="Grafik 37" descr="Pfeil: Nach rechts dr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tateRight.svg"/>
                    <pic:cNvPicPr/>
                  </pic:nvPicPr>
                  <pic:blipFill>
                    <a:blip r:embed="rId69">
                      <a:extLst>
                        <a:ext uri="{96DAC541-7B7A-43D3-8B79-37D633B846F1}">
                          <asvg:svgBlip xmlns:asvg="http://schemas.microsoft.com/office/drawing/2016/SVG/main" r:embed="rId72"/>
                        </a:ext>
                      </a:extLst>
                    </a:blip>
                    <a:stretch>
                      <a:fillRect/>
                    </a:stretch>
                  </pic:blipFill>
                  <pic:spPr>
                    <a:xfrm rot="10087629">
                      <a:off x="0" y="0"/>
                      <a:ext cx="301708" cy="301708"/>
                    </a:xfrm>
                    <a:prstGeom prst="rect">
                      <a:avLst/>
                    </a:prstGeom>
                  </pic:spPr>
                </pic:pic>
              </a:graphicData>
            </a:graphic>
            <wp14:sizeRelH relativeFrom="margin">
              <wp14:pctWidth>0</wp14:pctWidth>
            </wp14:sizeRelH>
            <wp14:sizeRelV relativeFrom="margin">
              <wp14:pctHeight>0</wp14:pctHeight>
            </wp14:sizeRelV>
          </wp:anchor>
        </w:drawing>
      </w:r>
      <w:r w:rsidRPr="00441CCB">
        <w:rPr>
          <w:noProof/>
          <w:lang w:val="de-DE" w:eastAsia="de-DE"/>
        </w:rPr>
        <w:drawing>
          <wp:anchor distT="0" distB="0" distL="114300" distR="114300" simplePos="0" relativeHeight="252376064" behindDoc="1" locked="0" layoutInCell="1" allowOverlap="1" wp14:anchorId="3C933141" wp14:editId="788CA5A7">
            <wp:simplePos x="0" y="0"/>
            <wp:positionH relativeFrom="margin">
              <wp:posOffset>488950</wp:posOffset>
            </wp:positionH>
            <wp:positionV relativeFrom="paragraph">
              <wp:posOffset>326390</wp:posOffset>
            </wp:positionV>
            <wp:extent cx="2437130" cy="1299845"/>
            <wp:effectExtent l="0" t="0" r="1270" b="0"/>
            <wp:wrapTopAndBottom/>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437130" cy="1299845"/>
                    </a:xfrm>
                    <a:prstGeom prst="rect">
                      <a:avLst/>
                    </a:prstGeom>
                  </pic:spPr>
                </pic:pic>
              </a:graphicData>
            </a:graphic>
            <wp14:sizeRelH relativeFrom="margin">
              <wp14:pctWidth>0</wp14:pctWidth>
            </wp14:sizeRelH>
            <wp14:sizeRelV relativeFrom="margin">
              <wp14:pctHeight>0</wp14:pctHeight>
            </wp14:sizeRelV>
          </wp:anchor>
        </w:drawing>
      </w:r>
      <w:r w:rsidR="00FF2513" w:rsidRPr="00441CCB">
        <w:rPr>
          <w:lang w:val="fr-FR"/>
        </w:rPr>
        <w:t xml:space="preserve">Cliquez sur </w:t>
      </w:r>
      <w:r w:rsidR="00FF2513" w:rsidRPr="00441CCB">
        <w:rPr>
          <w:b/>
          <w:lang w:val="fr-FR"/>
        </w:rPr>
        <w:t>Calculer et enregistrer</w:t>
      </w:r>
      <w:r w:rsidR="00A9460D" w:rsidRPr="00441CCB">
        <w:rPr>
          <w:lang w:val="fr-FR"/>
        </w:rPr>
        <w:t xml:space="preserve">. </w:t>
      </w:r>
    </w:p>
    <w:p w14:paraId="1B5563C5" w14:textId="6B493213" w:rsidR="00BE0CD4" w:rsidRPr="00441CCB" w:rsidRDefault="00BE0CD4" w:rsidP="00BE0CD4">
      <w:pPr>
        <w:rPr>
          <w:lang w:val="fr-FR"/>
        </w:rPr>
      </w:pPr>
    </w:p>
    <w:p w14:paraId="35E1324A" w14:textId="77777777" w:rsidR="00D969B6" w:rsidRPr="00441CCB" w:rsidRDefault="00D969B6" w:rsidP="00F73815">
      <w:pPr>
        <w:ind w:left="778"/>
        <w:rPr>
          <w:lang w:val="fr-FR"/>
        </w:rPr>
      </w:pPr>
      <w:r w:rsidRPr="00441CCB">
        <w:rPr>
          <w:b/>
          <w:noProof/>
          <w:color w:val="365F91" w:themeColor="accent1" w:themeShade="BF"/>
          <w:lang w:val="de-DE" w:eastAsia="de-DE"/>
        </w:rPr>
        <w:drawing>
          <wp:anchor distT="0" distB="0" distL="114300" distR="114300" simplePos="0" relativeHeight="251829248" behindDoc="0" locked="0" layoutInCell="1" allowOverlap="1" wp14:anchorId="15509544" wp14:editId="4F7B0B79">
            <wp:simplePos x="0" y="0"/>
            <wp:positionH relativeFrom="column">
              <wp:posOffset>175895</wp:posOffset>
            </wp:positionH>
            <wp:positionV relativeFrom="paragraph">
              <wp:posOffset>25400</wp:posOffset>
            </wp:positionV>
            <wp:extent cx="213360" cy="237490"/>
            <wp:effectExtent l="0" t="0" r="0" b="0"/>
            <wp:wrapSquare wrapText="bothSides"/>
            <wp:docPr id="13" name="Picture 13"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FF2513" w:rsidRPr="00441CCB">
        <w:rPr>
          <w:b/>
          <w:color w:val="365F91" w:themeColor="accent1" w:themeShade="BF"/>
          <w:lang w:val="fr-FR"/>
        </w:rPr>
        <w:t>Remarque </w:t>
      </w:r>
      <w:r w:rsidRPr="00441CCB">
        <w:rPr>
          <w:lang w:val="fr-FR"/>
        </w:rPr>
        <w:t xml:space="preserve">: </w:t>
      </w:r>
      <w:r w:rsidR="00FF2513" w:rsidRPr="00441CCB">
        <w:rPr>
          <w:lang w:val="fr-FR"/>
        </w:rPr>
        <w:t xml:space="preserve">Quand vous cliquez sur « Calculer et enregistrer », le système affiche </w:t>
      </w:r>
      <w:r w:rsidR="0056247E" w:rsidRPr="00441CCB">
        <w:rPr>
          <w:lang w:val="fr-FR"/>
        </w:rPr>
        <w:t>le</w:t>
      </w:r>
      <w:r w:rsidR="00FF2513" w:rsidRPr="00441CCB">
        <w:rPr>
          <w:lang w:val="fr-FR"/>
        </w:rPr>
        <w:t xml:space="preserve"> message</w:t>
      </w:r>
      <w:r w:rsidR="0056247E" w:rsidRPr="00441CCB">
        <w:rPr>
          <w:lang w:val="fr-FR"/>
        </w:rPr>
        <w:t xml:space="preserve"> : </w:t>
      </w:r>
      <w:r w:rsidR="00FF2513" w:rsidRPr="00441CCB">
        <w:rPr>
          <w:lang w:val="fr-FR"/>
        </w:rPr>
        <w:t>« Calcul lancé, le résultat sera listé dans l’archive ». Pour voir le rapport dans l’archive, actualisez votre navigateur. Le rapport s’affiche dans la zon</w:t>
      </w:r>
      <w:r w:rsidR="00F252D0">
        <w:rPr>
          <w:lang w:val="fr-FR"/>
        </w:rPr>
        <w:t>e d’archives sous les champs des</w:t>
      </w:r>
      <w:r w:rsidR="00FF2513" w:rsidRPr="00441CCB">
        <w:rPr>
          <w:lang w:val="fr-FR"/>
        </w:rPr>
        <w:t xml:space="preserve"> dates</w:t>
      </w:r>
      <w:r w:rsidR="00F73815" w:rsidRPr="00441CCB">
        <w:rPr>
          <w:lang w:val="fr-FR"/>
        </w:rPr>
        <w:t>.</w:t>
      </w:r>
    </w:p>
    <w:p w14:paraId="1B5323CA" w14:textId="77777777" w:rsidR="007C0356" w:rsidRPr="00441CCB" w:rsidRDefault="00FF2513" w:rsidP="00700922">
      <w:pPr>
        <w:pStyle w:val="Listenabsatz"/>
        <w:numPr>
          <w:ilvl w:val="0"/>
          <w:numId w:val="23"/>
        </w:numPr>
        <w:ind w:left="778"/>
        <w:contextualSpacing w:val="0"/>
        <w:rPr>
          <w:lang w:val="fr-FR"/>
        </w:rPr>
      </w:pPr>
      <w:r w:rsidRPr="00441CCB">
        <w:rPr>
          <w:lang w:val="fr-FR"/>
        </w:rPr>
        <w:t>Le système génère le rapport avec</w:t>
      </w:r>
      <w:r w:rsidR="00A9460D" w:rsidRPr="00441CCB">
        <w:rPr>
          <w:lang w:val="fr-FR"/>
        </w:rPr>
        <w:t xml:space="preserve"> Microsoft Excel </w:t>
      </w:r>
      <w:r w:rsidRPr="00441CCB">
        <w:rPr>
          <w:lang w:val="fr-FR"/>
        </w:rPr>
        <w:t>et l’affiche dans la liste</w:t>
      </w:r>
      <w:r w:rsidR="00A9460D" w:rsidRPr="00441CCB">
        <w:rPr>
          <w:lang w:val="fr-FR"/>
        </w:rPr>
        <w:t xml:space="preserve">. </w:t>
      </w:r>
    </w:p>
    <w:p w14:paraId="5F90CD3B" w14:textId="77777777" w:rsidR="007C0356" w:rsidRPr="00441CCB" w:rsidRDefault="007C0356" w:rsidP="008B4CF9">
      <w:pPr>
        <w:ind w:left="418"/>
        <w:rPr>
          <w:lang w:val="fr-FR"/>
        </w:rPr>
      </w:pPr>
      <w:r w:rsidRPr="00441CCB">
        <w:rPr>
          <w:b/>
          <w:noProof/>
          <w:color w:val="365F91" w:themeColor="accent1" w:themeShade="BF"/>
          <w:lang w:val="de-DE" w:eastAsia="de-DE"/>
        </w:rPr>
        <w:drawing>
          <wp:anchor distT="0" distB="0" distL="114300" distR="114300" simplePos="0" relativeHeight="251961344" behindDoc="0" locked="0" layoutInCell="1" allowOverlap="1" wp14:anchorId="3E73FC85" wp14:editId="02AB52D0">
            <wp:simplePos x="0" y="0"/>
            <wp:positionH relativeFrom="column">
              <wp:posOffset>175895</wp:posOffset>
            </wp:positionH>
            <wp:positionV relativeFrom="paragraph">
              <wp:posOffset>25400</wp:posOffset>
            </wp:positionV>
            <wp:extent cx="213360" cy="237490"/>
            <wp:effectExtent l="0" t="0" r="0" b="0"/>
            <wp:wrapSquare wrapText="bothSides"/>
            <wp:docPr id="770" name="Picture 770" descr="C:\Users\lbuckstein\AppData\Local\Microsoft\Windows\Temporary Internet Files\Content.IE5\01YXYEAS\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uckstein\AppData\Local\Microsoft\Windows\Temporary Internet Files\Content.IE5\01YXYEAS\MC900440428[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 cy="237490"/>
                    </a:xfrm>
                    <a:prstGeom prst="rect">
                      <a:avLst/>
                    </a:prstGeom>
                    <a:noFill/>
                    <a:ln>
                      <a:noFill/>
                    </a:ln>
                  </pic:spPr>
                </pic:pic>
              </a:graphicData>
            </a:graphic>
          </wp:anchor>
        </w:drawing>
      </w:r>
      <w:r w:rsidR="00FF2513" w:rsidRPr="00441CCB">
        <w:rPr>
          <w:b/>
          <w:color w:val="365F91" w:themeColor="accent1" w:themeShade="BF"/>
          <w:lang w:val="fr-FR"/>
        </w:rPr>
        <w:t>Remarque </w:t>
      </w:r>
      <w:r w:rsidRPr="00441CCB">
        <w:rPr>
          <w:lang w:val="fr-FR"/>
        </w:rPr>
        <w:t xml:space="preserve">: </w:t>
      </w:r>
      <w:r w:rsidR="00FF2513" w:rsidRPr="00441CCB">
        <w:rPr>
          <w:lang w:val="fr-FR"/>
        </w:rPr>
        <w:t>Comme le système génère le rapport en arrière plan, vous pouvez continuer à utiliser le système. Vous n’avez pas besoin d’attendre que le système termine le rapport</w:t>
      </w:r>
      <w:r w:rsidRPr="00441CCB">
        <w:rPr>
          <w:lang w:val="fr-FR"/>
        </w:rPr>
        <w:t xml:space="preserve">. </w:t>
      </w:r>
    </w:p>
    <w:p w14:paraId="511E29E6" w14:textId="77777777" w:rsidR="00A9460D" w:rsidRPr="00441CCB" w:rsidRDefault="00A9460D" w:rsidP="00700922">
      <w:pPr>
        <w:pStyle w:val="Listenabsatz"/>
        <w:numPr>
          <w:ilvl w:val="0"/>
          <w:numId w:val="23"/>
        </w:numPr>
        <w:ind w:left="778"/>
        <w:contextualSpacing w:val="0"/>
        <w:rPr>
          <w:lang w:val="fr-FR"/>
        </w:rPr>
      </w:pPr>
      <w:r w:rsidRPr="00441CCB">
        <w:rPr>
          <w:lang w:val="fr-FR"/>
        </w:rPr>
        <w:t>Cli</w:t>
      </w:r>
      <w:r w:rsidR="00FF2513" w:rsidRPr="00441CCB">
        <w:rPr>
          <w:lang w:val="fr-FR"/>
        </w:rPr>
        <w:t>quez sur</w:t>
      </w:r>
      <w:r w:rsidRPr="00441CCB">
        <w:rPr>
          <w:lang w:val="fr-FR"/>
        </w:rPr>
        <w:t xml:space="preserve"> </w:t>
      </w:r>
      <w:r w:rsidRPr="00441CCB">
        <w:rPr>
          <w:noProof/>
          <w:lang w:val="de-DE" w:eastAsia="de-DE"/>
        </w:rPr>
        <w:drawing>
          <wp:inline distT="0" distB="0" distL="0" distR="0" wp14:anchorId="01949689" wp14:editId="3C5FB640">
            <wp:extent cx="175275" cy="1752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75275" cy="175275"/>
                    </a:xfrm>
                    <a:prstGeom prst="rect">
                      <a:avLst/>
                    </a:prstGeom>
                  </pic:spPr>
                </pic:pic>
              </a:graphicData>
            </a:graphic>
          </wp:inline>
        </w:drawing>
      </w:r>
      <w:r w:rsidR="00FF2513" w:rsidRPr="00441CCB">
        <w:rPr>
          <w:lang w:val="fr-FR"/>
        </w:rPr>
        <w:t>pour télécharger le rapport sur votre ordinateur</w:t>
      </w:r>
      <w:r w:rsidRPr="00441CCB">
        <w:rPr>
          <w:lang w:val="fr-FR"/>
        </w:rPr>
        <w:t xml:space="preserve">. </w:t>
      </w:r>
    </w:p>
    <w:p w14:paraId="0D3A31C0" w14:textId="77777777" w:rsidR="00BE0CD4" w:rsidRPr="00441CCB" w:rsidRDefault="001C6D2F" w:rsidP="00BE0CD4">
      <w:pPr>
        <w:rPr>
          <w:lang w:val="fr-FR"/>
        </w:rPr>
      </w:pPr>
      <w:r w:rsidRPr="00441CCB">
        <w:rPr>
          <w:noProof/>
          <w:lang w:val="de-DE" w:eastAsia="de-DE"/>
        </w:rPr>
        <w:drawing>
          <wp:inline distT="0" distB="0" distL="0" distR="0" wp14:anchorId="3EDF93BB" wp14:editId="2233358B">
            <wp:extent cx="2446020" cy="609669"/>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46233" cy="609722"/>
                    </a:xfrm>
                    <a:prstGeom prst="rect">
                      <a:avLst/>
                    </a:prstGeom>
                  </pic:spPr>
                </pic:pic>
              </a:graphicData>
            </a:graphic>
          </wp:inline>
        </w:drawing>
      </w:r>
    </w:p>
    <w:p w14:paraId="0C935A63" w14:textId="77777777" w:rsidR="00A9460D" w:rsidRPr="00441CCB" w:rsidRDefault="00FF2513" w:rsidP="00700922">
      <w:pPr>
        <w:pStyle w:val="Listenabsatz"/>
        <w:numPr>
          <w:ilvl w:val="0"/>
          <w:numId w:val="23"/>
        </w:numPr>
        <w:ind w:left="778"/>
        <w:contextualSpacing w:val="0"/>
        <w:rPr>
          <w:lang w:val="fr-FR"/>
        </w:rPr>
      </w:pPr>
      <w:r w:rsidRPr="00441CCB">
        <w:rPr>
          <w:lang w:val="fr-FR"/>
        </w:rPr>
        <w:t>Une fois que vous avez téléchargé le rapport, vous pouvez soit le laisser dans la liste, soit clique</w:t>
      </w:r>
      <w:r w:rsidR="00F252D0">
        <w:rPr>
          <w:lang w:val="fr-FR"/>
        </w:rPr>
        <w:t>r</w:t>
      </w:r>
      <w:r w:rsidRPr="00441CCB">
        <w:rPr>
          <w:lang w:val="fr-FR"/>
        </w:rPr>
        <w:t xml:space="preserve"> sur le</w:t>
      </w:r>
      <w:r w:rsidR="00A9460D" w:rsidRPr="00441CCB">
        <w:rPr>
          <w:lang w:val="fr-FR"/>
        </w:rPr>
        <w:t xml:space="preserve"> </w:t>
      </w:r>
      <w:r w:rsidR="00A9460D" w:rsidRPr="00441CCB">
        <w:rPr>
          <w:b/>
          <w:color w:val="FF0000"/>
          <w:lang w:val="fr-FR"/>
        </w:rPr>
        <w:t xml:space="preserve">X </w:t>
      </w:r>
      <w:r w:rsidRPr="00441CCB">
        <w:rPr>
          <w:lang w:val="fr-FR"/>
        </w:rPr>
        <w:t>rouge pour le supprimer</w:t>
      </w:r>
      <w:r w:rsidR="00A9460D" w:rsidRPr="00441CCB">
        <w:rPr>
          <w:lang w:val="fr-FR"/>
        </w:rPr>
        <w:t>.</w:t>
      </w:r>
    </w:p>
    <w:p w14:paraId="0BFF2DF5" w14:textId="77777777" w:rsidR="00BE0CD4" w:rsidRPr="00441CCB" w:rsidRDefault="001C6D2F" w:rsidP="00BE0CD4">
      <w:pPr>
        <w:rPr>
          <w:lang w:val="fr-FR"/>
        </w:rPr>
      </w:pPr>
      <w:r w:rsidRPr="00441CCB">
        <w:rPr>
          <w:noProof/>
          <w:lang w:val="de-DE" w:eastAsia="de-DE"/>
        </w:rPr>
        <w:drawing>
          <wp:inline distT="0" distB="0" distL="0" distR="0" wp14:anchorId="2199C959" wp14:editId="23CE297C">
            <wp:extent cx="2537680" cy="63251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537680" cy="632515"/>
                    </a:xfrm>
                    <a:prstGeom prst="rect">
                      <a:avLst/>
                    </a:prstGeom>
                  </pic:spPr>
                </pic:pic>
              </a:graphicData>
            </a:graphic>
          </wp:inline>
        </w:drawing>
      </w:r>
    </w:p>
    <w:p w14:paraId="5792C700" w14:textId="77777777" w:rsidR="00BB4267" w:rsidRPr="00441CCB" w:rsidRDefault="00FF2513" w:rsidP="00BB4267">
      <w:pPr>
        <w:pStyle w:val="berschrift2"/>
        <w:rPr>
          <w:lang w:val="fr-FR"/>
        </w:rPr>
      </w:pPr>
      <w:bookmarkStart w:id="40" w:name="_Toc442773735"/>
      <w:bookmarkStart w:id="41" w:name="_Toc529284464"/>
      <w:bookmarkStart w:id="42" w:name="_Toc400094597"/>
      <w:bookmarkEnd w:id="8"/>
      <w:r w:rsidRPr="00441CCB">
        <w:rPr>
          <w:lang w:val="fr-FR"/>
        </w:rPr>
        <w:t>Préférences des statistiques</w:t>
      </w:r>
      <w:bookmarkEnd w:id="40"/>
      <w:r w:rsidRPr="00441CCB">
        <w:rPr>
          <w:color w:val="943634" w:themeColor="accent2" w:themeShade="BF"/>
          <w:lang w:val="fr-FR"/>
        </w:rPr>
        <w:t xml:space="preserve"> </w:t>
      </w:r>
      <w:r w:rsidR="00BB4267" w:rsidRPr="00441CCB">
        <w:rPr>
          <w:color w:val="943634" w:themeColor="accent2" w:themeShade="BF"/>
          <w:lang w:val="fr-FR"/>
        </w:rPr>
        <w:t>(</w:t>
      </w:r>
      <w:r w:rsidR="00F252D0">
        <w:rPr>
          <w:color w:val="943634" w:themeColor="accent2" w:themeShade="BF"/>
          <w:lang w:val="fr-FR"/>
        </w:rPr>
        <w:t>a</w:t>
      </w:r>
      <w:r w:rsidR="00BB4267" w:rsidRPr="00441CCB">
        <w:rPr>
          <w:color w:val="943634" w:themeColor="accent2" w:themeShade="BF"/>
          <w:lang w:val="fr-FR"/>
        </w:rPr>
        <w:t>dministrat</w:t>
      </w:r>
      <w:r w:rsidRPr="00441CCB">
        <w:rPr>
          <w:color w:val="943634" w:themeColor="accent2" w:themeShade="BF"/>
          <w:lang w:val="fr-FR"/>
        </w:rPr>
        <w:t>eu</w:t>
      </w:r>
      <w:r w:rsidR="00BB4267" w:rsidRPr="00441CCB">
        <w:rPr>
          <w:color w:val="943634" w:themeColor="accent2" w:themeShade="BF"/>
          <w:lang w:val="fr-FR"/>
        </w:rPr>
        <w:t xml:space="preserve">r </w:t>
      </w:r>
      <w:r w:rsidRPr="00441CCB">
        <w:rPr>
          <w:color w:val="943634" w:themeColor="accent2" w:themeShade="BF"/>
          <w:lang w:val="fr-FR"/>
        </w:rPr>
        <w:t>uniquement</w:t>
      </w:r>
      <w:r w:rsidR="00BB4267" w:rsidRPr="00441CCB">
        <w:rPr>
          <w:color w:val="943634" w:themeColor="accent2" w:themeShade="BF"/>
          <w:lang w:val="fr-FR"/>
        </w:rPr>
        <w:t>)</w:t>
      </w:r>
      <w:bookmarkEnd w:id="41"/>
    </w:p>
    <w:p w14:paraId="34E93147" w14:textId="77777777" w:rsidR="00BB4267" w:rsidRPr="00441CCB" w:rsidRDefault="00FF2513" w:rsidP="00BB4267">
      <w:pPr>
        <w:rPr>
          <w:lang w:val="fr-FR"/>
        </w:rPr>
      </w:pPr>
      <w:r w:rsidRPr="00441CCB">
        <w:rPr>
          <w:lang w:val="fr-FR"/>
        </w:rPr>
        <w:t>Utilisez la section Préférences des statistiques</w:t>
      </w:r>
      <w:r w:rsidR="00BB4267" w:rsidRPr="00441CCB">
        <w:rPr>
          <w:lang w:val="fr-FR"/>
        </w:rPr>
        <w:t xml:space="preserve"> </w:t>
      </w:r>
      <w:r w:rsidRPr="00441CCB">
        <w:rPr>
          <w:lang w:val="fr-FR"/>
        </w:rPr>
        <w:t>pour afficher, ajouter, modifier et supprimer des valeurs pour les rapports</w:t>
      </w:r>
      <w:r w:rsidR="00BB4267" w:rsidRPr="00441CCB">
        <w:rPr>
          <w:lang w:val="fr-FR"/>
        </w:rPr>
        <w:t xml:space="preserve">. </w:t>
      </w:r>
    </w:p>
    <w:p w14:paraId="7114484E" w14:textId="77777777" w:rsidR="00BB4267" w:rsidRPr="00441CCB" w:rsidRDefault="00FF2513" w:rsidP="00BB4267">
      <w:pPr>
        <w:pStyle w:val="Listenabsatz"/>
        <w:numPr>
          <w:ilvl w:val="0"/>
          <w:numId w:val="28"/>
        </w:numPr>
        <w:spacing w:before="160"/>
        <w:ind w:left="835"/>
        <w:contextualSpacing w:val="0"/>
        <w:rPr>
          <w:lang w:val="fr-FR"/>
        </w:rPr>
      </w:pPr>
      <w:r w:rsidRPr="00441CCB">
        <w:rPr>
          <w:lang w:val="fr-FR"/>
        </w:rPr>
        <w:t>Cliquez sur l’onglet Préférences des statistiques</w:t>
      </w:r>
      <w:r w:rsidR="00BB4267" w:rsidRPr="00441CCB">
        <w:rPr>
          <w:lang w:val="fr-FR"/>
        </w:rPr>
        <w:t>.</w:t>
      </w:r>
    </w:p>
    <w:p w14:paraId="3226DE89" w14:textId="77777777" w:rsidR="00BB4267" w:rsidRPr="00441CCB" w:rsidRDefault="00BB4267" w:rsidP="00BB4267">
      <w:pPr>
        <w:pStyle w:val="Listenabsatz"/>
        <w:numPr>
          <w:ilvl w:val="0"/>
          <w:numId w:val="28"/>
        </w:numPr>
        <w:spacing w:before="160"/>
        <w:ind w:left="835"/>
        <w:contextualSpacing w:val="0"/>
        <w:rPr>
          <w:lang w:val="fr-FR"/>
        </w:rPr>
      </w:pPr>
      <w:r w:rsidRPr="00441CCB">
        <w:rPr>
          <w:lang w:val="fr-FR"/>
        </w:rPr>
        <w:t>Cli</w:t>
      </w:r>
      <w:r w:rsidR="00FF2513" w:rsidRPr="00441CCB">
        <w:rPr>
          <w:lang w:val="fr-FR"/>
        </w:rPr>
        <w:t>quez sur le champ Préférences des statistiques. Sélectionnez une catégorie dans la liste. Une liste de valeurs configurées s’affiche</w:t>
      </w:r>
      <w:r w:rsidRPr="00441CCB">
        <w:rPr>
          <w:lang w:val="fr-FR"/>
        </w:rPr>
        <w:t xml:space="preserve">. </w:t>
      </w:r>
    </w:p>
    <w:p w14:paraId="1833ED89" w14:textId="77777777" w:rsidR="00BB4267" w:rsidRPr="00441CCB" w:rsidRDefault="00FF2513" w:rsidP="00BB4267">
      <w:pPr>
        <w:spacing w:before="160"/>
        <w:ind w:left="835"/>
        <w:rPr>
          <w:lang w:val="fr-FR"/>
        </w:rPr>
      </w:pPr>
      <w:r w:rsidRPr="00441CCB">
        <w:rPr>
          <w:lang w:val="fr-FR"/>
        </w:rPr>
        <w:t>Cliquez sur</w:t>
      </w:r>
    </w:p>
    <w:p w14:paraId="1B2C6A5A" w14:textId="77777777" w:rsidR="00BB4267" w:rsidRPr="00441CCB" w:rsidRDefault="00BB4267" w:rsidP="00BB4267">
      <w:pPr>
        <w:pStyle w:val="Listenabsatz"/>
        <w:numPr>
          <w:ilvl w:val="1"/>
          <w:numId w:val="15"/>
        </w:numPr>
        <w:rPr>
          <w:lang w:val="fr-FR"/>
        </w:rPr>
      </w:pPr>
      <w:r w:rsidRPr="00441CCB">
        <w:rPr>
          <w:noProof/>
          <w:lang w:val="de-DE" w:eastAsia="de-DE"/>
        </w:rPr>
        <w:drawing>
          <wp:inline distT="0" distB="0" distL="0" distR="0" wp14:anchorId="371A3ED5" wp14:editId="04E9417B">
            <wp:extent cx="160020" cy="197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60034" cy="197689"/>
                    </a:xfrm>
                    <a:prstGeom prst="rect">
                      <a:avLst/>
                    </a:prstGeom>
                  </pic:spPr>
                </pic:pic>
              </a:graphicData>
            </a:graphic>
          </wp:inline>
        </w:drawing>
      </w:r>
      <w:r w:rsidRPr="00441CCB">
        <w:rPr>
          <w:lang w:val="fr-FR"/>
        </w:rPr>
        <w:t xml:space="preserve"> </w:t>
      </w:r>
      <w:r w:rsidR="00FF2513" w:rsidRPr="00441CCB">
        <w:rPr>
          <w:lang w:val="fr-FR"/>
        </w:rPr>
        <w:t>pour modifier une valeur</w:t>
      </w:r>
      <w:r w:rsidRPr="00441CCB">
        <w:rPr>
          <w:lang w:val="fr-FR"/>
        </w:rPr>
        <w:t>.</w:t>
      </w:r>
    </w:p>
    <w:p w14:paraId="11F8C069" w14:textId="77777777" w:rsidR="00BB4267" w:rsidRPr="00441CCB" w:rsidRDefault="00BB4267" w:rsidP="00BB4267">
      <w:pPr>
        <w:pStyle w:val="Listenabsatz"/>
        <w:numPr>
          <w:ilvl w:val="1"/>
          <w:numId w:val="15"/>
        </w:numPr>
        <w:rPr>
          <w:lang w:val="fr-FR"/>
        </w:rPr>
      </w:pPr>
      <w:r w:rsidRPr="00441CCB">
        <w:rPr>
          <w:noProof/>
          <w:lang w:val="de-DE" w:eastAsia="de-DE"/>
        </w:rPr>
        <w:drawing>
          <wp:inline distT="0" distB="0" distL="0" distR="0" wp14:anchorId="0381C5D5" wp14:editId="248F2E0F">
            <wp:extent cx="175260" cy="155038"/>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5275" cy="155051"/>
                    </a:xfrm>
                    <a:prstGeom prst="rect">
                      <a:avLst/>
                    </a:prstGeom>
                  </pic:spPr>
                </pic:pic>
              </a:graphicData>
            </a:graphic>
          </wp:inline>
        </w:drawing>
      </w:r>
      <w:r w:rsidRPr="00441CCB">
        <w:rPr>
          <w:lang w:val="fr-FR"/>
        </w:rPr>
        <w:t xml:space="preserve"> </w:t>
      </w:r>
      <w:r w:rsidR="00FF2513" w:rsidRPr="00441CCB">
        <w:rPr>
          <w:lang w:val="fr-FR"/>
        </w:rPr>
        <w:t>pour supprimer une valeur</w:t>
      </w:r>
      <w:r w:rsidRPr="00441CCB">
        <w:rPr>
          <w:lang w:val="fr-FR"/>
        </w:rPr>
        <w:t>.</w:t>
      </w:r>
    </w:p>
    <w:p w14:paraId="0EFA3B16" w14:textId="77777777" w:rsidR="00BB4267" w:rsidRPr="00441CCB" w:rsidRDefault="00BB4267" w:rsidP="00BB4267">
      <w:pPr>
        <w:pStyle w:val="Listenabsatz"/>
        <w:numPr>
          <w:ilvl w:val="1"/>
          <w:numId w:val="15"/>
        </w:numPr>
        <w:rPr>
          <w:lang w:val="fr-FR"/>
        </w:rPr>
      </w:pPr>
      <w:r w:rsidRPr="00441CCB">
        <w:rPr>
          <w:noProof/>
          <w:lang w:val="de-DE" w:eastAsia="de-DE"/>
        </w:rPr>
        <w:drawing>
          <wp:inline distT="0" distB="0" distL="0" distR="0" wp14:anchorId="23E6B956" wp14:editId="6560E172">
            <wp:extent cx="175275" cy="152413"/>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5275" cy="152413"/>
                    </a:xfrm>
                    <a:prstGeom prst="rect">
                      <a:avLst/>
                    </a:prstGeom>
                  </pic:spPr>
                </pic:pic>
              </a:graphicData>
            </a:graphic>
          </wp:inline>
        </w:drawing>
      </w:r>
      <w:r w:rsidRPr="00441CCB">
        <w:rPr>
          <w:lang w:val="fr-FR"/>
        </w:rPr>
        <w:t xml:space="preserve"> </w:t>
      </w:r>
      <w:r w:rsidR="00FF2513" w:rsidRPr="00441CCB">
        <w:rPr>
          <w:lang w:val="fr-FR"/>
        </w:rPr>
        <w:t>pour ajouter une nouvelle valeur</w:t>
      </w:r>
      <w:r w:rsidRPr="00441CCB">
        <w:rPr>
          <w:lang w:val="fr-FR"/>
        </w:rPr>
        <w:t>.</w:t>
      </w:r>
    </w:p>
    <w:p w14:paraId="30B984A6" w14:textId="0FFA3F02" w:rsidR="00BB4267" w:rsidRPr="00441CCB" w:rsidRDefault="00AA4726" w:rsidP="00BB4267">
      <w:pPr>
        <w:pStyle w:val="Listenabsatz"/>
        <w:numPr>
          <w:ilvl w:val="0"/>
          <w:numId w:val="28"/>
        </w:numPr>
        <w:spacing w:before="240"/>
        <w:ind w:left="835"/>
        <w:contextualSpacing w:val="0"/>
        <w:rPr>
          <w:lang w:val="fr-FR"/>
        </w:rPr>
      </w:pPr>
      <w:r w:rsidRPr="00441CCB">
        <w:rPr>
          <w:noProof/>
          <w:lang w:val="de-DE" w:eastAsia="de-DE"/>
        </w:rPr>
        <w:lastRenderedPageBreak/>
        <w:drawing>
          <wp:anchor distT="0" distB="0" distL="114300" distR="114300" simplePos="0" relativeHeight="252381184" behindDoc="1" locked="0" layoutInCell="1" allowOverlap="1" wp14:anchorId="50B5BE03" wp14:editId="6D006CDD">
            <wp:simplePos x="0" y="0"/>
            <wp:positionH relativeFrom="column">
              <wp:posOffset>1267361</wp:posOffset>
            </wp:positionH>
            <wp:positionV relativeFrom="paragraph">
              <wp:posOffset>387872</wp:posOffset>
            </wp:positionV>
            <wp:extent cx="3942715" cy="964565"/>
            <wp:effectExtent l="0" t="0" r="635" b="6985"/>
            <wp:wrapTopAndBottom/>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42715" cy="964565"/>
                    </a:xfrm>
                    <a:prstGeom prst="rect">
                      <a:avLst/>
                    </a:prstGeom>
                  </pic:spPr>
                </pic:pic>
              </a:graphicData>
            </a:graphic>
          </wp:anchor>
        </w:drawing>
      </w:r>
      <w:r w:rsidR="00FF2513" w:rsidRPr="00441CCB">
        <w:rPr>
          <w:lang w:val="fr-FR"/>
        </w:rPr>
        <w:t>Lorsque vous modifiez ou que vous ajoutez une valeur, une fenêtre s’ouvre et vous p</w:t>
      </w:r>
      <w:r w:rsidR="003E4000">
        <w:rPr>
          <w:lang w:val="fr-FR"/>
        </w:rPr>
        <w:t>er</w:t>
      </w:r>
      <w:r w:rsidR="00FF2513" w:rsidRPr="00441CCB">
        <w:rPr>
          <w:lang w:val="fr-FR"/>
        </w:rPr>
        <w:t>met de définir la valeur et d’ajouter une description</w:t>
      </w:r>
      <w:r w:rsidR="00BB4267" w:rsidRPr="00441CCB">
        <w:rPr>
          <w:lang w:val="fr-FR"/>
        </w:rPr>
        <w:t>.</w:t>
      </w:r>
    </w:p>
    <w:p w14:paraId="58229CFC" w14:textId="4CD12EB9" w:rsidR="00BB4267" w:rsidRPr="00441CCB" w:rsidRDefault="00BB4267" w:rsidP="00BB4267">
      <w:pPr>
        <w:ind w:left="60"/>
        <w:rPr>
          <w:lang w:val="fr-FR"/>
        </w:rPr>
      </w:pPr>
    </w:p>
    <w:p w14:paraId="42ED50BB" w14:textId="77777777" w:rsidR="00BB4267" w:rsidRPr="00441CCB" w:rsidRDefault="00FF2513" w:rsidP="00BB4267">
      <w:pPr>
        <w:pStyle w:val="Listenabsatz"/>
        <w:numPr>
          <w:ilvl w:val="0"/>
          <w:numId w:val="28"/>
        </w:numPr>
        <w:spacing w:before="240" w:after="240"/>
        <w:ind w:left="835"/>
        <w:contextualSpacing w:val="0"/>
        <w:rPr>
          <w:lang w:val="fr-FR"/>
        </w:rPr>
      </w:pPr>
      <w:r w:rsidRPr="00441CCB">
        <w:rPr>
          <w:lang w:val="fr-FR"/>
        </w:rPr>
        <w:t xml:space="preserve">Une fois la valeur ajoutée/modifiée, cliquez sur </w:t>
      </w:r>
      <w:r w:rsidRPr="00441CCB">
        <w:rPr>
          <w:b/>
          <w:lang w:val="fr-FR"/>
        </w:rPr>
        <w:t>Enregistrer</w:t>
      </w:r>
      <w:r w:rsidRPr="00441CCB">
        <w:rPr>
          <w:lang w:val="fr-FR"/>
        </w:rPr>
        <w:t xml:space="preserve">. L’exemple suivant </w:t>
      </w:r>
      <w:r w:rsidR="003E4000">
        <w:rPr>
          <w:lang w:val="fr-FR"/>
        </w:rPr>
        <w:t xml:space="preserve">montre </w:t>
      </w:r>
      <w:r w:rsidRPr="00441CCB">
        <w:rPr>
          <w:lang w:val="fr-FR"/>
        </w:rPr>
        <w:t xml:space="preserve">de quoi aura l’air le rapport </w:t>
      </w:r>
      <w:r w:rsidR="003E4000">
        <w:rPr>
          <w:lang w:val="fr-FR"/>
        </w:rPr>
        <w:t>E</w:t>
      </w:r>
      <w:r w:rsidRPr="00441CCB">
        <w:rPr>
          <w:lang w:val="fr-FR"/>
        </w:rPr>
        <w:t>xcel une fois la valeur ajoutée/modifiée</w:t>
      </w:r>
      <w:r w:rsidR="00BB4267" w:rsidRPr="00441CCB">
        <w:rPr>
          <w:lang w:val="fr-FR"/>
        </w:rPr>
        <w:t>.</w:t>
      </w:r>
    </w:p>
    <w:tbl>
      <w:tblPr>
        <w:tblStyle w:val="Tabellenraster"/>
        <w:tblW w:w="9528" w:type="dxa"/>
        <w:tblInd w:w="480" w:type="dxa"/>
        <w:tblLayout w:type="fixed"/>
        <w:tblLook w:val="04A0" w:firstRow="1" w:lastRow="0" w:firstColumn="1" w:lastColumn="0" w:noHBand="0" w:noVBand="1"/>
      </w:tblPr>
      <w:tblGrid>
        <w:gridCol w:w="4758"/>
        <w:gridCol w:w="1530"/>
        <w:gridCol w:w="1440"/>
        <w:gridCol w:w="1800"/>
      </w:tblGrid>
      <w:tr w:rsidR="00BB4267" w:rsidRPr="00441CCB" w14:paraId="5062F63B" w14:textId="77777777" w:rsidTr="00BB4267">
        <w:trPr>
          <w:cantSplit/>
          <w:tblHeader/>
        </w:trPr>
        <w:tc>
          <w:tcPr>
            <w:tcW w:w="4758" w:type="dxa"/>
            <w:shd w:val="clear" w:color="auto" w:fill="D9D9D9" w:themeFill="background1" w:themeFillShade="D9"/>
          </w:tcPr>
          <w:p w14:paraId="253EDFF7" w14:textId="77777777" w:rsidR="00BB4267" w:rsidRPr="00441CCB" w:rsidRDefault="00BB4267" w:rsidP="00BB4267">
            <w:pPr>
              <w:jc w:val="center"/>
              <w:rPr>
                <w:b/>
                <w:sz w:val="22"/>
                <w:szCs w:val="22"/>
                <w:lang w:val="fr-FR"/>
              </w:rPr>
            </w:pPr>
            <w:r w:rsidRPr="00441CCB">
              <w:rPr>
                <w:b/>
                <w:sz w:val="22"/>
                <w:szCs w:val="22"/>
                <w:lang w:val="fr-FR"/>
              </w:rPr>
              <w:t>DN</w:t>
            </w:r>
          </w:p>
        </w:tc>
        <w:tc>
          <w:tcPr>
            <w:tcW w:w="1530" w:type="dxa"/>
            <w:shd w:val="clear" w:color="auto" w:fill="D9D9D9" w:themeFill="background1" w:themeFillShade="D9"/>
          </w:tcPr>
          <w:p w14:paraId="7822CBE3" w14:textId="77777777" w:rsidR="00BB4267" w:rsidRPr="00441CCB" w:rsidRDefault="00BB4267" w:rsidP="00BB4267">
            <w:pPr>
              <w:jc w:val="center"/>
              <w:rPr>
                <w:b/>
                <w:sz w:val="22"/>
                <w:szCs w:val="22"/>
                <w:lang w:val="fr-FR"/>
              </w:rPr>
            </w:pPr>
            <w:r w:rsidRPr="00441CCB">
              <w:rPr>
                <w:b/>
                <w:sz w:val="22"/>
                <w:szCs w:val="22"/>
                <w:lang w:val="fr-FR"/>
              </w:rPr>
              <w:t>DO</w:t>
            </w:r>
          </w:p>
        </w:tc>
        <w:tc>
          <w:tcPr>
            <w:tcW w:w="1440" w:type="dxa"/>
            <w:shd w:val="clear" w:color="auto" w:fill="D9D9D9" w:themeFill="background1" w:themeFillShade="D9"/>
          </w:tcPr>
          <w:p w14:paraId="69F4B667" w14:textId="77777777" w:rsidR="00BB4267" w:rsidRPr="00441CCB" w:rsidRDefault="00BB4267" w:rsidP="00BB4267">
            <w:pPr>
              <w:jc w:val="center"/>
              <w:rPr>
                <w:b/>
                <w:sz w:val="22"/>
                <w:szCs w:val="22"/>
                <w:lang w:val="fr-FR"/>
              </w:rPr>
            </w:pPr>
            <w:r w:rsidRPr="00441CCB">
              <w:rPr>
                <w:b/>
                <w:sz w:val="22"/>
                <w:szCs w:val="22"/>
                <w:lang w:val="fr-FR"/>
              </w:rPr>
              <w:t>DP</w:t>
            </w:r>
          </w:p>
        </w:tc>
        <w:tc>
          <w:tcPr>
            <w:tcW w:w="1800" w:type="dxa"/>
            <w:shd w:val="clear" w:color="auto" w:fill="D9D9D9" w:themeFill="background1" w:themeFillShade="D9"/>
          </w:tcPr>
          <w:p w14:paraId="6C067FD5" w14:textId="77777777" w:rsidR="00BB4267" w:rsidRPr="00441CCB" w:rsidRDefault="00BB4267" w:rsidP="00BB4267">
            <w:pPr>
              <w:jc w:val="center"/>
              <w:rPr>
                <w:b/>
                <w:sz w:val="22"/>
                <w:szCs w:val="22"/>
                <w:lang w:val="fr-FR"/>
              </w:rPr>
            </w:pPr>
            <w:r w:rsidRPr="00441CCB">
              <w:rPr>
                <w:b/>
                <w:sz w:val="22"/>
                <w:szCs w:val="22"/>
                <w:lang w:val="fr-FR"/>
              </w:rPr>
              <w:t>DQ</w:t>
            </w:r>
          </w:p>
        </w:tc>
      </w:tr>
      <w:tr w:rsidR="00BB4267" w:rsidRPr="00441CCB" w14:paraId="46077306" w14:textId="77777777" w:rsidTr="00BB4267">
        <w:tc>
          <w:tcPr>
            <w:tcW w:w="4758" w:type="dxa"/>
          </w:tcPr>
          <w:p w14:paraId="7F8D05FA" w14:textId="77777777" w:rsidR="00BB4267" w:rsidRPr="00441CCB" w:rsidRDefault="00BB4267" w:rsidP="003E4000">
            <w:pPr>
              <w:rPr>
                <w:b/>
                <w:sz w:val="20"/>
                <w:lang w:val="fr-FR"/>
              </w:rPr>
            </w:pPr>
            <w:r w:rsidRPr="00441CCB">
              <w:rPr>
                <w:b/>
                <w:sz w:val="20"/>
                <w:lang w:val="fr-FR"/>
              </w:rPr>
              <w:t>Unit</w:t>
            </w:r>
            <w:r w:rsidR="003E4000">
              <w:rPr>
                <w:b/>
                <w:sz w:val="20"/>
                <w:lang w:val="fr-FR"/>
              </w:rPr>
              <w:t>éPrévenuePourUnitéEnService</w:t>
            </w:r>
            <w:r w:rsidRPr="00441CCB">
              <w:rPr>
                <w:b/>
                <w:sz w:val="20"/>
                <w:lang w:val="fr-FR"/>
              </w:rPr>
              <w:t>-Cat</w:t>
            </w:r>
            <w:r w:rsidR="003E4000">
              <w:rPr>
                <w:b/>
                <w:sz w:val="20"/>
                <w:lang w:val="fr-FR"/>
              </w:rPr>
              <w:t>é</w:t>
            </w:r>
            <w:r w:rsidRPr="00441CCB">
              <w:rPr>
                <w:b/>
                <w:sz w:val="20"/>
                <w:lang w:val="fr-FR"/>
              </w:rPr>
              <w:t>gor</w:t>
            </w:r>
            <w:r w:rsidR="003E4000">
              <w:rPr>
                <w:b/>
                <w:sz w:val="20"/>
                <w:lang w:val="fr-FR"/>
              </w:rPr>
              <w:t>ie</w:t>
            </w:r>
          </w:p>
        </w:tc>
        <w:tc>
          <w:tcPr>
            <w:tcW w:w="1530" w:type="dxa"/>
          </w:tcPr>
          <w:p w14:paraId="602B5223" w14:textId="77777777" w:rsidR="00BB4267" w:rsidRPr="00441CCB" w:rsidRDefault="003E4000" w:rsidP="00BB4267">
            <w:pPr>
              <w:rPr>
                <w:b/>
                <w:sz w:val="20"/>
                <w:lang w:val="fr-FR"/>
              </w:rPr>
            </w:pPr>
            <w:r>
              <w:rPr>
                <w:b/>
                <w:sz w:val="20"/>
                <w:lang w:val="fr-FR"/>
              </w:rPr>
              <w:t>Tranche d’âges</w:t>
            </w:r>
          </w:p>
        </w:tc>
        <w:tc>
          <w:tcPr>
            <w:tcW w:w="1440" w:type="dxa"/>
          </w:tcPr>
          <w:p w14:paraId="78FAEE8A" w14:textId="77777777" w:rsidR="00BB4267" w:rsidRPr="00441CCB" w:rsidRDefault="003E4000" w:rsidP="00BB4267">
            <w:pPr>
              <w:rPr>
                <w:b/>
                <w:sz w:val="20"/>
                <w:lang w:val="fr-FR"/>
              </w:rPr>
            </w:pPr>
            <w:r>
              <w:rPr>
                <w:b/>
                <w:sz w:val="20"/>
                <w:lang w:val="fr-FR"/>
              </w:rPr>
              <w:t>GSC</w:t>
            </w:r>
          </w:p>
        </w:tc>
        <w:tc>
          <w:tcPr>
            <w:tcW w:w="1800" w:type="dxa"/>
          </w:tcPr>
          <w:p w14:paraId="4D9E1E91" w14:textId="77777777" w:rsidR="00BB4267" w:rsidRPr="00441CCB" w:rsidRDefault="003E4000" w:rsidP="00BB4267">
            <w:pPr>
              <w:rPr>
                <w:b/>
                <w:sz w:val="20"/>
                <w:lang w:val="fr-FR"/>
              </w:rPr>
            </w:pPr>
            <w:r>
              <w:rPr>
                <w:b/>
                <w:sz w:val="20"/>
                <w:lang w:val="fr-FR"/>
              </w:rPr>
              <w:t>Groupe oxygène</w:t>
            </w:r>
          </w:p>
        </w:tc>
      </w:tr>
      <w:tr w:rsidR="00BB4267" w:rsidRPr="00441CCB" w14:paraId="32072EA4" w14:textId="77777777" w:rsidTr="00BB4267">
        <w:tc>
          <w:tcPr>
            <w:tcW w:w="4758" w:type="dxa"/>
          </w:tcPr>
          <w:p w14:paraId="26D4788F" w14:textId="77777777" w:rsidR="00BB4267" w:rsidRPr="00441CCB" w:rsidRDefault="00BB4267" w:rsidP="00BB4267">
            <w:pPr>
              <w:rPr>
                <w:b/>
                <w:sz w:val="20"/>
                <w:lang w:val="fr-FR"/>
              </w:rPr>
            </w:pPr>
            <w:r w:rsidRPr="00441CCB">
              <w:rPr>
                <w:b/>
                <w:sz w:val="20"/>
                <w:lang w:val="fr-FR"/>
              </w:rPr>
              <w:t>15-20 Minutes</w:t>
            </w:r>
          </w:p>
        </w:tc>
        <w:tc>
          <w:tcPr>
            <w:tcW w:w="1530" w:type="dxa"/>
          </w:tcPr>
          <w:p w14:paraId="4021D573" w14:textId="77777777" w:rsidR="00BB4267" w:rsidRPr="00441CCB" w:rsidRDefault="00BB4267" w:rsidP="003E4000">
            <w:pPr>
              <w:rPr>
                <w:b/>
                <w:sz w:val="20"/>
                <w:lang w:val="fr-FR"/>
              </w:rPr>
            </w:pPr>
            <w:r w:rsidRPr="00441CCB">
              <w:rPr>
                <w:b/>
                <w:sz w:val="20"/>
                <w:lang w:val="fr-FR"/>
              </w:rPr>
              <w:t xml:space="preserve">30-49 </w:t>
            </w:r>
            <w:r w:rsidR="003E4000">
              <w:rPr>
                <w:b/>
                <w:sz w:val="20"/>
                <w:lang w:val="fr-FR"/>
              </w:rPr>
              <w:t>ans</w:t>
            </w:r>
          </w:p>
        </w:tc>
        <w:tc>
          <w:tcPr>
            <w:tcW w:w="1440" w:type="dxa"/>
          </w:tcPr>
          <w:p w14:paraId="6D066BE6" w14:textId="77777777" w:rsidR="00BB4267" w:rsidRPr="00441CCB" w:rsidRDefault="003E4000" w:rsidP="00BB4267">
            <w:pPr>
              <w:rPr>
                <w:b/>
                <w:sz w:val="20"/>
                <w:lang w:val="fr-FR"/>
              </w:rPr>
            </w:pPr>
            <w:r>
              <w:rPr>
                <w:b/>
                <w:sz w:val="20"/>
                <w:lang w:val="fr-FR"/>
              </w:rPr>
              <w:t>lourd</w:t>
            </w:r>
          </w:p>
        </w:tc>
        <w:tc>
          <w:tcPr>
            <w:tcW w:w="1800" w:type="dxa"/>
          </w:tcPr>
          <w:p w14:paraId="2A664F91" w14:textId="77777777" w:rsidR="00BB4267" w:rsidRPr="00441CCB" w:rsidRDefault="00BB4267" w:rsidP="00BB4267">
            <w:pPr>
              <w:rPr>
                <w:b/>
                <w:sz w:val="20"/>
                <w:lang w:val="fr-FR"/>
              </w:rPr>
            </w:pPr>
            <w:r w:rsidRPr="00441CCB">
              <w:rPr>
                <w:b/>
                <w:sz w:val="20"/>
                <w:lang w:val="fr-FR"/>
              </w:rPr>
              <w:t>1-5 Lit</w:t>
            </w:r>
            <w:r w:rsidR="003E4000">
              <w:rPr>
                <w:b/>
                <w:sz w:val="20"/>
                <w:lang w:val="fr-FR"/>
              </w:rPr>
              <w:t>res</w:t>
            </w:r>
          </w:p>
        </w:tc>
      </w:tr>
      <w:tr w:rsidR="00BB4267" w:rsidRPr="00441CCB" w14:paraId="41B75545" w14:textId="77777777" w:rsidTr="00BB4267">
        <w:tc>
          <w:tcPr>
            <w:tcW w:w="4758" w:type="dxa"/>
          </w:tcPr>
          <w:p w14:paraId="58950F8F" w14:textId="77777777" w:rsidR="00BB4267" w:rsidRPr="00441CCB" w:rsidRDefault="00BB4267" w:rsidP="00BB4267">
            <w:pPr>
              <w:rPr>
                <w:b/>
                <w:sz w:val="20"/>
                <w:lang w:val="fr-FR"/>
              </w:rPr>
            </w:pPr>
            <w:r w:rsidRPr="00441CCB">
              <w:rPr>
                <w:b/>
                <w:sz w:val="20"/>
                <w:lang w:val="fr-FR"/>
              </w:rPr>
              <w:t>45-60 Minutes</w:t>
            </w:r>
          </w:p>
        </w:tc>
        <w:tc>
          <w:tcPr>
            <w:tcW w:w="1530" w:type="dxa"/>
          </w:tcPr>
          <w:p w14:paraId="6982D3D0" w14:textId="77777777" w:rsidR="00BB4267" w:rsidRPr="00441CCB" w:rsidRDefault="00BB4267" w:rsidP="003E4000">
            <w:pPr>
              <w:rPr>
                <w:b/>
                <w:sz w:val="20"/>
                <w:lang w:val="fr-FR"/>
              </w:rPr>
            </w:pPr>
            <w:r w:rsidRPr="00441CCB">
              <w:rPr>
                <w:b/>
                <w:sz w:val="20"/>
                <w:lang w:val="fr-FR"/>
              </w:rPr>
              <w:t xml:space="preserve">2-6 </w:t>
            </w:r>
            <w:r w:rsidR="003E4000">
              <w:rPr>
                <w:b/>
                <w:sz w:val="20"/>
                <w:lang w:val="fr-FR"/>
              </w:rPr>
              <w:t>ans</w:t>
            </w:r>
          </w:p>
        </w:tc>
        <w:tc>
          <w:tcPr>
            <w:tcW w:w="1440" w:type="dxa"/>
          </w:tcPr>
          <w:p w14:paraId="5B04BDDC" w14:textId="77777777" w:rsidR="00BB4267" w:rsidRPr="00441CCB" w:rsidRDefault="003E4000" w:rsidP="00BB4267">
            <w:pPr>
              <w:rPr>
                <w:b/>
                <w:sz w:val="20"/>
                <w:lang w:val="fr-FR"/>
              </w:rPr>
            </w:pPr>
            <w:r>
              <w:rPr>
                <w:b/>
                <w:sz w:val="20"/>
                <w:lang w:val="fr-FR"/>
              </w:rPr>
              <w:t>léger</w:t>
            </w:r>
          </w:p>
        </w:tc>
        <w:tc>
          <w:tcPr>
            <w:tcW w:w="1800" w:type="dxa"/>
          </w:tcPr>
          <w:p w14:paraId="5FF47EF5" w14:textId="77777777" w:rsidR="00BB4267" w:rsidRPr="00441CCB" w:rsidRDefault="00BB4267" w:rsidP="00BB4267">
            <w:pPr>
              <w:rPr>
                <w:b/>
                <w:sz w:val="20"/>
                <w:lang w:val="fr-FR"/>
              </w:rPr>
            </w:pPr>
            <w:r w:rsidRPr="00441CCB">
              <w:rPr>
                <w:b/>
                <w:sz w:val="20"/>
                <w:lang w:val="fr-FR"/>
              </w:rPr>
              <w:t>1-5 Lit</w:t>
            </w:r>
            <w:r w:rsidR="003E4000">
              <w:rPr>
                <w:b/>
                <w:sz w:val="20"/>
                <w:lang w:val="fr-FR"/>
              </w:rPr>
              <w:t>res</w:t>
            </w:r>
          </w:p>
        </w:tc>
      </w:tr>
    </w:tbl>
    <w:p w14:paraId="314F10DC" w14:textId="77777777" w:rsidR="00BB4267" w:rsidRPr="00441CCB" w:rsidRDefault="00BB4267" w:rsidP="00BB4267">
      <w:pPr>
        <w:rPr>
          <w:lang w:val="fr-FR"/>
        </w:rPr>
      </w:pPr>
    </w:p>
    <w:p w14:paraId="4BD93A47" w14:textId="77777777" w:rsidR="00BE5F9E" w:rsidRPr="00BE5F9E" w:rsidRDefault="00BE5F9E" w:rsidP="00BE5F9E">
      <w:pPr>
        <w:pStyle w:val="berschrift1"/>
        <w:rPr>
          <w:lang w:val="fr-FR"/>
        </w:rPr>
      </w:pPr>
      <w:bookmarkStart w:id="43" w:name="_Toc484508575"/>
      <w:bookmarkStart w:id="44" w:name="_Toc485034700"/>
      <w:bookmarkStart w:id="45" w:name="_Toc529284465"/>
      <w:bookmarkEnd w:id="42"/>
      <w:r w:rsidRPr="00BE5F9E">
        <w:rPr>
          <w:lang w:val="fr-FR"/>
        </w:rPr>
        <w:lastRenderedPageBreak/>
        <w:t>Fichiers d’aide au niveau du panneau</w:t>
      </w:r>
      <w:bookmarkEnd w:id="43"/>
      <w:bookmarkEnd w:id="44"/>
      <w:bookmarkEnd w:id="45"/>
    </w:p>
    <w:p w14:paraId="679DA522" w14:textId="77777777" w:rsidR="00BE5F9E" w:rsidRPr="00E16482" w:rsidRDefault="00BE5F9E" w:rsidP="00BE5F9E">
      <w:pPr>
        <w:rPr>
          <w:lang w:val="fr-FR"/>
        </w:rPr>
      </w:pPr>
      <w:r w:rsidRPr="00BE5F9E">
        <w:rPr>
          <w:lang w:val="fr-FR"/>
        </w:rPr>
        <w:t xml:space="preserve">Des fichiers d’aide spécifiques à une agence peuvent être ajoutés à chaque panneau du système AmbulancePad. Il est possible d’accéder aux fichiers d’aide en cliquant sur le bouton </w:t>
      </w:r>
      <w:r w:rsidRPr="00BE5F9E">
        <w:rPr>
          <w:noProof/>
          <w:lang w:val="de-DE" w:eastAsia="de-DE"/>
        </w:rPr>
        <w:drawing>
          <wp:inline distT="0" distB="0" distL="0" distR="0" wp14:anchorId="25D50669" wp14:editId="7863A3B0">
            <wp:extent cx="134912" cy="134912"/>
            <wp:effectExtent l="0" t="0" r="0" b="0"/>
            <wp:docPr id="26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7-06-09_16.28.53.jpg"/>
                    <pic:cNvPicPr/>
                  </pic:nvPicPr>
                  <pic:blipFill>
                    <a:blip r:embed="rId81">
                      <a:extLst>
                        <a:ext uri="{28A0092B-C50C-407E-A947-70E740481C1C}">
                          <a14:useLocalDpi xmlns:a14="http://schemas.microsoft.com/office/drawing/2010/main" val="0"/>
                        </a:ext>
                      </a:extLst>
                    </a:blip>
                    <a:stretch>
                      <a:fillRect/>
                    </a:stretch>
                  </pic:blipFill>
                  <pic:spPr>
                    <a:xfrm>
                      <a:off x="0" y="0"/>
                      <a:ext cx="134711" cy="134711"/>
                    </a:xfrm>
                    <a:prstGeom prst="rect">
                      <a:avLst/>
                    </a:prstGeom>
                  </pic:spPr>
                </pic:pic>
              </a:graphicData>
            </a:graphic>
          </wp:inline>
        </w:drawing>
      </w:r>
      <w:r w:rsidRPr="00BE5F9E">
        <w:rPr>
          <w:lang w:val="fr-FR"/>
        </w:rPr>
        <w:t xml:space="preserve"> sur n’importe quel panneau. Cela permet à chaque agence d’inclure un fichier PDF guidant les utilisateurs dans la documentation de ce panneau. Veuillez contacter notre assistance technique pour configurer cette fonctionnalité dans votre système.</w:t>
      </w:r>
    </w:p>
    <w:p w14:paraId="414684C4" w14:textId="77777777" w:rsidR="00DB4FAD" w:rsidRPr="00441CCB" w:rsidRDefault="00C37A94" w:rsidP="00BB4267">
      <w:pPr>
        <w:pStyle w:val="berschrift1"/>
        <w:spacing w:before="0"/>
        <w:rPr>
          <w:lang w:val="fr-FR"/>
        </w:rPr>
      </w:pPr>
      <w:bookmarkStart w:id="46" w:name="_Toc529284466"/>
      <w:r w:rsidRPr="00441CCB">
        <w:rPr>
          <w:lang w:val="fr-FR"/>
        </w:rPr>
        <w:lastRenderedPageBreak/>
        <w:t>Support technique</w:t>
      </w:r>
      <w:bookmarkEnd w:id="46"/>
    </w:p>
    <w:p w14:paraId="4960198F" w14:textId="77777777" w:rsidR="00DB4FAD" w:rsidRPr="00441CCB" w:rsidRDefault="00C37A94" w:rsidP="00DB4FAD">
      <w:pPr>
        <w:rPr>
          <w:lang w:val="fr-FR"/>
        </w:rPr>
      </w:pPr>
      <w:r w:rsidRPr="00441CCB">
        <w:rPr>
          <w:lang w:val="fr-FR"/>
        </w:rPr>
        <w:t>Notre équipe d’assistance est là pour vous aider avec l’outil d’administration d’AmbulancePad, ce qui comprend </w:t>
      </w:r>
      <w:r w:rsidR="00DB4FAD" w:rsidRPr="00441CCB">
        <w:rPr>
          <w:lang w:val="fr-FR"/>
        </w:rPr>
        <w:t>:</w:t>
      </w:r>
    </w:p>
    <w:p w14:paraId="06C1724C" w14:textId="77777777" w:rsidR="00C37A94" w:rsidRPr="00441CCB" w:rsidRDefault="00C37A94" w:rsidP="00C37A94">
      <w:pPr>
        <w:pStyle w:val="Listenabsatz"/>
        <w:numPr>
          <w:ilvl w:val="0"/>
          <w:numId w:val="10"/>
        </w:numPr>
        <w:rPr>
          <w:lang w:val="fr-FR"/>
        </w:rPr>
      </w:pPr>
      <w:r w:rsidRPr="00441CCB">
        <w:rPr>
          <w:lang w:val="fr-FR"/>
        </w:rPr>
        <w:t>Les fonctionnalités et les fonctions</w:t>
      </w:r>
    </w:p>
    <w:p w14:paraId="464A7DF0" w14:textId="77777777" w:rsidR="00C37A94" w:rsidRPr="00441CCB" w:rsidRDefault="00C37A94" w:rsidP="00C37A94">
      <w:pPr>
        <w:pStyle w:val="Listenabsatz"/>
        <w:numPr>
          <w:ilvl w:val="0"/>
          <w:numId w:val="10"/>
        </w:numPr>
        <w:rPr>
          <w:lang w:val="fr-FR"/>
        </w:rPr>
      </w:pPr>
      <w:r w:rsidRPr="00441CCB">
        <w:rPr>
          <w:lang w:val="fr-FR"/>
        </w:rPr>
        <w:t>L’intégration dans des environnements et des conditions spécifiques</w:t>
      </w:r>
    </w:p>
    <w:p w14:paraId="32CE4019" w14:textId="77777777" w:rsidR="00DB4FAD" w:rsidRPr="00441CCB" w:rsidRDefault="00C37A94" w:rsidP="00C37A94">
      <w:pPr>
        <w:pStyle w:val="Listenabsatz"/>
        <w:numPr>
          <w:ilvl w:val="0"/>
          <w:numId w:val="10"/>
        </w:numPr>
        <w:rPr>
          <w:lang w:val="fr-FR"/>
        </w:rPr>
      </w:pPr>
      <w:r w:rsidRPr="00441CCB">
        <w:rPr>
          <w:lang w:val="fr-FR"/>
        </w:rPr>
        <w:t>L’installation et la maintenance</w:t>
      </w:r>
    </w:p>
    <w:p w14:paraId="2D7DC5BE" w14:textId="77777777" w:rsidR="00DB4FAD" w:rsidRPr="00441CCB" w:rsidRDefault="00C37A94" w:rsidP="00FD19FF">
      <w:pPr>
        <w:pStyle w:val="Listenabsatz"/>
        <w:numPr>
          <w:ilvl w:val="0"/>
          <w:numId w:val="10"/>
        </w:numPr>
        <w:rPr>
          <w:lang w:val="fr-FR"/>
        </w:rPr>
      </w:pPr>
      <w:r w:rsidRPr="00441CCB">
        <w:rPr>
          <w:lang w:val="fr-FR"/>
        </w:rPr>
        <w:t>Des dysfonctionnements ou des défaillances système. Notre équipe travaillera afin de remédier à la situation aussi vite que possible</w:t>
      </w:r>
    </w:p>
    <w:p w14:paraId="4D17C883" w14:textId="77777777" w:rsidR="00C37A94" w:rsidRPr="00441CCB" w:rsidRDefault="00C37A94" w:rsidP="00C37A94">
      <w:pPr>
        <w:pStyle w:val="berschrift3"/>
        <w:rPr>
          <w:lang w:val="fr-FR"/>
        </w:rPr>
      </w:pPr>
      <w:bookmarkStart w:id="47" w:name="_Toc448913280"/>
      <w:bookmarkStart w:id="48" w:name="_Toc529284467"/>
      <w:bookmarkStart w:id="49" w:name="_Toc400094599"/>
      <w:r w:rsidRPr="00441CCB">
        <w:rPr>
          <w:lang w:val="fr-FR"/>
        </w:rPr>
        <w:t>Coordonnées de l’assistance</w:t>
      </w:r>
      <w:bookmarkEnd w:id="47"/>
      <w:bookmarkEnd w:id="48"/>
    </w:p>
    <w:bookmarkEnd w:id="49"/>
    <w:p w14:paraId="43DD13FE" w14:textId="77777777" w:rsidR="005A5958" w:rsidRPr="00441CCB" w:rsidRDefault="005A5958" w:rsidP="005A5958">
      <w:pPr>
        <w:pStyle w:val="berschrift5"/>
        <w:rPr>
          <w:b/>
          <w:lang w:val="fr-FR"/>
        </w:rPr>
      </w:pPr>
      <w:r>
        <w:rPr>
          <w:b/>
          <w:lang w:val="fr-FR"/>
        </w:rPr>
        <w:t>Pour le support</w:t>
      </w:r>
      <w:r w:rsidRPr="002C3D1E">
        <w:rPr>
          <w:b/>
          <w:lang w:val="fr-FR"/>
        </w:rPr>
        <w:t xml:space="preserve"> </w:t>
      </w:r>
      <w:r>
        <w:rPr>
          <w:b/>
          <w:lang w:val="fr-FR"/>
        </w:rPr>
        <w:t>de l´</w:t>
      </w:r>
      <w:r w:rsidRPr="002C3D1E">
        <w:rPr>
          <w:b/>
          <w:lang w:val="fr-FR"/>
        </w:rPr>
        <w:t xml:space="preserve">allemand et </w:t>
      </w:r>
      <w:r>
        <w:rPr>
          <w:b/>
          <w:lang w:val="fr-FR"/>
        </w:rPr>
        <w:t>de l´</w:t>
      </w:r>
      <w:r w:rsidRPr="002C3D1E">
        <w:rPr>
          <w:b/>
          <w:lang w:val="fr-FR"/>
        </w:rPr>
        <w:t>anglais</w:t>
      </w:r>
    </w:p>
    <w:p w14:paraId="1354D516" w14:textId="77777777" w:rsidR="005A5958" w:rsidRPr="00441CCB" w:rsidRDefault="005A5958" w:rsidP="005A5958">
      <w:pPr>
        <w:spacing w:before="0"/>
        <w:rPr>
          <w:lang w:val="fr-FR"/>
        </w:rPr>
      </w:pPr>
      <w:r w:rsidRPr="00441CCB">
        <w:rPr>
          <w:lang w:val="fr-FR"/>
        </w:rPr>
        <w:t>Horaires d</w:t>
      </w:r>
      <w:r>
        <w:rPr>
          <w:lang w:val="fr-FR"/>
        </w:rPr>
        <w:t>´</w:t>
      </w:r>
      <w:r w:rsidRPr="00441CCB">
        <w:rPr>
          <w:lang w:val="fr-FR"/>
        </w:rPr>
        <w:t>assistance :</w:t>
      </w:r>
      <w:r w:rsidRPr="00681ED0">
        <w:rPr>
          <w:lang w:val="fr-FR"/>
        </w:rPr>
        <w:t xml:space="preserve"> </w:t>
      </w:r>
      <w:r>
        <w:rPr>
          <w:lang w:val="fr-FR"/>
        </w:rPr>
        <w:t>L</w:t>
      </w:r>
      <w:r w:rsidRPr="00441CCB">
        <w:rPr>
          <w:lang w:val="fr-FR"/>
        </w:rPr>
        <w:t xml:space="preserve">undi </w:t>
      </w:r>
      <w:r>
        <w:rPr>
          <w:lang w:val="fr-FR"/>
        </w:rPr>
        <w:t>– V</w:t>
      </w:r>
      <w:r w:rsidRPr="00441CCB">
        <w:rPr>
          <w:lang w:val="fr-FR"/>
        </w:rPr>
        <w:t>endredi</w:t>
      </w:r>
    </w:p>
    <w:p w14:paraId="387F705A" w14:textId="77777777" w:rsidR="005A5958" w:rsidRPr="00441CCB" w:rsidRDefault="005A5958" w:rsidP="005A5958">
      <w:pPr>
        <w:spacing w:after="0"/>
        <w:rPr>
          <w:lang w:val="fr-FR"/>
        </w:rPr>
      </w:pPr>
      <w:r w:rsidRPr="00441CCB">
        <w:rPr>
          <w:lang w:val="fr-FR"/>
        </w:rPr>
        <w:t>9h à 17h (CET)</w:t>
      </w:r>
    </w:p>
    <w:p w14:paraId="0C0611DA" w14:textId="77777777" w:rsidR="005A5958" w:rsidRDefault="005A5958" w:rsidP="005A5958">
      <w:pPr>
        <w:rPr>
          <w:lang w:val="fr-FR"/>
        </w:rPr>
      </w:pPr>
      <w:r w:rsidRPr="00681ED0">
        <w:rPr>
          <w:lang w:val="fr-FR"/>
        </w:rPr>
        <w:t>Téléphone : +49 (0) 6441 - 38331 111</w:t>
      </w:r>
      <w:r>
        <w:rPr>
          <w:lang w:val="fr-FR"/>
        </w:rPr>
        <w:br/>
      </w:r>
      <w:r w:rsidRPr="00681ED0">
        <w:rPr>
          <w:lang w:val="fr-FR"/>
        </w:rPr>
        <w:t>Téléphone (Suisse) : +41 (0) 800 - 18 38 45 45 6</w:t>
      </w:r>
    </w:p>
    <w:p w14:paraId="5FE793E9" w14:textId="77777777" w:rsidR="005A5958" w:rsidRPr="00441CCB" w:rsidRDefault="005A5958" w:rsidP="005A5958">
      <w:pPr>
        <w:rPr>
          <w:lang w:val="fr-FR"/>
        </w:rPr>
      </w:pPr>
      <w:r w:rsidRPr="00037A77">
        <w:rPr>
          <w:rFonts w:cs="Arial"/>
          <w:szCs w:val="24"/>
          <w:lang w:val="fr-FR"/>
        </w:rPr>
        <w:t xml:space="preserve">Email: </w:t>
      </w:r>
      <w:hyperlink r:id="rId82" w:history="1">
        <w:r w:rsidRPr="00037A77">
          <w:rPr>
            <w:rStyle w:val="Hyperlink"/>
            <w:szCs w:val="24"/>
            <w:lang w:val="fr-FR"/>
          </w:rPr>
          <w:t>AmbulancePad-Support-DE@zoll.com</w:t>
        </w:r>
      </w:hyperlink>
    </w:p>
    <w:p w14:paraId="522248EE" w14:textId="77777777" w:rsidR="005A5958" w:rsidRDefault="005A5958" w:rsidP="005A5958">
      <w:pPr>
        <w:spacing w:before="0"/>
        <w:rPr>
          <w:b/>
          <w:lang w:val="fr-FR"/>
        </w:rPr>
      </w:pPr>
      <w:r w:rsidRPr="004D67A0">
        <w:rPr>
          <w:b/>
          <w:lang w:val="fr-FR"/>
        </w:rPr>
        <w:t>Pour le soutien en français</w:t>
      </w:r>
    </w:p>
    <w:p w14:paraId="0854B2E6" w14:textId="77777777" w:rsidR="005A5958" w:rsidRPr="00441CCB" w:rsidRDefault="005A5958" w:rsidP="005A5958">
      <w:pPr>
        <w:spacing w:before="0"/>
        <w:rPr>
          <w:lang w:val="fr-FR"/>
        </w:rPr>
      </w:pPr>
      <w:r w:rsidRPr="00441CCB">
        <w:rPr>
          <w:lang w:val="fr-FR"/>
        </w:rPr>
        <w:t>Horaires d</w:t>
      </w:r>
      <w:r>
        <w:rPr>
          <w:lang w:val="fr-FR"/>
        </w:rPr>
        <w:t>´</w:t>
      </w:r>
      <w:r w:rsidRPr="00441CCB">
        <w:rPr>
          <w:lang w:val="fr-FR"/>
        </w:rPr>
        <w:t xml:space="preserve">assistance : </w:t>
      </w:r>
      <w:r>
        <w:rPr>
          <w:lang w:val="fr-FR"/>
        </w:rPr>
        <w:t>L</w:t>
      </w:r>
      <w:r w:rsidRPr="00441CCB">
        <w:rPr>
          <w:lang w:val="fr-FR"/>
        </w:rPr>
        <w:t xml:space="preserve">undi </w:t>
      </w:r>
      <w:r>
        <w:rPr>
          <w:lang w:val="fr-FR"/>
        </w:rPr>
        <w:t>– V</w:t>
      </w:r>
      <w:r w:rsidRPr="00441CCB">
        <w:rPr>
          <w:lang w:val="fr-FR"/>
        </w:rPr>
        <w:t>endredi</w:t>
      </w:r>
    </w:p>
    <w:p w14:paraId="345FCC44" w14:textId="77777777" w:rsidR="005A5958" w:rsidRPr="00441CCB" w:rsidRDefault="005A5958" w:rsidP="005A5958">
      <w:pPr>
        <w:spacing w:after="0"/>
        <w:rPr>
          <w:lang w:val="fr-FR"/>
        </w:rPr>
      </w:pPr>
      <w:r w:rsidRPr="00441CCB">
        <w:rPr>
          <w:lang w:val="fr-FR"/>
        </w:rPr>
        <w:t>9h à 17h (CET)</w:t>
      </w:r>
    </w:p>
    <w:p w14:paraId="5A2C14B5" w14:textId="77777777" w:rsidR="005A5958" w:rsidRPr="00441CCB" w:rsidRDefault="005A5958" w:rsidP="005A5958">
      <w:pPr>
        <w:rPr>
          <w:lang w:val="fr-FR"/>
        </w:rPr>
      </w:pPr>
      <w:r w:rsidRPr="00441CCB">
        <w:rPr>
          <w:lang w:val="fr-FR"/>
        </w:rPr>
        <w:t>Téléphone</w:t>
      </w:r>
      <w:r>
        <w:rPr>
          <w:lang w:val="fr-FR"/>
        </w:rPr>
        <w:t> :</w:t>
      </w:r>
      <w:r w:rsidRPr="00037A77">
        <w:rPr>
          <w:lang w:val="fr-FR"/>
        </w:rPr>
        <w:t xml:space="preserve"> +33 (0) 6 37 90 89 91</w:t>
      </w:r>
      <w:r w:rsidRPr="00037A77">
        <w:rPr>
          <w:lang w:val="fr-FR"/>
        </w:rPr>
        <w:br/>
      </w:r>
      <w:r w:rsidRPr="00037A77">
        <w:rPr>
          <w:rFonts w:cs="Arial"/>
          <w:szCs w:val="24"/>
          <w:lang w:val="fr-FR"/>
        </w:rPr>
        <w:t xml:space="preserve">Email: </w:t>
      </w:r>
      <w:hyperlink r:id="rId83" w:history="1">
        <w:r w:rsidRPr="00037A77">
          <w:rPr>
            <w:rStyle w:val="Hyperlink"/>
            <w:szCs w:val="24"/>
            <w:lang w:val="fr-FR"/>
          </w:rPr>
          <w:t>AmbulancePad-Support-FR@zoll.com</w:t>
        </w:r>
      </w:hyperlink>
    </w:p>
    <w:p w14:paraId="5431F4CC" w14:textId="04E27AEA" w:rsidR="00DB4FAD" w:rsidRPr="00441CCB" w:rsidRDefault="00DB4FAD" w:rsidP="00C37A94">
      <w:pPr>
        <w:pStyle w:val="berschrift5"/>
        <w:rPr>
          <w:lang w:val="fr-FR"/>
        </w:rPr>
      </w:pPr>
    </w:p>
    <w:sectPr w:rsidR="00DB4FAD" w:rsidRPr="00441CCB" w:rsidSect="00EF1A2E">
      <w:headerReference w:type="even" r:id="rId84"/>
      <w:headerReference w:type="default" r:id="rId85"/>
      <w:footerReference w:type="default" r:id="rId86"/>
      <w:headerReference w:type="first" r:id="rId87"/>
      <w:footerReference w:type="first" r:id="rId88"/>
      <w:pgSz w:w="12240" w:h="15840" w:code="1"/>
      <w:pgMar w:top="1872" w:right="1080" w:bottom="1872" w:left="1440" w:header="432" w:footer="43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Patrik Pichl" w:date="2019-02-05T13:40:00Z" w:initials="PP">
    <w:p w14:paraId="6F4CAA8C" w14:textId="23EDA844" w:rsidR="00806782" w:rsidRPr="00284D06" w:rsidRDefault="00806782">
      <w:pPr>
        <w:pStyle w:val="Kommentartext"/>
        <w:rPr>
          <w:lang w:val="de-DE"/>
        </w:rPr>
      </w:pPr>
      <w:r>
        <w:rPr>
          <w:rStyle w:val="Kommentarzeichen"/>
        </w:rPr>
        <w:annotationRef/>
      </w:r>
      <w:r w:rsidRPr="00284D06">
        <w:rPr>
          <w:lang w:val="de-DE"/>
        </w:rPr>
        <w:t>Weiß nicht, wie ich Einträge</w:t>
      </w:r>
      <w:r w:rsidR="00A535CD" w:rsidRPr="00284D06">
        <w:rPr>
          <w:lang w:val="de-DE"/>
        </w:rPr>
        <w:t xml:space="preserve"> im Dashboard hinzufügen kann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4CAA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4CAA8C" w16cid:durableId="200410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222DB" w14:textId="77777777" w:rsidR="00E472A2" w:rsidRDefault="00E472A2">
      <w:r>
        <w:separator/>
      </w:r>
    </w:p>
  </w:endnote>
  <w:endnote w:type="continuationSeparator" w:id="0">
    <w:p w14:paraId="5306E8AE" w14:textId="77777777" w:rsidR="00E472A2" w:rsidRDefault="00E47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26AA8" w14:textId="77777777" w:rsidR="00806782" w:rsidRDefault="00806782" w:rsidP="00127892"/>
  <w:p w14:paraId="5B62B47A" w14:textId="77777777" w:rsidR="00806782" w:rsidRDefault="00806782" w:rsidP="00127892">
    <w:pPr>
      <w:pStyle w:val="ZDSAddress"/>
      <w:tabs>
        <w:tab w:val="right" w:pos="8640"/>
      </w:tabs>
      <w:spacing w:before="0" w:after="0"/>
    </w:pPr>
  </w:p>
  <w:p w14:paraId="74B2997D" w14:textId="77777777" w:rsidR="00806782" w:rsidRPr="00F5516C" w:rsidRDefault="00806782" w:rsidP="00915592">
    <w:pPr>
      <w:pStyle w:val="ZDSAddress"/>
      <w:tabs>
        <w:tab w:val="right" w:pos="8640"/>
      </w:tabs>
      <w:rPr>
        <w:color w:val="17365D" w:themeColor="text2" w:themeShade="BF"/>
      </w:rPr>
    </w:pPr>
    <w:r w:rsidRPr="00F5516C">
      <w:rPr>
        <w:color w:val="17365D" w:themeColor="text2" w:themeShade="BF"/>
      </w:rPr>
      <w:t>11802 Ridge Parkway, Suite 400</w:t>
    </w:r>
    <w:r w:rsidRPr="00F5516C">
      <w:rPr>
        <w:color w:val="17365D" w:themeColor="text2" w:themeShade="BF"/>
      </w:rPr>
      <w:br/>
      <w:t>Broomfield, CO 80021 U.S.A</w:t>
    </w:r>
    <w:r w:rsidRPr="00F5516C">
      <w:rPr>
        <w:color w:val="17365D" w:themeColor="text2" w:themeShade="BF"/>
      </w:rPr>
      <w:br/>
      <w:t>Tel: (303) 801-0000</w:t>
    </w:r>
    <w:r w:rsidRPr="00F5516C">
      <w:rPr>
        <w:color w:val="17365D" w:themeColor="text2" w:themeShade="BF"/>
      </w:rPr>
      <w:br/>
      <w:t>Fax: (303) 801-0001</w:t>
    </w:r>
    <w:r w:rsidRPr="00F5516C">
      <w:rPr>
        <w:color w:val="17365D" w:themeColor="text2" w:themeShade="BF"/>
      </w:rPr>
      <w:br/>
      <w:t xml:space="preserve">Latest docs: </w:t>
    </w:r>
    <w:hyperlink r:id="rId1" w:history="1">
      <w:r w:rsidRPr="00CB4DB2">
        <w:rPr>
          <w:rStyle w:val="Hyperlink"/>
        </w:rPr>
        <w:t>www.zolldata.com</w:t>
      </w:r>
    </w:hyperlink>
  </w:p>
  <w:p w14:paraId="02B74334" w14:textId="77777777" w:rsidR="00806782" w:rsidRDefault="00806782" w:rsidP="00915592">
    <w:pPr>
      <w:pStyle w:val="ZDSAddress"/>
      <w:tabs>
        <w:tab w:val="right" w:pos="8640"/>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B6B7" w14:textId="77777777" w:rsidR="00806782" w:rsidRPr="00F5516C" w:rsidRDefault="00806782" w:rsidP="00CC31CF">
    <w:pPr>
      <w:pStyle w:val="ZDSAddress"/>
      <w:tabs>
        <w:tab w:val="right" w:pos="8640"/>
      </w:tabs>
      <w:rPr>
        <w:color w:val="17365D" w:themeColor="text2" w:themeShade="BF"/>
      </w:rPr>
    </w:pPr>
    <w:r>
      <w:rPr>
        <w:noProof/>
        <w:lang w:val="de-DE" w:eastAsia="de-DE"/>
      </w:rPr>
      <w:drawing>
        <wp:anchor distT="0" distB="0" distL="114300" distR="114300" simplePos="0" relativeHeight="251674112" behindDoc="0" locked="0" layoutInCell="1" allowOverlap="1" wp14:anchorId="369D59EF" wp14:editId="4D8FE6A3">
          <wp:simplePos x="0" y="0"/>
          <wp:positionH relativeFrom="column">
            <wp:posOffset>4676775</wp:posOffset>
          </wp:positionH>
          <wp:positionV relativeFrom="paragraph">
            <wp:posOffset>-645795</wp:posOffset>
          </wp:positionV>
          <wp:extent cx="1952625" cy="65405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2625" cy="6540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0492F" w14:textId="20913896" w:rsidR="00806782" w:rsidRPr="00F5516C" w:rsidRDefault="00806782" w:rsidP="00CC31CF">
    <w:pPr>
      <w:pStyle w:val="ZDSAddress"/>
      <w:tabs>
        <w:tab w:val="right" w:pos="8640"/>
      </w:tabs>
      <w:rPr>
        <w:color w:val="17365D" w:themeColor="text2" w:themeShade="BF"/>
      </w:rPr>
    </w:pPr>
    <w:r w:rsidRPr="00F5516C">
      <w:rPr>
        <w:noProof/>
        <w:color w:val="17365D" w:themeColor="text2" w:themeShade="BF"/>
        <w:lang w:val="de-DE" w:eastAsia="de-DE"/>
      </w:rPr>
      <w:drawing>
        <wp:anchor distT="0" distB="0" distL="114300" distR="114300" simplePos="0" relativeHeight="251688448" behindDoc="0" locked="0" layoutInCell="1" allowOverlap="1" wp14:anchorId="7728713D" wp14:editId="658D32A2">
          <wp:simplePos x="0" y="0"/>
          <wp:positionH relativeFrom="page">
            <wp:posOffset>5615940</wp:posOffset>
          </wp:positionH>
          <wp:positionV relativeFrom="paragraph">
            <wp:posOffset>1270</wp:posOffset>
          </wp:positionV>
          <wp:extent cx="1228725" cy="749935"/>
          <wp:effectExtent l="0" t="0" r="9525" b="0"/>
          <wp:wrapNone/>
          <wp:docPr id="8" name="Picture 8" descr="RescueNet-cropped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cueNet-cropped2x"/>
                  <pic:cNvPicPr>
                    <a:picLocks noChangeAspect="1" noChangeArrowheads="1"/>
                  </pic:cNvPicPr>
                </pic:nvPicPr>
                <pic:blipFill>
                  <a:blip r:embed="rId1"/>
                  <a:srcRect/>
                  <a:stretch>
                    <a:fillRect/>
                  </a:stretch>
                </pic:blipFill>
                <pic:spPr bwMode="auto">
                  <a:xfrm>
                    <a:off x="0" y="0"/>
                    <a:ext cx="1228725" cy="749935"/>
                  </a:xfrm>
                  <a:prstGeom prst="rect">
                    <a:avLst/>
                  </a:prstGeom>
                  <a:noFill/>
                  <a:ln w="9525">
                    <a:noFill/>
                    <a:miter lim="800000"/>
                    <a:headEnd/>
                    <a:tailEnd/>
                  </a:ln>
                </pic:spPr>
              </pic:pic>
            </a:graphicData>
          </a:graphic>
        </wp:anchor>
      </w:drawing>
    </w:r>
    <w:r w:rsidRPr="009015EB">
      <w:rPr>
        <w:color w:val="17365D" w:themeColor="text2" w:themeShade="BF"/>
      </w:rPr>
      <w:t xml:space="preserve"> </w:t>
    </w:r>
    <w:r w:rsidRPr="005E1971">
      <w:rPr>
        <w:color w:val="17365D" w:themeColor="text2" w:themeShade="BF"/>
      </w:rPr>
      <w:t>Emil-Hoffmann Str. 13 </w:t>
    </w:r>
    <w:r w:rsidRPr="005E1971">
      <w:rPr>
        <w:color w:val="17365D" w:themeColor="text2" w:themeShade="BF"/>
      </w:rPr>
      <w:br/>
      <w:t>50996 Cologne</w:t>
    </w:r>
    <w:r>
      <w:rPr>
        <w:color w:val="17365D" w:themeColor="text2" w:themeShade="BF"/>
      </w:rPr>
      <w:t>, Germany</w:t>
    </w:r>
    <w:r w:rsidRPr="005E1971">
      <w:rPr>
        <w:color w:val="17365D" w:themeColor="text2" w:themeShade="BF"/>
      </w:rPr>
      <w:t> </w:t>
    </w:r>
    <w:r w:rsidRPr="005E1971">
      <w:rPr>
        <w:color w:val="17365D" w:themeColor="text2" w:themeShade="BF"/>
      </w:rPr>
      <w:br/>
      <w:t>+ 49 2236 87 87 - 0 Telephone</w:t>
    </w:r>
    <w:r w:rsidRPr="005E1971">
      <w:rPr>
        <w:color w:val="17365D" w:themeColor="text2" w:themeShade="BF"/>
      </w:rPr>
      <w:br/>
      <w:t>+ 49 2236 87 87 - 77 Fax</w:t>
    </w:r>
    <w:r w:rsidRPr="005E1971">
      <w:rPr>
        <w:rFonts w:ascii="Arial" w:hAnsi="Arial" w:cs="Arial"/>
        <w:color w:val="333333"/>
        <w:sz w:val="22"/>
        <w:szCs w:val="21"/>
      </w:rPr>
      <w:br/>
    </w:r>
    <w:hyperlink r:id="rId2" w:tgtFrame="_blank" w:tooltip="www.zoll.com/de/" w:history="1">
      <w:r w:rsidRPr="005E1971">
        <w:t>www.zoll.com/de</w:t>
      </w:r>
    </w:hyperlink>
    <w:r w:rsidRPr="00F5516C">
      <w:rPr>
        <w:color w:val="17365D" w:themeColor="text2" w:themeShade="BF"/>
      </w:rP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9DC6" w14:textId="77777777" w:rsidR="00806782" w:rsidRPr="00F5516C" w:rsidRDefault="00806782" w:rsidP="00915592">
    <w:pPr>
      <w:pStyle w:val="ZDSAddress"/>
      <w:tabs>
        <w:tab w:val="right" w:pos="8640"/>
      </w:tabs>
      <w:rPr>
        <w:color w:val="17365D" w:themeColor="text2" w:themeShade="BF"/>
      </w:rPr>
    </w:pPr>
    <w:r w:rsidRPr="00F5516C">
      <w:rPr>
        <w:color w:val="17365D" w:themeColor="text2" w:themeShade="BF"/>
      </w:rPr>
      <w:t>11802 Ridge Parkway, Suite 400</w:t>
    </w:r>
    <w:r w:rsidRPr="00F5516C">
      <w:rPr>
        <w:color w:val="17365D" w:themeColor="text2" w:themeShade="BF"/>
      </w:rPr>
      <w:br/>
      <w:t>Broomfield, CO 80021 U.S.A</w:t>
    </w:r>
    <w:r w:rsidRPr="00F5516C">
      <w:rPr>
        <w:color w:val="17365D" w:themeColor="text2" w:themeShade="BF"/>
      </w:rPr>
      <w:br/>
      <w:t>Tel: (303) 801-0000</w:t>
    </w:r>
    <w:r w:rsidRPr="00F5516C">
      <w:rPr>
        <w:noProof/>
        <w:color w:val="17365D" w:themeColor="text2" w:themeShade="BF"/>
        <w:lang w:val="de-DE" w:eastAsia="de-DE"/>
      </w:rPr>
      <w:drawing>
        <wp:anchor distT="0" distB="0" distL="114300" distR="114300" simplePos="0" relativeHeight="251686400" behindDoc="0" locked="0" layoutInCell="1" allowOverlap="1" wp14:anchorId="47320009" wp14:editId="64382E03">
          <wp:simplePos x="0" y="0"/>
          <wp:positionH relativeFrom="page">
            <wp:posOffset>5804535</wp:posOffset>
          </wp:positionH>
          <wp:positionV relativeFrom="paragraph">
            <wp:posOffset>227330</wp:posOffset>
          </wp:positionV>
          <wp:extent cx="1228725" cy="749935"/>
          <wp:effectExtent l="19050" t="0" r="9525" b="0"/>
          <wp:wrapNone/>
          <wp:docPr id="23" name="Picture 23" descr="RescueNet-cropped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cueNet-cropped2x"/>
                  <pic:cNvPicPr>
                    <a:picLocks noChangeAspect="1" noChangeArrowheads="1"/>
                  </pic:cNvPicPr>
                </pic:nvPicPr>
                <pic:blipFill>
                  <a:blip r:embed="rId1"/>
                  <a:srcRect/>
                  <a:stretch>
                    <a:fillRect/>
                  </a:stretch>
                </pic:blipFill>
                <pic:spPr bwMode="auto">
                  <a:xfrm>
                    <a:off x="0" y="0"/>
                    <a:ext cx="1228725" cy="749935"/>
                  </a:xfrm>
                  <a:prstGeom prst="rect">
                    <a:avLst/>
                  </a:prstGeom>
                  <a:noFill/>
                  <a:ln w="9525">
                    <a:noFill/>
                    <a:miter lim="800000"/>
                    <a:headEnd/>
                    <a:tailEnd/>
                  </a:ln>
                </pic:spPr>
              </pic:pic>
            </a:graphicData>
          </a:graphic>
        </wp:anchor>
      </w:drawing>
    </w:r>
    <w:r w:rsidRPr="00F5516C">
      <w:rPr>
        <w:color w:val="17365D" w:themeColor="text2" w:themeShade="BF"/>
      </w:rPr>
      <w:br/>
      <w:t>Fax: (303) 801-0001</w:t>
    </w:r>
    <w:r w:rsidRPr="00F5516C">
      <w:rPr>
        <w:color w:val="17365D" w:themeColor="text2" w:themeShade="BF"/>
      </w:rPr>
      <w:br/>
      <w:t xml:space="preserve">Latest docs: </w:t>
    </w:r>
    <w:hyperlink r:id="rId2" w:history="1">
      <w:r w:rsidRPr="00CB4DB2">
        <w:rPr>
          <w:rStyle w:val="Hyperlink"/>
        </w:rPr>
        <w:t>www.zolldata.com</w:t>
      </w:r>
    </w:hyperlink>
  </w:p>
  <w:p w14:paraId="2AC67658" w14:textId="77777777" w:rsidR="00806782" w:rsidRDefault="0080678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1BED" w14:textId="77777777" w:rsidR="00806782" w:rsidRPr="007B2CEF" w:rsidRDefault="00806782" w:rsidP="00AB6838">
    <w:pPr>
      <w:pStyle w:val="ZDSAddress"/>
      <w:tabs>
        <w:tab w:val="right" w:pos="8640"/>
      </w:tabs>
      <w:rPr>
        <w:color w:val="17365D" w:themeColor="text2" w:themeShade="BF"/>
      </w:rPr>
    </w:pPr>
    <w:r w:rsidRPr="00F5516C">
      <w:rPr>
        <w:noProof/>
        <w:color w:val="17365D" w:themeColor="text2" w:themeShade="BF"/>
        <w:lang w:val="de-DE" w:eastAsia="de-DE"/>
      </w:rPr>
      <w:drawing>
        <wp:anchor distT="0" distB="0" distL="114300" distR="114300" simplePos="0" relativeHeight="251690496" behindDoc="0" locked="0" layoutInCell="1" allowOverlap="1" wp14:anchorId="7583036A" wp14:editId="3E26F1EB">
          <wp:simplePos x="0" y="0"/>
          <wp:positionH relativeFrom="page">
            <wp:posOffset>5701030</wp:posOffset>
          </wp:positionH>
          <wp:positionV relativeFrom="paragraph">
            <wp:posOffset>31750</wp:posOffset>
          </wp:positionV>
          <wp:extent cx="1228725" cy="749935"/>
          <wp:effectExtent l="0" t="0" r="9525" b="0"/>
          <wp:wrapNone/>
          <wp:docPr id="22" name="Picture 22" descr="RescueNet-cropped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cueNet-cropped2x"/>
                  <pic:cNvPicPr>
                    <a:picLocks noChangeAspect="1" noChangeArrowheads="1"/>
                  </pic:cNvPicPr>
                </pic:nvPicPr>
                <pic:blipFill>
                  <a:blip r:embed="rId1"/>
                  <a:srcRect/>
                  <a:stretch>
                    <a:fillRect/>
                  </a:stretch>
                </pic:blipFill>
                <pic:spPr bwMode="auto">
                  <a:xfrm>
                    <a:off x="0" y="0"/>
                    <a:ext cx="1228725" cy="749935"/>
                  </a:xfrm>
                  <a:prstGeom prst="rect">
                    <a:avLst/>
                  </a:prstGeom>
                  <a:noFill/>
                  <a:ln w="9525">
                    <a:noFill/>
                    <a:miter lim="800000"/>
                    <a:headEnd/>
                    <a:tailEnd/>
                  </a:ln>
                </pic:spPr>
              </pic:pic>
            </a:graphicData>
          </a:graphic>
        </wp:anchor>
      </w:drawing>
    </w:r>
    <w:r w:rsidRPr="00F5516C">
      <w:rPr>
        <w:color w:val="17365D" w:themeColor="text2" w:themeShade="BF"/>
      </w:rPr>
      <w:t>11802 Ridge Parkway, Suite 400</w:t>
    </w:r>
    <w:r w:rsidRPr="00F5516C">
      <w:rPr>
        <w:color w:val="17365D" w:themeColor="text2" w:themeShade="BF"/>
      </w:rPr>
      <w:br/>
      <w:t>Broomfield, CO 80021 U.S.A</w:t>
    </w:r>
    <w:r w:rsidRPr="00F5516C">
      <w:rPr>
        <w:color w:val="17365D" w:themeColor="text2" w:themeShade="BF"/>
      </w:rPr>
      <w:br/>
      <w:t>T</w:t>
    </w:r>
    <w:r>
      <w:rPr>
        <w:color w:val="17365D" w:themeColor="text2" w:themeShade="BF"/>
      </w:rPr>
      <w:t>é</w:t>
    </w:r>
    <w:r w:rsidRPr="00F5516C">
      <w:rPr>
        <w:color w:val="17365D" w:themeColor="text2" w:themeShade="BF"/>
      </w:rPr>
      <w:t>l</w:t>
    </w:r>
    <w:r>
      <w:rPr>
        <w:color w:val="17365D" w:themeColor="text2" w:themeShade="BF"/>
      </w:rPr>
      <w:t> </w:t>
    </w:r>
    <w:r w:rsidRPr="00F5516C">
      <w:rPr>
        <w:color w:val="17365D" w:themeColor="text2" w:themeShade="BF"/>
      </w:rPr>
      <w:t>: (303) 801-0000</w:t>
    </w:r>
    <w:r w:rsidRPr="00F5516C">
      <w:rPr>
        <w:color w:val="17365D" w:themeColor="text2" w:themeShade="BF"/>
      </w:rPr>
      <w:br/>
      <w:t>Fax</w:t>
    </w:r>
    <w:r>
      <w:rPr>
        <w:color w:val="17365D" w:themeColor="text2" w:themeShade="BF"/>
      </w:rPr>
      <w:t> </w:t>
    </w:r>
    <w:r w:rsidRPr="00F5516C">
      <w:rPr>
        <w:color w:val="17365D" w:themeColor="text2" w:themeShade="BF"/>
      </w:rPr>
      <w:t>: (303) 801-0001</w:t>
    </w:r>
    <w:r w:rsidRPr="00F5516C">
      <w:rPr>
        <w:color w:val="17365D" w:themeColor="text2" w:themeShade="BF"/>
      </w:rPr>
      <w:br/>
    </w:r>
    <w:r>
      <w:t>www.zoll.com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AEE6" w14:textId="77F86F10" w:rsidR="00806782" w:rsidRDefault="00806782">
    <w:r>
      <w:rPr>
        <w:b/>
        <w:bCs/>
        <w:noProof/>
        <w:lang w:val="de-DE"/>
      </w:rPr>
      <w:fldChar w:fldCharType="begin"/>
    </w:r>
    <w:r>
      <w:rPr>
        <w:b/>
        <w:bCs/>
        <w:noProof/>
        <w:lang w:val="de-DE"/>
      </w:rPr>
      <w:instrText xml:space="preserve"> STYLEREF "Heading 1" \* MERGEFORMAT </w:instrText>
    </w:r>
    <w:r>
      <w:rPr>
        <w:b/>
        <w:bCs/>
        <w:noProof/>
        <w:lang w:val="de-DE"/>
      </w:rPr>
      <w:fldChar w:fldCharType="separate"/>
    </w:r>
    <w:r w:rsidR="00DF1D16">
      <w:rPr>
        <w:noProof/>
        <w:lang w:val="de-DE"/>
      </w:rPr>
      <w:t>Fehler! Verwenden Sie die Registerkarte 'Start', um Heading 1 dem Text zuzuweisen, der hier angezeigt werden soll.</w:t>
    </w:r>
    <w:r>
      <w:rPr>
        <w:b/>
        <w:bCs/>
        <w:noProof/>
        <w:lang w:val="de-DE"/>
      </w:rPr>
      <w:fldChar w:fldCharType="end"/>
    </w:r>
    <w:r>
      <w:t>:</w:t>
    </w:r>
    <w:r>
      <w:t> </w:t>
    </w:r>
    <w:r>
      <w:rPr>
        <w:b/>
        <w:bCs/>
        <w:noProof/>
        <w:lang w:val="de-DE"/>
      </w:rPr>
      <w:fldChar w:fldCharType="begin"/>
    </w:r>
    <w:r>
      <w:rPr>
        <w:b/>
        <w:bCs/>
        <w:noProof/>
        <w:lang w:val="de-DE"/>
      </w:rPr>
      <w:instrText xml:space="preserve"> STYLEREF "Heading 2" \* MERGEFORMAT </w:instrText>
    </w:r>
    <w:r>
      <w:rPr>
        <w:b/>
        <w:bCs/>
        <w:noProof/>
        <w:lang w:val="de-DE"/>
      </w:rPr>
      <w:fldChar w:fldCharType="separate"/>
    </w:r>
    <w:r w:rsidR="00DF1D16">
      <w:rPr>
        <w:noProof/>
        <w:lang w:val="de-DE"/>
      </w:rPr>
      <w:t>Fehler! Verwenden Sie die Registerkarte 'Start', um Heading 2 dem Text zuzuweisen, der hier angezeigt werden soll.</w:t>
    </w:r>
    <w:r>
      <w:rPr>
        <w:b/>
        <w:bCs/>
        <w:noProof/>
        <w:lang w:val="de-DE"/>
      </w:rPr>
      <w:fldChar w:fldCharType="end"/>
    </w:r>
    <w:r>
      <w:t> </w:t>
    </w:r>
    <w:r>
      <w:sym w:font="Symbol" w:char="F0B7"/>
    </w:r>
    <w:r>
      <w:t> </w:t>
    </w:r>
    <w:r>
      <w:t>Page</w:t>
    </w:r>
    <w:r>
      <w:rPr>
        <w:rStyle w:val="Seitenzahl"/>
        <w:smallCaps/>
      </w:rPr>
      <w:fldChar w:fldCharType="begin"/>
    </w:r>
    <w:r>
      <w:rPr>
        <w:rStyle w:val="Seitenzahl"/>
        <w:smallCaps/>
      </w:rPr>
      <w:instrText xml:space="preserve"> PAGE </w:instrText>
    </w:r>
    <w:r>
      <w:rPr>
        <w:rStyle w:val="Seitenzahl"/>
        <w:smallCaps/>
      </w:rPr>
      <w:fldChar w:fldCharType="separate"/>
    </w:r>
    <w:r>
      <w:rPr>
        <w:rStyle w:val="Seitenzahl"/>
        <w:smallCaps/>
        <w:noProof/>
      </w:rPr>
      <w:t>1</w:t>
    </w:r>
    <w:r>
      <w:rPr>
        <w:rStyle w:val="Seitenzahl"/>
        <w:smallCaps/>
      </w:rPr>
      <w:fldChar w:fldCharType="end"/>
    </w:r>
  </w:p>
  <w:p w14:paraId="37D368F9" w14:textId="77777777" w:rsidR="00806782" w:rsidRDefault="00806782"/>
  <w:p w14:paraId="446EF3DF" w14:textId="77777777" w:rsidR="00806782" w:rsidRDefault="00806782"/>
  <w:p w14:paraId="6F8E7C90" w14:textId="77777777" w:rsidR="00806782" w:rsidRDefault="00806782"/>
  <w:p w14:paraId="484D9640" w14:textId="77777777" w:rsidR="00806782" w:rsidRDefault="00806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B4708" w14:textId="77777777" w:rsidR="00E472A2" w:rsidRDefault="00E472A2">
      <w:r>
        <w:separator/>
      </w:r>
    </w:p>
  </w:footnote>
  <w:footnote w:type="continuationSeparator" w:id="0">
    <w:p w14:paraId="3516AE64" w14:textId="77777777" w:rsidR="00E472A2" w:rsidRDefault="00E47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C74EC" w14:textId="26FD94E2" w:rsidR="00806782" w:rsidRDefault="00806782" w:rsidP="00915592">
    <w:pPr>
      <w:pStyle w:val="Kopfzeile"/>
      <w:pBdr>
        <w:bottom w:val="none" w:sz="0" w:space="0" w:color="auto"/>
      </w:pBdr>
      <w:tabs>
        <w:tab w:val="clear" w:pos="4320"/>
        <w:tab w:val="clear" w:pos="8640"/>
        <w:tab w:val="center" w:pos="5490"/>
        <w:tab w:val="right" w:pos="11160"/>
      </w:tabs>
      <w:jc w:val="left"/>
    </w:pPr>
    <w:r>
      <w:tab/>
    </w:r>
    <w:r>
      <w:fldChar w:fldCharType="begin"/>
    </w:r>
    <w:r>
      <w:instrText xml:space="preserve"> STYLEREF Title \* MERGEFORMAT </w:instrText>
    </w:r>
    <w:r>
      <w:fldChar w:fldCharType="separate"/>
    </w:r>
    <w:r w:rsidR="00284D06">
      <w:rPr>
        <w:b/>
        <w:bCs/>
        <w:noProof/>
        <w:lang w:val="de-DE"/>
      </w:rPr>
      <w:t>Fehler! Verwenden Sie die Registerkarte 'Start', um Title dem Text zuzuweisen, der hier angezeigt werden soll.</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82B20" w14:textId="77777777" w:rsidR="00806782" w:rsidRDefault="008067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C4A2E" w14:textId="00F47173" w:rsidR="00806782" w:rsidRDefault="00806782">
    <w:pPr>
      <w:pStyle w:val="Kopfzeile"/>
      <w:pBdr>
        <w:bottom w:val="none" w:sz="0" w:space="0" w:color="auto"/>
      </w:pBdr>
      <w:tabs>
        <w:tab w:val="clear" w:pos="4320"/>
        <w:tab w:val="clear" w:pos="8640"/>
        <w:tab w:val="center" w:pos="5490"/>
        <w:tab w:val="right" w:pos="11160"/>
      </w:tabs>
      <w:jc w:val="left"/>
    </w:pPr>
    <w:r>
      <w:rPr>
        <w:noProof/>
        <w:lang w:val="de-DE" w:eastAsia="de-DE"/>
      </w:rPr>
      <mc:AlternateContent>
        <mc:Choice Requires="wps">
          <w:drawing>
            <wp:anchor distT="0" distB="0" distL="114300" distR="114300" simplePos="0" relativeHeight="251660800" behindDoc="0" locked="0" layoutInCell="1" allowOverlap="1" wp14:anchorId="3B5A5FC4" wp14:editId="12667DCA">
              <wp:simplePos x="0" y="0"/>
              <wp:positionH relativeFrom="column">
                <wp:posOffset>-902970</wp:posOffset>
              </wp:positionH>
              <wp:positionV relativeFrom="paragraph">
                <wp:posOffset>64135</wp:posOffset>
              </wp:positionV>
              <wp:extent cx="485140" cy="8442325"/>
              <wp:effectExtent l="0" t="0" r="0"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844232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76EE7" w14:textId="77777777" w:rsidR="00806782" w:rsidRPr="00624785" w:rsidRDefault="00806782" w:rsidP="00624785">
                          <w:pPr>
                            <w:spacing w:before="0" w:after="0" w:line="580" w:lineRule="exact"/>
                            <w:rPr>
                              <w:rFonts w:ascii="Arial Black" w:hAnsi="Arial Black"/>
                              <w:color w:val="FFFFFF"/>
                              <w:spacing w:val="200"/>
                              <w:sz w:val="56"/>
                              <w:szCs w:val="56"/>
                            </w:rPr>
                          </w:pPr>
                          <w:r w:rsidRPr="00624785">
                            <w:rPr>
                              <w:rFonts w:ascii="Arial Black" w:hAnsi="Arial Black"/>
                              <w:color w:val="FFFFFF"/>
                              <w:spacing w:val="200"/>
                              <w:sz w:val="40"/>
                              <w:szCs w:val="40"/>
                            </w:rPr>
                            <w:t>ZOLL Documentation</w:t>
                          </w:r>
                        </w:p>
                        <w:p w14:paraId="4DD66D4F" w14:textId="77777777" w:rsidR="00806782" w:rsidRDefault="00806782" w:rsidP="00B76329">
                          <w:pPr>
                            <w:spacing w:line="580" w:lineRule="exact"/>
                            <w:jc w:val="right"/>
                            <w:rPr>
                              <w:rFonts w:ascii="Arial Black" w:hAnsi="Arial Black"/>
                              <w:color w:val="FFFFFF"/>
                              <w:spacing w:val="200"/>
                              <w:sz w:val="56"/>
                              <w:szCs w:val="56"/>
                            </w:rPr>
                          </w:pPr>
                        </w:p>
                        <w:p w14:paraId="362C3DED" w14:textId="77777777" w:rsidR="00806782" w:rsidRDefault="00806782" w:rsidP="00B76329">
                          <w:pPr>
                            <w:spacing w:line="580" w:lineRule="exact"/>
                            <w:jc w:val="right"/>
                            <w:rPr>
                              <w:rFonts w:ascii="Arial Black" w:hAnsi="Arial Black"/>
                              <w:color w:val="FFFFFF"/>
                              <w:spacing w:val="200"/>
                              <w:sz w:val="56"/>
                              <w:szCs w:val="56"/>
                            </w:rPr>
                          </w:pPr>
                        </w:p>
                        <w:p w14:paraId="5A5078D9" w14:textId="77777777" w:rsidR="00806782" w:rsidRDefault="00806782" w:rsidP="00B76329">
                          <w:pPr>
                            <w:spacing w:line="580" w:lineRule="exact"/>
                            <w:jc w:val="right"/>
                            <w:rPr>
                              <w:rFonts w:ascii="Arial Black" w:hAnsi="Arial Black"/>
                              <w:color w:val="FFFFFF"/>
                              <w:spacing w:val="200"/>
                              <w:sz w:val="56"/>
                              <w:szCs w:val="56"/>
                            </w:rPr>
                          </w:pPr>
                        </w:p>
                        <w:p w14:paraId="5C390F2C" w14:textId="77777777" w:rsidR="00806782" w:rsidRDefault="00806782" w:rsidP="00B76329">
                          <w:pPr>
                            <w:spacing w:line="660" w:lineRule="exact"/>
                            <w:jc w:val="right"/>
                            <w:rPr>
                              <w:rFonts w:ascii="Arial Black" w:hAnsi="Arial Black"/>
                              <w:color w:val="FFFFFF"/>
                              <w:spacing w:val="80"/>
                              <w:sz w:val="56"/>
                              <w:szCs w:val="56"/>
                            </w:rPr>
                          </w:pPr>
                        </w:p>
                        <w:p w14:paraId="1407EBDF" w14:textId="77777777" w:rsidR="00806782" w:rsidRDefault="00806782" w:rsidP="00B76329">
                          <w:pPr>
                            <w:spacing w:line="660" w:lineRule="exact"/>
                            <w:jc w:val="right"/>
                            <w:rPr>
                              <w:rFonts w:ascii="Arial Black" w:hAnsi="Arial Black"/>
                              <w:color w:val="FFFFFF"/>
                              <w:spacing w:val="80"/>
                              <w:sz w:val="56"/>
                              <w:szCs w:val="56"/>
                            </w:rPr>
                          </w:pPr>
                        </w:p>
                        <w:p w14:paraId="0EF0782C" w14:textId="77777777" w:rsidR="00806782" w:rsidRDefault="00806782" w:rsidP="00B76329">
                          <w:pPr>
                            <w:spacing w:line="660" w:lineRule="exact"/>
                            <w:jc w:val="right"/>
                            <w:rPr>
                              <w:rFonts w:ascii="Arial Black" w:hAnsi="Arial Black"/>
                              <w:color w:val="FFFFFF"/>
                              <w:spacing w:val="80"/>
                              <w:sz w:val="56"/>
                              <w:szCs w:val="56"/>
                            </w:rPr>
                          </w:pPr>
                        </w:p>
                        <w:p w14:paraId="3A3EDF44" w14:textId="77777777" w:rsidR="00806782" w:rsidRDefault="00806782" w:rsidP="00B76329">
                          <w:pPr>
                            <w:spacing w:line="660" w:lineRule="exact"/>
                            <w:jc w:val="right"/>
                            <w:rPr>
                              <w:rFonts w:ascii="Arial Black" w:hAnsi="Arial Black"/>
                              <w:color w:val="FFFFFF"/>
                              <w:spacing w:val="80"/>
                              <w:sz w:val="56"/>
                              <w:szCs w:val="5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A5FC4" id="_x0000_t202" coordsize="21600,21600" o:spt="202" path="m,l,21600r21600,l21600,xe">
              <v:stroke joinstyle="miter"/>
              <v:path gradientshapeok="t" o:connecttype="rect"/>
            </v:shapetype>
            <v:shape id="Text Box 21" o:spid="_x0000_s1052" type="#_x0000_t202" style="position:absolute;margin-left:-71.1pt;margin-top:5.05pt;width:38.2pt;height:66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" fillcolor="#9cf" stroked="f">
              <v:textbox style="layout-flow:vertical;mso-layout-flow-alt:bottom-to-top">
                <w:txbxContent>
                  <w:p w14:paraId="52276EE7" w14:textId="77777777" w:rsidR="00806782" w:rsidRPr="00624785" w:rsidRDefault="00806782" w:rsidP="00624785">
                    <w:pPr>
                      <w:spacing w:before="0" w:after="0" w:line="580" w:lineRule="exact"/>
                      <w:rPr>
                        <w:rFonts w:ascii="Arial Black" w:hAnsi="Arial Black"/>
                        <w:color w:val="FFFFFF"/>
                        <w:spacing w:val="200"/>
                        <w:sz w:val="56"/>
                        <w:szCs w:val="56"/>
                      </w:rPr>
                    </w:pPr>
                    <w:r w:rsidRPr="00624785">
                      <w:rPr>
                        <w:rFonts w:ascii="Arial Black" w:hAnsi="Arial Black"/>
                        <w:color w:val="FFFFFF"/>
                        <w:spacing w:val="200"/>
                        <w:sz w:val="40"/>
                        <w:szCs w:val="40"/>
                      </w:rPr>
                      <w:t>ZOLL Documentation</w:t>
                    </w:r>
                  </w:p>
                  <w:p w14:paraId="4DD66D4F" w14:textId="77777777" w:rsidR="00806782" w:rsidRDefault="00806782" w:rsidP="00B76329">
                    <w:pPr>
                      <w:spacing w:line="580" w:lineRule="exact"/>
                      <w:jc w:val="right"/>
                      <w:rPr>
                        <w:rFonts w:ascii="Arial Black" w:hAnsi="Arial Black"/>
                        <w:color w:val="FFFFFF"/>
                        <w:spacing w:val="200"/>
                        <w:sz w:val="56"/>
                        <w:szCs w:val="56"/>
                      </w:rPr>
                    </w:pPr>
                  </w:p>
                  <w:p w14:paraId="362C3DED" w14:textId="77777777" w:rsidR="00806782" w:rsidRDefault="00806782" w:rsidP="00B76329">
                    <w:pPr>
                      <w:spacing w:line="580" w:lineRule="exact"/>
                      <w:jc w:val="right"/>
                      <w:rPr>
                        <w:rFonts w:ascii="Arial Black" w:hAnsi="Arial Black"/>
                        <w:color w:val="FFFFFF"/>
                        <w:spacing w:val="200"/>
                        <w:sz w:val="56"/>
                        <w:szCs w:val="56"/>
                      </w:rPr>
                    </w:pPr>
                  </w:p>
                  <w:p w14:paraId="5A5078D9" w14:textId="77777777" w:rsidR="00806782" w:rsidRDefault="00806782" w:rsidP="00B76329">
                    <w:pPr>
                      <w:spacing w:line="580" w:lineRule="exact"/>
                      <w:jc w:val="right"/>
                      <w:rPr>
                        <w:rFonts w:ascii="Arial Black" w:hAnsi="Arial Black"/>
                        <w:color w:val="FFFFFF"/>
                        <w:spacing w:val="200"/>
                        <w:sz w:val="56"/>
                        <w:szCs w:val="56"/>
                      </w:rPr>
                    </w:pPr>
                  </w:p>
                  <w:p w14:paraId="5C390F2C" w14:textId="77777777" w:rsidR="00806782" w:rsidRDefault="00806782" w:rsidP="00B76329">
                    <w:pPr>
                      <w:spacing w:line="660" w:lineRule="exact"/>
                      <w:jc w:val="right"/>
                      <w:rPr>
                        <w:rFonts w:ascii="Arial Black" w:hAnsi="Arial Black"/>
                        <w:color w:val="FFFFFF"/>
                        <w:spacing w:val="80"/>
                        <w:sz w:val="56"/>
                        <w:szCs w:val="56"/>
                      </w:rPr>
                    </w:pPr>
                  </w:p>
                  <w:p w14:paraId="1407EBDF" w14:textId="77777777" w:rsidR="00806782" w:rsidRDefault="00806782" w:rsidP="00B76329">
                    <w:pPr>
                      <w:spacing w:line="660" w:lineRule="exact"/>
                      <w:jc w:val="right"/>
                      <w:rPr>
                        <w:rFonts w:ascii="Arial Black" w:hAnsi="Arial Black"/>
                        <w:color w:val="FFFFFF"/>
                        <w:spacing w:val="80"/>
                        <w:sz w:val="56"/>
                        <w:szCs w:val="56"/>
                      </w:rPr>
                    </w:pPr>
                  </w:p>
                  <w:p w14:paraId="0EF0782C" w14:textId="77777777" w:rsidR="00806782" w:rsidRDefault="00806782" w:rsidP="00B76329">
                    <w:pPr>
                      <w:spacing w:line="660" w:lineRule="exact"/>
                      <w:jc w:val="right"/>
                      <w:rPr>
                        <w:rFonts w:ascii="Arial Black" w:hAnsi="Arial Black"/>
                        <w:color w:val="FFFFFF"/>
                        <w:spacing w:val="80"/>
                        <w:sz w:val="56"/>
                        <w:szCs w:val="56"/>
                      </w:rPr>
                    </w:pPr>
                  </w:p>
                  <w:p w14:paraId="3A3EDF44" w14:textId="77777777" w:rsidR="00806782" w:rsidRDefault="00806782" w:rsidP="00B76329">
                    <w:pPr>
                      <w:spacing w:line="660" w:lineRule="exact"/>
                      <w:jc w:val="right"/>
                      <w:rPr>
                        <w:rFonts w:ascii="Arial Black" w:hAnsi="Arial Black"/>
                        <w:color w:val="FFFFFF"/>
                        <w:spacing w:val="80"/>
                        <w:sz w:val="56"/>
                        <w:szCs w:val="56"/>
                      </w:rPr>
                    </w:pPr>
                  </w:p>
                </w:txbxContent>
              </v:textbox>
            </v:shape>
          </w:pict>
        </mc:Fallback>
      </mc:AlternateContent>
    </w:r>
    <w:r>
      <w:rPr>
        <w:noProof/>
        <w:lang w:val="de-DE" w:eastAsia="de-DE"/>
      </w:rPr>
      <w:drawing>
        <wp:anchor distT="0" distB="0" distL="114300" distR="114300" simplePos="0" relativeHeight="251654656" behindDoc="0" locked="0" layoutInCell="1" allowOverlap="1" wp14:anchorId="3D9CA3DF" wp14:editId="3D476632">
          <wp:simplePos x="0" y="0"/>
          <wp:positionH relativeFrom="column">
            <wp:posOffset>4489450</wp:posOffset>
          </wp:positionH>
          <wp:positionV relativeFrom="paragraph">
            <wp:posOffset>-138853</wp:posOffset>
          </wp:positionV>
          <wp:extent cx="1550106" cy="581541"/>
          <wp:effectExtent l="19050" t="0" r="0" b="0"/>
          <wp:wrapNone/>
          <wp:docPr id="17" name="Picture 17" descr="ZOLL_logo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LL_logo_highres"/>
                  <pic:cNvPicPr>
                    <a:picLocks noChangeAspect="1" noChangeArrowheads="1"/>
                  </pic:cNvPicPr>
                </pic:nvPicPr>
                <pic:blipFill>
                  <a:blip r:embed="rId1"/>
                  <a:srcRect/>
                  <a:stretch>
                    <a:fillRect/>
                  </a:stretch>
                </pic:blipFill>
                <pic:spPr bwMode="auto">
                  <a:xfrm>
                    <a:off x="0" y="0"/>
                    <a:ext cx="1571323" cy="589501"/>
                  </a:xfrm>
                  <a:prstGeom prst="rect">
                    <a:avLst/>
                  </a:prstGeom>
                  <a:noFill/>
                  <a:ln w="9525">
                    <a:noFill/>
                    <a:miter lim="800000"/>
                    <a:headEnd/>
                    <a:tailEnd/>
                  </a:ln>
                </pic:spPr>
              </pic:pic>
            </a:graphicData>
          </a:graphic>
        </wp:anchor>
      </w:drawing>
    </w:r>
    <w:r>
      <w:tab/>
    </w:r>
  </w:p>
  <w:p w14:paraId="0F469A56" w14:textId="77777777" w:rsidR="00806782" w:rsidRDefault="00806782">
    <w:pPr>
      <w:pStyle w:val="Kopfzeile"/>
      <w:pBdr>
        <w:bottom w:val="none" w:sz="0" w:space="0" w:color="auto"/>
      </w:pBdr>
      <w:tabs>
        <w:tab w:val="clear" w:pos="4320"/>
        <w:tab w:val="clear" w:pos="8640"/>
        <w:tab w:val="center" w:pos="5490"/>
        <w:tab w:val="right" w:pos="11160"/>
      </w:tabs>
      <w:jc w:val="left"/>
    </w:pPr>
  </w:p>
  <w:p w14:paraId="229B7DA1" w14:textId="1BD81553" w:rsidR="00806782" w:rsidRDefault="00806782" w:rsidP="001C1619">
    <w:pPr>
      <w:pStyle w:val="Header2Pre"/>
      <w:rPr>
        <w:rStyle w:val="Seitenzahl"/>
      </w:rPr>
    </w:pPr>
    <w:r>
      <w:fldChar w:fldCharType="begin"/>
    </w:r>
    <w:r>
      <w:instrText xml:space="preserve"> STYLEREF  Title  \* MERGEFORMAT </w:instrText>
    </w:r>
    <w:r>
      <w:fldChar w:fldCharType="separate"/>
    </w:r>
    <w:r w:rsidR="00284D06">
      <w:rPr>
        <w:b/>
        <w:bCs/>
        <w:lang w:val="de-DE"/>
      </w:rPr>
      <w:t>Fehler! Verwenden Sie die Registerkarte 'Start', um Title dem Text zuzuweisen, der hier angezeigt werden soll.</w:t>
    </w:r>
    <w:r>
      <w:fldChar w:fldCharType="end"/>
    </w:r>
    <w:r>
      <w:rPr>
        <w:rFonts w:cs="Arial"/>
      </w:rPr>
      <w:t> </w:t>
    </w:r>
  </w:p>
  <w:p w14:paraId="422F5FA8" w14:textId="77777777" w:rsidR="00806782" w:rsidRDefault="00806782" w:rsidP="009C5ED9">
    <w:pPr>
      <w:pStyle w:val="Header2"/>
      <w:spacing w:before="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1F945" w14:textId="4AEA0508" w:rsidR="00806782" w:rsidRDefault="00806782">
    <w:r>
      <w:rPr>
        <w:noProof/>
        <w:lang w:val="de-DE" w:eastAsia="de-DE"/>
      </w:rPr>
      <mc:AlternateContent>
        <mc:Choice Requires="wps">
          <w:drawing>
            <wp:anchor distT="0" distB="0" distL="114300" distR="114300" simplePos="0" relativeHeight="251662848" behindDoc="0" locked="0" layoutInCell="1" allowOverlap="1" wp14:anchorId="2B746417" wp14:editId="6A5B481A">
              <wp:simplePos x="0" y="0"/>
              <wp:positionH relativeFrom="column">
                <wp:posOffset>-913765</wp:posOffset>
              </wp:positionH>
              <wp:positionV relativeFrom="paragraph">
                <wp:posOffset>628650</wp:posOffset>
              </wp:positionV>
              <wp:extent cx="474345" cy="8263890"/>
              <wp:effectExtent l="0" t="0" r="1905" b="381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826389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618A5" w14:textId="77777777" w:rsidR="00806782" w:rsidRPr="00624785" w:rsidRDefault="00806782" w:rsidP="00624785">
                          <w:pPr>
                            <w:spacing w:before="0" w:after="0" w:line="580" w:lineRule="exact"/>
                            <w:jc w:val="center"/>
                            <w:rPr>
                              <w:rFonts w:ascii="Arial Black" w:hAnsi="Arial Black"/>
                              <w:color w:val="FFFFFF"/>
                              <w:spacing w:val="200"/>
                              <w:sz w:val="40"/>
                              <w:szCs w:val="40"/>
                            </w:rPr>
                          </w:pPr>
                          <w:r w:rsidRPr="00624785">
                            <w:rPr>
                              <w:rFonts w:ascii="Arial Black" w:hAnsi="Arial Black"/>
                              <w:color w:val="FFFFFF"/>
                              <w:spacing w:val="200"/>
                              <w:sz w:val="40"/>
                              <w:szCs w:val="40"/>
                            </w:rPr>
                            <w:t>ZOLL Documentation</w:t>
                          </w:r>
                        </w:p>
                        <w:p w14:paraId="64AC518C" w14:textId="77777777" w:rsidR="00806782" w:rsidRDefault="00806782" w:rsidP="00C77A8C">
                          <w:pPr>
                            <w:spacing w:line="660" w:lineRule="exact"/>
                            <w:jc w:val="right"/>
                            <w:rPr>
                              <w:rFonts w:ascii="Arial Black" w:hAnsi="Arial Black"/>
                              <w:color w:val="FFFFFF"/>
                              <w:spacing w:val="80"/>
                              <w:sz w:val="56"/>
                              <w:szCs w:val="56"/>
                            </w:rPr>
                          </w:pPr>
                        </w:p>
                        <w:p w14:paraId="41C15F5F" w14:textId="77777777" w:rsidR="00806782" w:rsidRDefault="00806782" w:rsidP="00C77A8C">
                          <w:pPr>
                            <w:spacing w:line="660" w:lineRule="exact"/>
                            <w:jc w:val="right"/>
                            <w:rPr>
                              <w:rFonts w:ascii="Arial Black" w:hAnsi="Arial Black"/>
                              <w:color w:val="FFFFFF"/>
                              <w:spacing w:val="80"/>
                              <w:sz w:val="56"/>
                              <w:szCs w:val="56"/>
                            </w:rPr>
                          </w:pPr>
                        </w:p>
                        <w:p w14:paraId="32748E7D" w14:textId="77777777" w:rsidR="00806782" w:rsidRDefault="00806782" w:rsidP="00C77A8C">
                          <w:pPr>
                            <w:spacing w:line="660" w:lineRule="exact"/>
                            <w:jc w:val="right"/>
                            <w:rPr>
                              <w:rFonts w:ascii="Arial Black" w:hAnsi="Arial Black"/>
                              <w:color w:val="FFFFFF"/>
                              <w:spacing w:val="80"/>
                              <w:sz w:val="56"/>
                              <w:szCs w:val="56"/>
                            </w:rPr>
                          </w:pPr>
                        </w:p>
                        <w:p w14:paraId="3C8B161F" w14:textId="77777777" w:rsidR="00806782" w:rsidRDefault="00806782" w:rsidP="00C77A8C">
                          <w:pPr>
                            <w:spacing w:line="660" w:lineRule="exact"/>
                            <w:jc w:val="right"/>
                            <w:rPr>
                              <w:rFonts w:ascii="Arial Black" w:hAnsi="Arial Black"/>
                              <w:color w:val="FFFFFF"/>
                              <w:spacing w:val="80"/>
                              <w:sz w:val="56"/>
                              <w:szCs w:val="5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46417" id="_x0000_t202" coordsize="21600,21600" o:spt="202" path="m,l,21600r21600,l21600,xe">
              <v:stroke joinstyle="miter"/>
              <v:path gradientshapeok="t" o:connecttype="rect"/>
            </v:shapetype>
            <v:shape id="Text Box 11" o:spid="_x0000_s1053" type="#_x0000_t202" style="position:absolute;margin-left:-71.95pt;margin-top:49.5pt;width:37.35pt;height:65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" fillcolor="#9cf" stroked="f">
              <v:textbox style="layout-flow:vertical;mso-layout-flow-alt:bottom-to-top">
                <w:txbxContent>
                  <w:p w14:paraId="62C618A5" w14:textId="77777777" w:rsidR="00806782" w:rsidRPr="00624785" w:rsidRDefault="00806782" w:rsidP="00624785">
                    <w:pPr>
                      <w:spacing w:before="0" w:after="0" w:line="580" w:lineRule="exact"/>
                      <w:jc w:val="center"/>
                      <w:rPr>
                        <w:rFonts w:ascii="Arial Black" w:hAnsi="Arial Black"/>
                        <w:color w:val="FFFFFF"/>
                        <w:spacing w:val="200"/>
                        <w:sz w:val="40"/>
                        <w:szCs w:val="40"/>
                      </w:rPr>
                    </w:pPr>
                    <w:r w:rsidRPr="00624785">
                      <w:rPr>
                        <w:rFonts w:ascii="Arial Black" w:hAnsi="Arial Black"/>
                        <w:color w:val="FFFFFF"/>
                        <w:spacing w:val="200"/>
                        <w:sz w:val="40"/>
                        <w:szCs w:val="40"/>
                      </w:rPr>
                      <w:t>ZOLL Documentation</w:t>
                    </w:r>
                  </w:p>
                  <w:p w14:paraId="64AC518C" w14:textId="77777777" w:rsidR="00806782" w:rsidRDefault="00806782" w:rsidP="00C77A8C">
                    <w:pPr>
                      <w:spacing w:line="660" w:lineRule="exact"/>
                      <w:jc w:val="right"/>
                      <w:rPr>
                        <w:rFonts w:ascii="Arial Black" w:hAnsi="Arial Black"/>
                        <w:color w:val="FFFFFF"/>
                        <w:spacing w:val="80"/>
                        <w:sz w:val="56"/>
                        <w:szCs w:val="56"/>
                      </w:rPr>
                    </w:pPr>
                  </w:p>
                  <w:p w14:paraId="41C15F5F" w14:textId="77777777" w:rsidR="00806782" w:rsidRDefault="00806782" w:rsidP="00C77A8C">
                    <w:pPr>
                      <w:spacing w:line="660" w:lineRule="exact"/>
                      <w:jc w:val="right"/>
                      <w:rPr>
                        <w:rFonts w:ascii="Arial Black" w:hAnsi="Arial Black"/>
                        <w:color w:val="FFFFFF"/>
                        <w:spacing w:val="80"/>
                        <w:sz w:val="56"/>
                        <w:szCs w:val="56"/>
                      </w:rPr>
                    </w:pPr>
                  </w:p>
                  <w:p w14:paraId="32748E7D" w14:textId="77777777" w:rsidR="00806782" w:rsidRDefault="00806782" w:rsidP="00C77A8C">
                    <w:pPr>
                      <w:spacing w:line="660" w:lineRule="exact"/>
                      <w:jc w:val="right"/>
                      <w:rPr>
                        <w:rFonts w:ascii="Arial Black" w:hAnsi="Arial Black"/>
                        <w:color w:val="FFFFFF"/>
                        <w:spacing w:val="80"/>
                        <w:sz w:val="56"/>
                        <w:szCs w:val="56"/>
                      </w:rPr>
                    </w:pPr>
                  </w:p>
                  <w:p w14:paraId="3C8B161F" w14:textId="77777777" w:rsidR="00806782" w:rsidRDefault="00806782" w:rsidP="00C77A8C">
                    <w:pPr>
                      <w:spacing w:line="660" w:lineRule="exact"/>
                      <w:jc w:val="right"/>
                      <w:rPr>
                        <w:rFonts w:ascii="Arial Black" w:hAnsi="Arial Black"/>
                        <w:color w:val="FFFFFF"/>
                        <w:spacing w:val="80"/>
                        <w:sz w:val="56"/>
                        <w:szCs w:val="56"/>
                      </w:rPr>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23E31" w14:textId="77777777" w:rsidR="00806782" w:rsidRDefault="00806782"/>
  <w:p w14:paraId="00C8CB5A" w14:textId="77777777" w:rsidR="00806782" w:rsidRDefault="00806782"/>
  <w:p w14:paraId="322DDE63" w14:textId="77777777" w:rsidR="00806782" w:rsidRDefault="00806782"/>
  <w:p w14:paraId="24B959A1" w14:textId="77777777" w:rsidR="00806782" w:rsidRDefault="0080678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5631" w14:textId="5F9B1901" w:rsidR="00806782" w:rsidRDefault="00806782" w:rsidP="00C0465A">
    <w:pPr>
      <w:pStyle w:val="Kopfzeile"/>
      <w:pBdr>
        <w:bottom w:val="none" w:sz="0" w:space="0" w:color="auto"/>
      </w:pBdr>
      <w:tabs>
        <w:tab w:val="clear" w:pos="4320"/>
        <w:tab w:val="clear" w:pos="8640"/>
        <w:tab w:val="center" w:pos="5490"/>
        <w:tab w:val="right" w:pos="11160"/>
      </w:tabs>
      <w:jc w:val="left"/>
    </w:pPr>
    <w:r w:rsidRPr="00876E54">
      <w:rPr>
        <w:noProof/>
        <w:lang w:val="de-DE" w:eastAsia="de-DE"/>
      </w:rPr>
      <w:drawing>
        <wp:anchor distT="0" distB="0" distL="114300" distR="114300" simplePos="0" relativeHeight="251682304" behindDoc="0" locked="0" layoutInCell="1" allowOverlap="1" wp14:anchorId="6A4F6125" wp14:editId="024EB577">
          <wp:simplePos x="0" y="0"/>
          <wp:positionH relativeFrom="column">
            <wp:posOffset>4518660</wp:posOffset>
          </wp:positionH>
          <wp:positionV relativeFrom="paragraph">
            <wp:posOffset>-105410</wp:posOffset>
          </wp:positionV>
          <wp:extent cx="1550035" cy="575310"/>
          <wp:effectExtent l="0" t="0" r="0" b="0"/>
          <wp:wrapNone/>
          <wp:docPr id="983" name="Picture 55" descr="ZOLL_logo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LL_logo_highres"/>
                  <pic:cNvPicPr>
                    <a:picLocks noChangeAspect="1" noChangeArrowheads="1"/>
                  </pic:cNvPicPr>
                </pic:nvPicPr>
                <pic:blipFill>
                  <a:blip r:embed="rId1"/>
                  <a:srcRect/>
                  <a:stretch>
                    <a:fillRect/>
                  </a:stretch>
                </pic:blipFill>
                <pic:spPr bwMode="auto">
                  <a:xfrm>
                    <a:off x="0" y="0"/>
                    <a:ext cx="1550035" cy="575310"/>
                  </a:xfrm>
                  <a:prstGeom prst="rect">
                    <a:avLst/>
                  </a:prstGeom>
                  <a:noFill/>
                  <a:ln w="9525">
                    <a:noFill/>
                    <a:miter lim="800000"/>
                    <a:headEnd/>
                    <a:tailEnd/>
                  </a:ln>
                </pic:spPr>
              </pic:pic>
            </a:graphicData>
          </a:graphic>
        </wp:anchor>
      </w:drawing>
    </w:r>
    <w:r>
      <w:rPr>
        <w:noProof/>
        <w:lang w:val="de-DE" w:eastAsia="de-DE"/>
      </w:rPr>
      <mc:AlternateContent>
        <mc:Choice Requires="wps">
          <w:drawing>
            <wp:anchor distT="0" distB="0" distL="114300" distR="114300" simplePos="0" relativeHeight="251684352" behindDoc="0" locked="0" layoutInCell="1" allowOverlap="1" wp14:anchorId="209454B9" wp14:editId="373AA365">
              <wp:simplePos x="0" y="0"/>
              <wp:positionH relativeFrom="column">
                <wp:posOffset>-891540</wp:posOffset>
              </wp:positionH>
              <wp:positionV relativeFrom="paragraph">
                <wp:posOffset>245110</wp:posOffset>
              </wp:positionV>
              <wp:extent cx="496570" cy="8465185"/>
              <wp:effectExtent l="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46518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71CF5" w14:textId="77777777" w:rsidR="00806782" w:rsidRPr="00624785" w:rsidRDefault="00806782" w:rsidP="00EF5D84">
                          <w:pPr>
                            <w:spacing w:before="0" w:after="0" w:line="580" w:lineRule="exact"/>
                            <w:jc w:val="center"/>
                            <w:rPr>
                              <w:rFonts w:ascii="Arial Black" w:hAnsi="Arial Black"/>
                              <w:color w:val="FFFFFF"/>
                              <w:spacing w:val="200"/>
                              <w:sz w:val="40"/>
                              <w:szCs w:val="40"/>
                            </w:rPr>
                          </w:pPr>
                          <w:r w:rsidRPr="00624785">
                            <w:rPr>
                              <w:rFonts w:ascii="Arial Black" w:hAnsi="Arial Black"/>
                              <w:color w:val="FFFFFF"/>
                              <w:spacing w:val="200"/>
                              <w:sz w:val="40"/>
                              <w:szCs w:val="40"/>
                            </w:rPr>
                            <w:t xml:space="preserve">ZOLL Documentation   </w:t>
                          </w:r>
                        </w:p>
                        <w:p w14:paraId="425EBAAC" w14:textId="77777777" w:rsidR="00806782" w:rsidRDefault="00806782" w:rsidP="00B76329">
                          <w:pPr>
                            <w:spacing w:line="660" w:lineRule="exact"/>
                            <w:jc w:val="right"/>
                            <w:rPr>
                              <w:rFonts w:ascii="Arial Black" w:hAnsi="Arial Black"/>
                              <w:color w:val="FFFFFF"/>
                              <w:spacing w:val="80"/>
                              <w:sz w:val="56"/>
                              <w:szCs w:val="56"/>
                            </w:rPr>
                          </w:pPr>
                        </w:p>
                        <w:p w14:paraId="472C1FE4" w14:textId="77777777" w:rsidR="00806782" w:rsidRDefault="00806782" w:rsidP="00B76329">
                          <w:pPr>
                            <w:spacing w:line="660" w:lineRule="exact"/>
                            <w:jc w:val="right"/>
                            <w:rPr>
                              <w:rFonts w:ascii="Arial Black" w:hAnsi="Arial Black"/>
                              <w:color w:val="FFFFFF"/>
                              <w:spacing w:val="80"/>
                              <w:sz w:val="56"/>
                              <w:szCs w:val="56"/>
                            </w:rPr>
                          </w:pPr>
                        </w:p>
                        <w:p w14:paraId="02D04BA4" w14:textId="77777777" w:rsidR="00806782" w:rsidRDefault="00806782" w:rsidP="00B76329">
                          <w:pPr>
                            <w:spacing w:line="660" w:lineRule="exact"/>
                            <w:jc w:val="right"/>
                            <w:rPr>
                              <w:rFonts w:ascii="Arial Black" w:hAnsi="Arial Black"/>
                              <w:color w:val="FFFFFF"/>
                              <w:spacing w:val="80"/>
                              <w:sz w:val="56"/>
                              <w:szCs w:val="56"/>
                            </w:rPr>
                          </w:pPr>
                        </w:p>
                        <w:p w14:paraId="0BF295F1" w14:textId="77777777" w:rsidR="00806782" w:rsidRDefault="00806782" w:rsidP="00B76329">
                          <w:pPr>
                            <w:spacing w:line="660" w:lineRule="exact"/>
                            <w:jc w:val="right"/>
                            <w:rPr>
                              <w:rFonts w:ascii="Arial Black" w:hAnsi="Arial Black"/>
                              <w:color w:val="FFFFFF"/>
                              <w:spacing w:val="80"/>
                              <w:sz w:val="56"/>
                              <w:szCs w:val="5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454B9" id="_x0000_t202" coordsize="21600,21600" o:spt="202" path="m,l,21600r21600,l21600,xe">
              <v:stroke joinstyle="miter"/>
              <v:path gradientshapeok="t" o:connecttype="rect"/>
            </v:shapetype>
            <v:shape id="_x0000_s1054" type="#_x0000_t202" style="position:absolute;margin-left:-70.2pt;margin-top:19.3pt;width:39.1pt;height:666.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" fillcolor="#9cf" stroked="f">
              <v:textbox style="layout-flow:vertical;mso-layout-flow-alt:bottom-to-top">
                <w:txbxContent>
                  <w:p w14:paraId="29371CF5" w14:textId="77777777" w:rsidR="00806782" w:rsidRPr="00624785" w:rsidRDefault="00806782" w:rsidP="00EF5D84">
                    <w:pPr>
                      <w:spacing w:before="0" w:after="0" w:line="580" w:lineRule="exact"/>
                      <w:jc w:val="center"/>
                      <w:rPr>
                        <w:rFonts w:ascii="Arial Black" w:hAnsi="Arial Black"/>
                        <w:color w:val="FFFFFF"/>
                        <w:spacing w:val="200"/>
                        <w:sz w:val="40"/>
                        <w:szCs w:val="40"/>
                      </w:rPr>
                    </w:pPr>
                    <w:r w:rsidRPr="00624785">
                      <w:rPr>
                        <w:rFonts w:ascii="Arial Black" w:hAnsi="Arial Black"/>
                        <w:color w:val="FFFFFF"/>
                        <w:spacing w:val="200"/>
                        <w:sz w:val="40"/>
                        <w:szCs w:val="40"/>
                      </w:rPr>
                      <w:t xml:space="preserve">ZOLL Documentation   </w:t>
                    </w:r>
                  </w:p>
                  <w:p w14:paraId="425EBAAC" w14:textId="77777777" w:rsidR="00806782" w:rsidRDefault="00806782" w:rsidP="00B76329">
                    <w:pPr>
                      <w:spacing w:line="660" w:lineRule="exact"/>
                      <w:jc w:val="right"/>
                      <w:rPr>
                        <w:rFonts w:ascii="Arial Black" w:hAnsi="Arial Black"/>
                        <w:color w:val="FFFFFF"/>
                        <w:spacing w:val="80"/>
                        <w:sz w:val="56"/>
                        <w:szCs w:val="56"/>
                      </w:rPr>
                    </w:pPr>
                  </w:p>
                  <w:p w14:paraId="472C1FE4" w14:textId="77777777" w:rsidR="00806782" w:rsidRDefault="00806782" w:rsidP="00B76329">
                    <w:pPr>
                      <w:spacing w:line="660" w:lineRule="exact"/>
                      <w:jc w:val="right"/>
                      <w:rPr>
                        <w:rFonts w:ascii="Arial Black" w:hAnsi="Arial Black"/>
                        <w:color w:val="FFFFFF"/>
                        <w:spacing w:val="80"/>
                        <w:sz w:val="56"/>
                        <w:szCs w:val="56"/>
                      </w:rPr>
                    </w:pPr>
                  </w:p>
                  <w:p w14:paraId="02D04BA4" w14:textId="77777777" w:rsidR="00806782" w:rsidRDefault="00806782" w:rsidP="00B76329">
                    <w:pPr>
                      <w:spacing w:line="660" w:lineRule="exact"/>
                      <w:jc w:val="right"/>
                      <w:rPr>
                        <w:rFonts w:ascii="Arial Black" w:hAnsi="Arial Black"/>
                        <w:color w:val="FFFFFF"/>
                        <w:spacing w:val="80"/>
                        <w:sz w:val="56"/>
                        <w:szCs w:val="56"/>
                      </w:rPr>
                    </w:pPr>
                  </w:p>
                  <w:p w14:paraId="0BF295F1" w14:textId="77777777" w:rsidR="00806782" w:rsidRDefault="00806782" w:rsidP="00B76329">
                    <w:pPr>
                      <w:spacing w:line="660" w:lineRule="exact"/>
                      <w:jc w:val="right"/>
                      <w:rPr>
                        <w:rFonts w:ascii="Arial Black" w:hAnsi="Arial Black"/>
                        <w:color w:val="FFFFFF"/>
                        <w:spacing w:val="80"/>
                        <w:sz w:val="56"/>
                        <w:szCs w:val="56"/>
                      </w:rPr>
                    </w:pPr>
                  </w:p>
                </w:txbxContent>
              </v:textbox>
            </v:shape>
          </w:pict>
        </mc:Fallback>
      </mc:AlternateContent>
    </w:r>
    <w:r>
      <w:tab/>
    </w:r>
  </w:p>
  <w:p w14:paraId="010B5139" w14:textId="77777777" w:rsidR="00806782" w:rsidRDefault="00806782">
    <w:pPr>
      <w:pStyle w:val="Kopfzeile"/>
      <w:pBdr>
        <w:bottom w:val="none" w:sz="0" w:space="0" w:color="auto"/>
      </w:pBdr>
      <w:tabs>
        <w:tab w:val="clear" w:pos="4320"/>
        <w:tab w:val="clear" w:pos="8640"/>
        <w:tab w:val="center" w:pos="5490"/>
        <w:tab w:val="right" w:pos="11160"/>
      </w:tabs>
      <w:jc w:val="left"/>
    </w:pPr>
  </w:p>
  <w:p w14:paraId="2A37ACC2" w14:textId="77777777" w:rsidR="00806782" w:rsidRDefault="00806782" w:rsidP="00AB6838">
    <w:pPr>
      <w:pStyle w:val="Header2Pre"/>
      <w:jc w:val="left"/>
      <w:rPr>
        <w:rStyle w:val="Seitenzahl"/>
      </w:rPr>
    </w:pPr>
    <w:r>
      <w:rPr>
        <w:rFonts w:cs="Arial"/>
      </w:rPr>
      <w:t> </w:t>
    </w:r>
  </w:p>
  <w:p w14:paraId="34EB5908" w14:textId="77777777" w:rsidR="00806782" w:rsidRPr="007B2CEF" w:rsidRDefault="00806782" w:rsidP="00AB6838">
    <w:pPr>
      <w:pStyle w:val="Header2"/>
      <w:pBdr>
        <w:bottom w:val="single" w:sz="4" w:space="2" w:color="C02C2C"/>
      </w:pBdr>
      <w:spacing w:before="40"/>
      <w:rPr>
        <w:color w:val="003399"/>
      </w:rPr>
    </w:pPr>
    <w:r>
      <w:t>Page</w:t>
    </w:r>
    <w:r>
      <w:rPr>
        <w:rFonts w:cs="Arial"/>
      </w:rPr>
      <w:t> </w:t>
    </w:r>
    <w:r>
      <w:rPr>
        <w:rStyle w:val="Seitenzahl"/>
      </w:rPr>
      <w:fldChar w:fldCharType="begin"/>
    </w:r>
    <w:r>
      <w:rPr>
        <w:rStyle w:val="Seitenzahl"/>
      </w:rPr>
      <w:instrText xml:space="preserve"> PAGE </w:instrText>
    </w:r>
    <w:r>
      <w:rPr>
        <w:rStyle w:val="Seitenzahl"/>
      </w:rPr>
      <w:fldChar w:fldCharType="separate"/>
    </w:r>
    <w:r>
      <w:rPr>
        <w:rStyle w:val="Seitenzahl"/>
        <w:noProof/>
      </w:rPr>
      <w:t>73</w:t>
    </w:r>
    <w:r>
      <w:rPr>
        <w:rStyle w:val="Seitenzah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F79D" w14:textId="52A1CD03" w:rsidR="00806782" w:rsidRDefault="00806782">
    <w:pPr>
      <w:pStyle w:val="Kopfzeile"/>
      <w:pBdr>
        <w:bottom w:val="single" w:sz="4" w:space="3" w:color="008080"/>
      </w:pBdr>
    </w:pPr>
    <w:r>
      <w:fldChar w:fldCharType="begin"/>
    </w:r>
    <w:r>
      <w:instrText xml:space="preserve"> STYLEREF Title \* MERGEFORMAT </w:instrText>
    </w:r>
    <w:r>
      <w:fldChar w:fldCharType="separate"/>
    </w:r>
    <w:r w:rsidR="00DF1D16">
      <w:rPr>
        <w:b/>
        <w:bCs/>
        <w:noProof/>
        <w:lang w:val="de-DE"/>
      </w:rPr>
      <w:t>Fehler! Verwenden Sie die Registerkarte 'Start', um Title dem Text zuzuweisen, der hier angezeigt werden soll.</w:t>
    </w:r>
    <w:r>
      <w:rPr>
        <w:b/>
        <w:bCs/>
        <w:noProof/>
        <w:lang w:val="de-DE"/>
      </w:rPr>
      <w:fldChar w:fldCharType="end"/>
    </w:r>
  </w:p>
  <w:p w14:paraId="330C0B2B" w14:textId="77777777" w:rsidR="00806782" w:rsidRDefault="00806782"/>
  <w:p w14:paraId="70152EE2" w14:textId="77777777" w:rsidR="00806782" w:rsidRDefault="00806782"/>
  <w:p w14:paraId="77B49221" w14:textId="77777777" w:rsidR="00806782" w:rsidRDefault="00806782"/>
  <w:p w14:paraId="6556E9E8" w14:textId="77777777" w:rsidR="00806782" w:rsidRDefault="00806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0.65pt;visibility:visible;mso-wrap-style:square" o:bullet="t">
        <v:imagedata r:id="rId1" o:title=""/>
      </v:shape>
    </w:pict>
  </w:numPicBullet>
  <w:abstractNum w:abstractNumId="0" w15:restartNumberingAfterBreak="0">
    <w:nsid w:val="00852C1C"/>
    <w:multiLevelType w:val="hybridMultilevel"/>
    <w:tmpl w:val="1E56510E"/>
    <w:lvl w:ilvl="0" w:tplc="940028E4">
      <w:start w:val="1"/>
      <w:numFmt w:val="decimal"/>
      <w:lvlText w:val="%1."/>
      <w:lvlJc w:val="left"/>
      <w:pPr>
        <w:ind w:left="780" w:hanging="360"/>
      </w:pPr>
      <w:rPr>
        <w:rFonts w:hint="default"/>
      </w:rPr>
    </w:lvl>
    <w:lvl w:ilvl="1" w:tplc="D4BA7FF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50C6"/>
    <w:multiLevelType w:val="hybridMultilevel"/>
    <w:tmpl w:val="1592037A"/>
    <w:lvl w:ilvl="0" w:tplc="B66A8E7E">
      <w:start w:val="1"/>
      <w:numFmt w:val="decimal"/>
      <w:pStyle w:val="Tblitemenumerated"/>
      <w:lvlText w:val="%1."/>
      <w:lvlJc w:val="left"/>
      <w:pPr>
        <w:tabs>
          <w:tab w:val="num" w:pos="2318"/>
        </w:tabs>
        <w:ind w:left="2318" w:hanging="360"/>
      </w:pPr>
    </w:lvl>
    <w:lvl w:ilvl="1" w:tplc="04090019" w:tentative="1">
      <w:start w:val="1"/>
      <w:numFmt w:val="lowerLetter"/>
      <w:lvlText w:val="%2."/>
      <w:lvlJc w:val="left"/>
      <w:pPr>
        <w:tabs>
          <w:tab w:val="num" w:pos="3038"/>
        </w:tabs>
        <w:ind w:left="3038" w:hanging="360"/>
      </w:pPr>
    </w:lvl>
    <w:lvl w:ilvl="2" w:tplc="0409001B" w:tentative="1">
      <w:start w:val="1"/>
      <w:numFmt w:val="lowerRoman"/>
      <w:lvlText w:val="%3."/>
      <w:lvlJc w:val="right"/>
      <w:pPr>
        <w:tabs>
          <w:tab w:val="num" w:pos="3758"/>
        </w:tabs>
        <w:ind w:left="3758" w:hanging="180"/>
      </w:pPr>
    </w:lvl>
    <w:lvl w:ilvl="3" w:tplc="0409000F" w:tentative="1">
      <w:start w:val="1"/>
      <w:numFmt w:val="decimal"/>
      <w:lvlText w:val="%4."/>
      <w:lvlJc w:val="left"/>
      <w:pPr>
        <w:tabs>
          <w:tab w:val="num" w:pos="4478"/>
        </w:tabs>
        <w:ind w:left="4478" w:hanging="360"/>
      </w:pPr>
    </w:lvl>
    <w:lvl w:ilvl="4" w:tplc="04090019" w:tentative="1">
      <w:start w:val="1"/>
      <w:numFmt w:val="lowerLetter"/>
      <w:lvlText w:val="%5."/>
      <w:lvlJc w:val="left"/>
      <w:pPr>
        <w:tabs>
          <w:tab w:val="num" w:pos="5198"/>
        </w:tabs>
        <w:ind w:left="5198" w:hanging="360"/>
      </w:pPr>
    </w:lvl>
    <w:lvl w:ilvl="5" w:tplc="0409001B" w:tentative="1">
      <w:start w:val="1"/>
      <w:numFmt w:val="lowerRoman"/>
      <w:lvlText w:val="%6."/>
      <w:lvlJc w:val="right"/>
      <w:pPr>
        <w:tabs>
          <w:tab w:val="num" w:pos="5918"/>
        </w:tabs>
        <w:ind w:left="5918" w:hanging="180"/>
      </w:pPr>
    </w:lvl>
    <w:lvl w:ilvl="6" w:tplc="0409000F" w:tentative="1">
      <w:start w:val="1"/>
      <w:numFmt w:val="decimal"/>
      <w:lvlText w:val="%7."/>
      <w:lvlJc w:val="left"/>
      <w:pPr>
        <w:tabs>
          <w:tab w:val="num" w:pos="6638"/>
        </w:tabs>
        <w:ind w:left="6638" w:hanging="360"/>
      </w:pPr>
    </w:lvl>
    <w:lvl w:ilvl="7" w:tplc="04090019" w:tentative="1">
      <w:start w:val="1"/>
      <w:numFmt w:val="lowerLetter"/>
      <w:lvlText w:val="%8."/>
      <w:lvlJc w:val="left"/>
      <w:pPr>
        <w:tabs>
          <w:tab w:val="num" w:pos="7358"/>
        </w:tabs>
        <w:ind w:left="7358" w:hanging="360"/>
      </w:pPr>
    </w:lvl>
    <w:lvl w:ilvl="8" w:tplc="0409001B" w:tentative="1">
      <w:start w:val="1"/>
      <w:numFmt w:val="lowerRoman"/>
      <w:lvlText w:val="%9."/>
      <w:lvlJc w:val="right"/>
      <w:pPr>
        <w:tabs>
          <w:tab w:val="num" w:pos="8078"/>
        </w:tabs>
        <w:ind w:left="8078" w:hanging="180"/>
      </w:pPr>
    </w:lvl>
  </w:abstractNum>
  <w:abstractNum w:abstractNumId="2" w15:restartNumberingAfterBreak="0">
    <w:nsid w:val="028B40B8"/>
    <w:multiLevelType w:val="hybridMultilevel"/>
    <w:tmpl w:val="070CA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64142D"/>
    <w:multiLevelType w:val="hybridMultilevel"/>
    <w:tmpl w:val="8CBC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F2389"/>
    <w:multiLevelType w:val="hybridMultilevel"/>
    <w:tmpl w:val="CC8E010E"/>
    <w:lvl w:ilvl="0" w:tplc="61CAECBA">
      <w:start w:val="1"/>
      <w:numFmt w:val="bullet"/>
      <w:pStyle w:val="Bulleted2"/>
      <w:lvlText w:val=""/>
      <w:lvlJc w:val="left"/>
      <w:pPr>
        <w:tabs>
          <w:tab w:val="num" w:pos="893"/>
        </w:tabs>
        <w:ind w:left="893" w:hanging="44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C68D7"/>
    <w:multiLevelType w:val="hybridMultilevel"/>
    <w:tmpl w:val="8EA86F1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606350"/>
    <w:multiLevelType w:val="hybridMultilevel"/>
    <w:tmpl w:val="A5A4F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96231"/>
    <w:multiLevelType w:val="hybridMultilevel"/>
    <w:tmpl w:val="749C1AFA"/>
    <w:lvl w:ilvl="0" w:tplc="51F474A4">
      <w:start w:val="1"/>
      <w:numFmt w:val="bullet"/>
      <w:pStyle w:val="Notebullet"/>
      <w:lvlText w:val=""/>
      <w:lvlJc w:val="left"/>
      <w:pPr>
        <w:tabs>
          <w:tab w:val="num" w:pos="2318"/>
        </w:tabs>
        <w:ind w:left="2318" w:hanging="360"/>
      </w:pPr>
      <w:rPr>
        <w:rFonts w:ascii="Symbol" w:hAnsi="Symbol" w:hint="default"/>
      </w:rPr>
    </w:lvl>
    <w:lvl w:ilvl="1" w:tplc="04090003" w:tentative="1">
      <w:start w:val="1"/>
      <w:numFmt w:val="bullet"/>
      <w:lvlText w:val="o"/>
      <w:lvlJc w:val="left"/>
      <w:pPr>
        <w:tabs>
          <w:tab w:val="num" w:pos="3038"/>
        </w:tabs>
        <w:ind w:left="3038" w:hanging="360"/>
      </w:pPr>
      <w:rPr>
        <w:rFonts w:ascii="Courier New" w:hAnsi="Courier New" w:cs="Courier New" w:hint="default"/>
      </w:rPr>
    </w:lvl>
    <w:lvl w:ilvl="2" w:tplc="04090005" w:tentative="1">
      <w:start w:val="1"/>
      <w:numFmt w:val="bullet"/>
      <w:lvlText w:val=""/>
      <w:lvlJc w:val="left"/>
      <w:pPr>
        <w:tabs>
          <w:tab w:val="num" w:pos="3758"/>
        </w:tabs>
        <w:ind w:left="3758" w:hanging="360"/>
      </w:pPr>
      <w:rPr>
        <w:rFonts w:ascii="Wingdings" w:hAnsi="Wingdings" w:hint="default"/>
      </w:rPr>
    </w:lvl>
    <w:lvl w:ilvl="3" w:tplc="04090001" w:tentative="1">
      <w:start w:val="1"/>
      <w:numFmt w:val="bullet"/>
      <w:lvlText w:val=""/>
      <w:lvlJc w:val="left"/>
      <w:pPr>
        <w:tabs>
          <w:tab w:val="num" w:pos="4478"/>
        </w:tabs>
        <w:ind w:left="4478" w:hanging="360"/>
      </w:pPr>
      <w:rPr>
        <w:rFonts w:ascii="Symbol" w:hAnsi="Symbol" w:hint="default"/>
      </w:rPr>
    </w:lvl>
    <w:lvl w:ilvl="4" w:tplc="04090003" w:tentative="1">
      <w:start w:val="1"/>
      <w:numFmt w:val="bullet"/>
      <w:lvlText w:val="o"/>
      <w:lvlJc w:val="left"/>
      <w:pPr>
        <w:tabs>
          <w:tab w:val="num" w:pos="5198"/>
        </w:tabs>
        <w:ind w:left="5198" w:hanging="360"/>
      </w:pPr>
      <w:rPr>
        <w:rFonts w:ascii="Courier New" w:hAnsi="Courier New" w:cs="Courier New" w:hint="default"/>
      </w:rPr>
    </w:lvl>
    <w:lvl w:ilvl="5" w:tplc="04090005" w:tentative="1">
      <w:start w:val="1"/>
      <w:numFmt w:val="bullet"/>
      <w:lvlText w:val=""/>
      <w:lvlJc w:val="left"/>
      <w:pPr>
        <w:tabs>
          <w:tab w:val="num" w:pos="5918"/>
        </w:tabs>
        <w:ind w:left="5918" w:hanging="360"/>
      </w:pPr>
      <w:rPr>
        <w:rFonts w:ascii="Wingdings" w:hAnsi="Wingdings" w:hint="default"/>
      </w:rPr>
    </w:lvl>
    <w:lvl w:ilvl="6" w:tplc="04090001" w:tentative="1">
      <w:start w:val="1"/>
      <w:numFmt w:val="bullet"/>
      <w:lvlText w:val=""/>
      <w:lvlJc w:val="left"/>
      <w:pPr>
        <w:tabs>
          <w:tab w:val="num" w:pos="6638"/>
        </w:tabs>
        <w:ind w:left="6638" w:hanging="360"/>
      </w:pPr>
      <w:rPr>
        <w:rFonts w:ascii="Symbol" w:hAnsi="Symbol" w:hint="default"/>
      </w:rPr>
    </w:lvl>
    <w:lvl w:ilvl="7" w:tplc="04090003" w:tentative="1">
      <w:start w:val="1"/>
      <w:numFmt w:val="bullet"/>
      <w:lvlText w:val="o"/>
      <w:lvlJc w:val="left"/>
      <w:pPr>
        <w:tabs>
          <w:tab w:val="num" w:pos="7358"/>
        </w:tabs>
        <w:ind w:left="7358" w:hanging="360"/>
      </w:pPr>
      <w:rPr>
        <w:rFonts w:ascii="Courier New" w:hAnsi="Courier New" w:cs="Courier New" w:hint="default"/>
      </w:rPr>
    </w:lvl>
    <w:lvl w:ilvl="8" w:tplc="04090005" w:tentative="1">
      <w:start w:val="1"/>
      <w:numFmt w:val="bullet"/>
      <w:lvlText w:val=""/>
      <w:lvlJc w:val="left"/>
      <w:pPr>
        <w:tabs>
          <w:tab w:val="num" w:pos="8078"/>
        </w:tabs>
        <w:ind w:left="8078" w:hanging="360"/>
      </w:pPr>
      <w:rPr>
        <w:rFonts w:ascii="Wingdings" w:hAnsi="Wingdings" w:hint="default"/>
      </w:rPr>
    </w:lvl>
  </w:abstractNum>
  <w:abstractNum w:abstractNumId="8" w15:restartNumberingAfterBreak="0">
    <w:nsid w:val="1EB074FB"/>
    <w:multiLevelType w:val="hybridMultilevel"/>
    <w:tmpl w:val="0C86C986"/>
    <w:lvl w:ilvl="0" w:tplc="D9A890D4">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83538E"/>
    <w:multiLevelType w:val="hybridMultilevel"/>
    <w:tmpl w:val="01A684D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3330213"/>
    <w:multiLevelType w:val="hybridMultilevel"/>
    <w:tmpl w:val="90EE6B9A"/>
    <w:lvl w:ilvl="0" w:tplc="70D03834">
      <w:start w:val="1"/>
      <w:numFmt w:val="bullet"/>
      <w:pStyle w:val="Tableitem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44124"/>
    <w:multiLevelType w:val="hybridMultilevel"/>
    <w:tmpl w:val="ACBE6452"/>
    <w:lvl w:ilvl="0" w:tplc="C302D420">
      <w:start w:val="1"/>
      <w:numFmt w:val="decimal"/>
      <w:pStyle w:val="Enumerated1"/>
      <w:lvlText w:val="%1."/>
      <w:lvlJc w:val="left"/>
      <w:pPr>
        <w:tabs>
          <w:tab w:val="num" w:pos="446"/>
        </w:tabs>
        <w:ind w:left="446" w:hanging="44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AC227B"/>
    <w:multiLevelType w:val="hybridMultilevel"/>
    <w:tmpl w:val="1BB69D2E"/>
    <w:lvl w:ilvl="0" w:tplc="D9A890D4">
      <w:start w:val="1"/>
      <w:numFmt w:val="decimal"/>
      <w:lvlText w:val="%1."/>
      <w:lvlJc w:val="left"/>
      <w:pPr>
        <w:ind w:left="84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C475679"/>
    <w:multiLevelType w:val="hybridMultilevel"/>
    <w:tmpl w:val="604840B8"/>
    <w:lvl w:ilvl="0" w:tplc="940028E4">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D697B"/>
    <w:multiLevelType w:val="hybridMultilevel"/>
    <w:tmpl w:val="E57C7E40"/>
    <w:lvl w:ilvl="0" w:tplc="D9A890D4">
      <w:start w:val="1"/>
      <w:numFmt w:val="decimal"/>
      <w:lvlText w:val="%1."/>
      <w:lvlJc w:val="left"/>
      <w:pPr>
        <w:ind w:left="84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19D020D"/>
    <w:multiLevelType w:val="hybridMultilevel"/>
    <w:tmpl w:val="A4BC6404"/>
    <w:lvl w:ilvl="0" w:tplc="6130F6C4">
      <w:start w:val="1"/>
      <w:numFmt w:val="bullet"/>
      <w:pStyle w:val="Bulleted1"/>
      <w:lvlText w:val=""/>
      <w:lvlJc w:val="left"/>
      <w:pPr>
        <w:tabs>
          <w:tab w:val="num" w:pos="446"/>
        </w:tabs>
        <w:ind w:left="446" w:hanging="44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572ACB"/>
    <w:multiLevelType w:val="hybridMultilevel"/>
    <w:tmpl w:val="035C488A"/>
    <w:lvl w:ilvl="0" w:tplc="81AE7518">
      <w:start w:val="2"/>
      <w:numFmt w:val="bullet"/>
      <w:lvlText w:val="-"/>
      <w:lvlJc w:val="left"/>
      <w:pPr>
        <w:ind w:left="720" w:hanging="360"/>
      </w:pPr>
      <w:rPr>
        <w:rFonts w:ascii="Garamond" w:eastAsia="Times New Roman" w:hAnsi="Garamond" w:cs="Times New Roman" w:hint="default"/>
      </w:rPr>
    </w:lvl>
    <w:lvl w:ilvl="1" w:tplc="89AE5166" w:tentative="1">
      <w:start w:val="1"/>
      <w:numFmt w:val="bullet"/>
      <w:lvlText w:val="o"/>
      <w:lvlJc w:val="left"/>
      <w:pPr>
        <w:ind w:left="1440" w:hanging="360"/>
      </w:pPr>
      <w:rPr>
        <w:rFonts w:ascii="Courier New" w:hAnsi="Courier New" w:cs="Courier New" w:hint="default"/>
      </w:rPr>
    </w:lvl>
    <w:lvl w:ilvl="2" w:tplc="13145EC2" w:tentative="1">
      <w:start w:val="1"/>
      <w:numFmt w:val="bullet"/>
      <w:lvlText w:val=""/>
      <w:lvlJc w:val="left"/>
      <w:pPr>
        <w:ind w:left="2160" w:hanging="360"/>
      </w:pPr>
      <w:rPr>
        <w:rFonts w:ascii="Wingdings" w:hAnsi="Wingdings" w:hint="default"/>
      </w:rPr>
    </w:lvl>
    <w:lvl w:ilvl="3" w:tplc="C1DCA978" w:tentative="1">
      <w:start w:val="1"/>
      <w:numFmt w:val="bullet"/>
      <w:lvlText w:val=""/>
      <w:lvlJc w:val="left"/>
      <w:pPr>
        <w:ind w:left="2880" w:hanging="360"/>
      </w:pPr>
      <w:rPr>
        <w:rFonts w:ascii="Symbol" w:hAnsi="Symbol" w:hint="default"/>
      </w:rPr>
    </w:lvl>
    <w:lvl w:ilvl="4" w:tplc="E3A6DFD2" w:tentative="1">
      <w:start w:val="1"/>
      <w:numFmt w:val="bullet"/>
      <w:lvlText w:val="o"/>
      <w:lvlJc w:val="left"/>
      <w:pPr>
        <w:ind w:left="3600" w:hanging="360"/>
      </w:pPr>
      <w:rPr>
        <w:rFonts w:ascii="Courier New" w:hAnsi="Courier New" w:cs="Courier New" w:hint="default"/>
      </w:rPr>
    </w:lvl>
    <w:lvl w:ilvl="5" w:tplc="043E2C3A" w:tentative="1">
      <w:start w:val="1"/>
      <w:numFmt w:val="bullet"/>
      <w:lvlText w:val=""/>
      <w:lvlJc w:val="left"/>
      <w:pPr>
        <w:ind w:left="4320" w:hanging="360"/>
      </w:pPr>
      <w:rPr>
        <w:rFonts w:ascii="Wingdings" w:hAnsi="Wingdings" w:hint="default"/>
      </w:rPr>
    </w:lvl>
    <w:lvl w:ilvl="6" w:tplc="F1201FBC" w:tentative="1">
      <w:start w:val="1"/>
      <w:numFmt w:val="bullet"/>
      <w:lvlText w:val=""/>
      <w:lvlJc w:val="left"/>
      <w:pPr>
        <w:ind w:left="5040" w:hanging="360"/>
      </w:pPr>
      <w:rPr>
        <w:rFonts w:ascii="Symbol" w:hAnsi="Symbol" w:hint="default"/>
      </w:rPr>
    </w:lvl>
    <w:lvl w:ilvl="7" w:tplc="ED5A4BEC" w:tentative="1">
      <w:start w:val="1"/>
      <w:numFmt w:val="bullet"/>
      <w:lvlText w:val="o"/>
      <w:lvlJc w:val="left"/>
      <w:pPr>
        <w:ind w:left="5760" w:hanging="360"/>
      </w:pPr>
      <w:rPr>
        <w:rFonts w:ascii="Courier New" w:hAnsi="Courier New" w:cs="Courier New" w:hint="default"/>
      </w:rPr>
    </w:lvl>
    <w:lvl w:ilvl="8" w:tplc="EAE6190E" w:tentative="1">
      <w:start w:val="1"/>
      <w:numFmt w:val="bullet"/>
      <w:lvlText w:val=""/>
      <w:lvlJc w:val="left"/>
      <w:pPr>
        <w:ind w:left="6480" w:hanging="360"/>
      </w:pPr>
      <w:rPr>
        <w:rFonts w:ascii="Wingdings" w:hAnsi="Wingdings" w:hint="default"/>
      </w:rPr>
    </w:lvl>
  </w:abstractNum>
  <w:abstractNum w:abstractNumId="17" w15:restartNumberingAfterBreak="0">
    <w:nsid w:val="396C202A"/>
    <w:multiLevelType w:val="hybridMultilevel"/>
    <w:tmpl w:val="46A20634"/>
    <w:lvl w:ilvl="0" w:tplc="04070001">
      <w:start w:val="1"/>
      <w:numFmt w:val="bullet"/>
      <w:lvlText w:val=""/>
      <w:lvlJc w:val="left"/>
      <w:pPr>
        <w:ind w:left="1872" w:hanging="360"/>
      </w:pPr>
      <w:rPr>
        <w:rFonts w:ascii="Symbol" w:hAnsi="Symbol" w:hint="default"/>
      </w:rPr>
    </w:lvl>
    <w:lvl w:ilvl="1" w:tplc="04070003" w:tentative="1">
      <w:start w:val="1"/>
      <w:numFmt w:val="bullet"/>
      <w:lvlText w:val="o"/>
      <w:lvlJc w:val="left"/>
      <w:pPr>
        <w:ind w:left="2592" w:hanging="360"/>
      </w:pPr>
      <w:rPr>
        <w:rFonts w:ascii="Courier New" w:hAnsi="Courier New" w:cs="Courier New" w:hint="default"/>
      </w:rPr>
    </w:lvl>
    <w:lvl w:ilvl="2" w:tplc="04070005" w:tentative="1">
      <w:start w:val="1"/>
      <w:numFmt w:val="bullet"/>
      <w:lvlText w:val=""/>
      <w:lvlJc w:val="left"/>
      <w:pPr>
        <w:ind w:left="3312" w:hanging="360"/>
      </w:pPr>
      <w:rPr>
        <w:rFonts w:ascii="Wingdings" w:hAnsi="Wingdings" w:hint="default"/>
      </w:rPr>
    </w:lvl>
    <w:lvl w:ilvl="3" w:tplc="04070001" w:tentative="1">
      <w:start w:val="1"/>
      <w:numFmt w:val="bullet"/>
      <w:lvlText w:val=""/>
      <w:lvlJc w:val="left"/>
      <w:pPr>
        <w:ind w:left="4032" w:hanging="360"/>
      </w:pPr>
      <w:rPr>
        <w:rFonts w:ascii="Symbol" w:hAnsi="Symbol" w:hint="default"/>
      </w:rPr>
    </w:lvl>
    <w:lvl w:ilvl="4" w:tplc="04070003" w:tentative="1">
      <w:start w:val="1"/>
      <w:numFmt w:val="bullet"/>
      <w:lvlText w:val="o"/>
      <w:lvlJc w:val="left"/>
      <w:pPr>
        <w:ind w:left="4752" w:hanging="360"/>
      </w:pPr>
      <w:rPr>
        <w:rFonts w:ascii="Courier New" w:hAnsi="Courier New" w:cs="Courier New" w:hint="default"/>
      </w:rPr>
    </w:lvl>
    <w:lvl w:ilvl="5" w:tplc="04070005" w:tentative="1">
      <w:start w:val="1"/>
      <w:numFmt w:val="bullet"/>
      <w:lvlText w:val=""/>
      <w:lvlJc w:val="left"/>
      <w:pPr>
        <w:ind w:left="5472" w:hanging="360"/>
      </w:pPr>
      <w:rPr>
        <w:rFonts w:ascii="Wingdings" w:hAnsi="Wingdings" w:hint="default"/>
      </w:rPr>
    </w:lvl>
    <w:lvl w:ilvl="6" w:tplc="04070001" w:tentative="1">
      <w:start w:val="1"/>
      <w:numFmt w:val="bullet"/>
      <w:lvlText w:val=""/>
      <w:lvlJc w:val="left"/>
      <w:pPr>
        <w:ind w:left="6192" w:hanging="360"/>
      </w:pPr>
      <w:rPr>
        <w:rFonts w:ascii="Symbol" w:hAnsi="Symbol" w:hint="default"/>
      </w:rPr>
    </w:lvl>
    <w:lvl w:ilvl="7" w:tplc="04070003" w:tentative="1">
      <w:start w:val="1"/>
      <w:numFmt w:val="bullet"/>
      <w:lvlText w:val="o"/>
      <w:lvlJc w:val="left"/>
      <w:pPr>
        <w:ind w:left="6912" w:hanging="360"/>
      </w:pPr>
      <w:rPr>
        <w:rFonts w:ascii="Courier New" w:hAnsi="Courier New" w:cs="Courier New" w:hint="default"/>
      </w:rPr>
    </w:lvl>
    <w:lvl w:ilvl="8" w:tplc="04070005" w:tentative="1">
      <w:start w:val="1"/>
      <w:numFmt w:val="bullet"/>
      <w:lvlText w:val=""/>
      <w:lvlJc w:val="left"/>
      <w:pPr>
        <w:ind w:left="7632" w:hanging="360"/>
      </w:pPr>
      <w:rPr>
        <w:rFonts w:ascii="Wingdings" w:hAnsi="Wingdings" w:hint="default"/>
      </w:rPr>
    </w:lvl>
  </w:abstractNum>
  <w:abstractNum w:abstractNumId="18" w15:restartNumberingAfterBreak="0">
    <w:nsid w:val="3AD94680"/>
    <w:multiLevelType w:val="hybridMultilevel"/>
    <w:tmpl w:val="C3F6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E5CEC"/>
    <w:multiLevelType w:val="hybridMultilevel"/>
    <w:tmpl w:val="3502E65A"/>
    <w:lvl w:ilvl="0" w:tplc="940028E4">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A903E8"/>
    <w:multiLevelType w:val="hybridMultilevel"/>
    <w:tmpl w:val="F082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24E0D"/>
    <w:multiLevelType w:val="hybridMultilevel"/>
    <w:tmpl w:val="3CDE84D2"/>
    <w:lvl w:ilvl="0" w:tplc="D9A890D4">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EE54A8"/>
    <w:multiLevelType w:val="hybridMultilevel"/>
    <w:tmpl w:val="03E8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0E38CA"/>
    <w:multiLevelType w:val="hybridMultilevel"/>
    <w:tmpl w:val="BA70E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9E4F5D"/>
    <w:multiLevelType w:val="hybridMultilevel"/>
    <w:tmpl w:val="B2FE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60D1"/>
    <w:multiLevelType w:val="hybridMultilevel"/>
    <w:tmpl w:val="153E67AC"/>
    <w:lvl w:ilvl="0" w:tplc="C5F02EC6">
      <w:start w:val="1"/>
      <w:numFmt w:val="bullet"/>
      <w:lvlText w:val=""/>
      <w:lvlPicBulletId w:val="0"/>
      <w:lvlJc w:val="left"/>
      <w:pPr>
        <w:tabs>
          <w:tab w:val="num" w:pos="720"/>
        </w:tabs>
        <w:ind w:left="720" w:hanging="360"/>
      </w:pPr>
      <w:rPr>
        <w:rFonts w:ascii="Symbol" w:hAnsi="Symbol" w:hint="default"/>
      </w:rPr>
    </w:lvl>
    <w:lvl w:ilvl="1" w:tplc="ED5470BC" w:tentative="1">
      <w:start w:val="1"/>
      <w:numFmt w:val="bullet"/>
      <w:lvlText w:val=""/>
      <w:lvlJc w:val="left"/>
      <w:pPr>
        <w:tabs>
          <w:tab w:val="num" w:pos="1440"/>
        </w:tabs>
        <w:ind w:left="1440" w:hanging="360"/>
      </w:pPr>
      <w:rPr>
        <w:rFonts w:ascii="Symbol" w:hAnsi="Symbol" w:hint="default"/>
      </w:rPr>
    </w:lvl>
    <w:lvl w:ilvl="2" w:tplc="477232FE" w:tentative="1">
      <w:start w:val="1"/>
      <w:numFmt w:val="bullet"/>
      <w:lvlText w:val=""/>
      <w:lvlJc w:val="left"/>
      <w:pPr>
        <w:tabs>
          <w:tab w:val="num" w:pos="2160"/>
        </w:tabs>
        <w:ind w:left="2160" w:hanging="360"/>
      </w:pPr>
      <w:rPr>
        <w:rFonts w:ascii="Symbol" w:hAnsi="Symbol" w:hint="default"/>
      </w:rPr>
    </w:lvl>
    <w:lvl w:ilvl="3" w:tplc="A726DFD4" w:tentative="1">
      <w:start w:val="1"/>
      <w:numFmt w:val="bullet"/>
      <w:lvlText w:val=""/>
      <w:lvlJc w:val="left"/>
      <w:pPr>
        <w:tabs>
          <w:tab w:val="num" w:pos="2880"/>
        </w:tabs>
        <w:ind w:left="2880" w:hanging="360"/>
      </w:pPr>
      <w:rPr>
        <w:rFonts w:ascii="Symbol" w:hAnsi="Symbol" w:hint="default"/>
      </w:rPr>
    </w:lvl>
    <w:lvl w:ilvl="4" w:tplc="45680208" w:tentative="1">
      <w:start w:val="1"/>
      <w:numFmt w:val="bullet"/>
      <w:lvlText w:val=""/>
      <w:lvlJc w:val="left"/>
      <w:pPr>
        <w:tabs>
          <w:tab w:val="num" w:pos="3600"/>
        </w:tabs>
        <w:ind w:left="3600" w:hanging="360"/>
      </w:pPr>
      <w:rPr>
        <w:rFonts w:ascii="Symbol" w:hAnsi="Symbol" w:hint="default"/>
      </w:rPr>
    </w:lvl>
    <w:lvl w:ilvl="5" w:tplc="61EC379E" w:tentative="1">
      <w:start w:val="1"/>
      <w:numFmt w:val="bullet"/>
      <w:lvlText w:val=""/>
      <w:lvlJc w:val="left"/>
      <w:pPr>
        <w:tabs>
          <w:tab w:val="num" w:pos="4320"/>
        </w:tabs>
        <w:ind w:left="4320" w:hanging="360"/>
      </w:pPr>
      <w:rPr>
        <w:rFonts w:ascii="Symbol" w:hAnsi="Symbol" w:hint="default"/>
      </w:rPr>
    </w:lvl>
    <w:lvl w:ilvl="6" w:tplc="16ECA0BA" w:tentative="1">
      <w:start w:val="1"/>
      <w:numFmt w:val="bullet"/>
      <w:lvlText w:val=""/>
      <w:lvlJc w:val="left"/>
      <w:pPr>
        <w:tabs>
          <w:tab w:val="num" w:pos="5040"/>
        </w:tabs>
        <w:ind w:left="5040" w:hanging="360"/>
      </w:pPr>
      <w:rPr>
        <w:rFonts w:ascii="Symbol" w:hAnsi="Symbol" w:hint="default"/>
      </w:rPr>
    </w:lvl>
    <w:lvl w:ilvl="7" w:tplc="884E8D4A" w:tentative="1">
      <w:start w:val="1"/>
      <w:numFmt w:val="bullet"/>
      <w:lvlText w:val=""/>
      <w:lvlJc w:val="left"/>
      <w:pPr>
        <w:tabs>
          <w:tab w:val="num" w:pos="5760"/>
        </w:tabs>
        <w:ind w:left="5760" w:hanging="360"/>
      </w:pPr>
      <w:rPr>
        <w:rFonts w:ascii="Symbol" w:hAnsi="Symbol" w:hint="default"/>
      </w:rPr>
    </w:lvl>
    <w:lvl w:ilvl="8" w:tplc="FBA48EF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4305DC6"/>
    <w:multiLevelType w:val="hybridMultilevel"/>
    <w:tmpl w:val="ACC0DC0C"/>
    <w:lvl w:ilvl="0" w:tplc="5C40862C">
      <w:start w:val="1"/>
      <w:numFmt w:val="lowerLetter"/>
      <w:pStyle w:val="Enumerated2"/>
      <w:lvlText w:val="%1."/>
      <w:lvlJc w:val="left"/>
      <w:pPr>
        <w:tabs>
          <w:tab w:val="num" w:pos="893"/>
        </w:tabs>
        <w:ind w:left="893" w:hanging="447"/>
      </w:pPr>
      <w:rPr>
        <w:rFonts w:hint="default"/>
      </w:rPr>
    </w:lvl>
    <w:lvl w:ilvl="1" w:tplc="04090019" w:tentative="1">
      <w:start w:val="1"/>
      <w:numFmt w:val="lowerLetter"/>
      <w:lvlText w:val="%2."/>
      <w:lvlJc w:val="left"/>
      <w:pPr>
        <w:tabs>
          <w:tab w:val="num" w:pos="3038"/>
        </w:tabs>
        <w:ind w:left="3038" w:hanging="360"/>
      </w:pPr>
    </w:lvl>
    <w:lvl w:ilvl="2" w:tplc="0409001B" w:tentative="1">
      <w:start w:val="1"/>
      <w:numFmt w:val="lowerRoman"/>
      <w:lvlText w:val="%3."/>
      <w:lvlJc w:val="right"/>
      <w:pPr>
        <w:tabs>
          <w:tab w:val="num" w:pos="3758"/>
        </w:tabs>
        <w:ind w:left="3758" w:hanging="180"/>
      </w:pPr>
    </w:lvl>
    <w:lvl w:ilvl="3" w:tplc="0409000F" w:tentative="1">
      <w:start w:val="1"/>
      <w:numFmt w:val="decimal"/>
      <w:lvlText w:val="%4."/>
      <w:lvlJc w:val="left"/>
      <w:pPr>
        <w:tabs>
          <w:tab w:val="num" w:pos="4478"/>
        </w:tabs>
        <w:ind w:left="4478" w:hanging="360"/>
      </w:pPr>
    </w:lvl>
    <w:lvl w:ilvl="4" w:tplc="04090019" w:tentative="1">
      <w:start w:val="1"/>
      <w:numFmt w:val="lowerLetter"/>
      <w:lvlText w:val="%5."/>
      <w:lvlJc w:val="left"/>
      <w:pPr>
        <w:tabs>
          <w:tab w:val="num" w:pos="5198"/>
        </w:tabs>
        <w:ind w:left="5198" w:hanging="360"/>
      </w:pPr>
    </w:lvl>
    <w:lvl w:ilvl="5" w:tplc="0409001B" w:tentative="1">
      <w:start w:val="1"/>
      <w:numFmt w:val="lowerRoman"/>
      <w:lvlText w:val="%6."/>
      <w:lvlJc w:val="right"/>
      <w:pPr>
        <w:tabs>
          <w:tab w:val="num" w:pos="5918"/>
        </w:tabs>
        <w:ind w:left="5918" w:hanging="180"/>
      </w:pPr>
    </w:lvl>
    <w:lvl w:ilvl="6" w:tplc="0409000F" w:tentative="1">
      <w:start w:val="1"/>
      <w:numFmt w:val="decimal"/>
      <w:lvlText w:val="%7."/>
      <w:lvlJc w:val="left"/>
      <w:pPr>
        <w:tabs>
          <w:tab w:val="num" w:pos="6638"/>
        </w:tabs>
        <w:ind w:left="6638" w:hanging="360"/>
      </w:pPr>
    </w:lvl>
    <w:lvl w:ilvl="7" w:tplc="04090019" w:tentative="1">
      <w:start w:val="1"/>
      <w:numFmt w:val="lowerLetter"/>
      <w:lvlText w:val="%8."/>
      <w:lvlJc w:val="left"/>
      <w:pPr>
        <w:tabs>
          <w:tab w:val="num" w:pos="7358"/>
        </w:tabs>
        <w:ind w:left="7358" w:hanging="360"/>
      </w:pPr>
    </w:lvl>
    <w:lvl w:ilvl="8" w:tplc="0409001B" w:tentative="1">
      <w:start w:val="1"/>
      <w:numFmt w:val="lowerRoman"/>
      <w:lvlText w:val="%9."/>
      <w:lvlJc w:val="right"/>
      <w:pPr>
        <w:tabs>
          <w:tab w:val="num" w:pos="8078"/>
        </w:tabs>
        <w:ind w:left="8078" w:hanging="180"/>
      </w:pPr>
    </w:lvl>
  </w:abstractNum>
  <w:abstractNum w:abstractNumId="27" w15:restartNumberingAfterBreak="0">
    <w:nsid w:val="64752A0C"/>
    <w:multiLevelType w:val="hybridMultilevel"/>
    <w:tmpl w:val="9CD2AF5C"/>
    <w:lvl w:ilvl="0" w:tplc="D9A890D4">
      <w:start w:val="1"/>
      <w:numFmt w:val="decimal"/>
      <w:lvlText w:val="%1."/>
      <w:lvlJc w:val="left"/>
      <w:pPr>
        <w:ind w:left="84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64DF118B"/>
    <w:multiLevelType w:val="hybridMultilevel"/>
    <w:tmpl w:val="7C1E2D60"/>
    <w:lvl w:ilvl="0" w:tplc="AEA80374">
      <w:start w:val="1"/>
      <w:numFmt w:val="upperLetter"/>
      <w:pStyle w:val="Enumerated2CAPS"/>
      <w:lvlText w:val="%1."/>
      <w:lvlJc w:val="left"/>
      <w:pPr>
        <w:tabs>
          <w:tab w:val="num" w:pos="1598"/>
        </w:tabs>
        <w:ind w:left="1598" w:hanging="446"/>
      </w:pPr>
      <w:rPr>
        <w:rFonts w:hint="default"/>
      </w:rPr>
    </w:lvl>
    <w:lvl w:ilvl="1" w:tplc="04090019">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29" w15:restartNumberingAfterBreak="0">
    <w:nsid w:val="683B647B"/>
    <w:multiLevelType w:val="hybridMultilevel"/>
    <w:tmpl w:val="10A6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75451"/>
    <w:multiLevelType w:val="hybridMultilevel"/>
    <w:tmpl w:val="DBA6274E"/>
    <w:lvl w:ilvl="0" w:tplc="D9A890D4">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AC23EF"/>
    <w:multiLevelType w:val="hybridMultilevel"/>
    <w:tmpl w:val="9B64D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572E63"/>
    <w:multiLevelType w:val="hybridMultilevel"/>
    <w:tmpl w:val="91562BE8"/>
    <w:lvl w:ilvl="0" w:tplc="3D02E7A2">
      <w:start w:val="1"/>
      <w:numFmt w:val="bullet"/>
      <w:pStyle w:val="Notebulletfinal"/>
      <w:lvlText w:val=""/>
      <w:lvlJc w:val="left"/>
      <w:pPr>
        <w:tabs>
          <w:tab w:val="num" w:pos="2318"/>
        </w:tabs>
        <w:ind w:left="2318" w:hanging="360"/>
      </w:pPr>
      <w:rPr>
        <w:rFonts w:ascii="Symbol" w:hAnsi="Symbol" w:hint="default"/>
      </w:rPr>
    </w:lvl>
    <w:lvl w:ilvl="1" w:tplc="04090003" w:tentative="1">
      <w:start w:val="1"/>
      <w:numFmt w:val="bullet"/>
      <w:lvlText w:val="o"/>
      <w:lvlJc w:val="left"/>
      <w:pPr>
        <w:tabs>
          <w:tab w:val="num" w:pos="3038"/>
        </w:tabs>
        <w:ind w:left="3038" w:hanging="360"/>
      </w:pPr>
      <w:rPr>
        <w:rFonts w:ascii="Courier New" w:hAnsi="Courier New" w:cs="Courier New" w:hint="default"/>
      </w:rPr>
    </w:lvl>
    <w:lvl w:ilvl="2" w:tplc="04090005" w:tentative="1">
      <w:start w:val="1"/>
      <w:numFmt w:val="bullet"/>
      <w:lvlText w:val=""/>
      <w:lvlJc w:val="left"/>
      <w:pPr>
        <w:tabs>
          <w:tab w:val="num" w:pos="3758"/>
        </w:tabs>
        <w:ind w:left="3758" w:hanging="360"/>
      </w:pPr>
      <w:rPr>
        <w:rFonts w:ascii="Wingdings" w:hAnsi="Wingdings" w:hint="default"/>
      </w:rPr>
    </w:lvl>
    <w:lvl w:ilvl="3" w:tplc="04090001" w:tentative="1">
      <w:start w:val="1"/>
      <w:numFmt w:val="bullet"/>
      <w:lvlText w:val=""/>
      <w:lvlJc w:val="left"/>
      <w:pPr>
        <w:tabs>
          <w:tab w:val="num" w:pos="4478"/>
        </w:tabs>
        <w:ind w:left="4478" w:hanging="360"/>
      </w:pPr>
      <w:rPr>
        <w:rFonts w:ascii="Symbol" w:hAnsi="Symbol" w:hint="default"/>
      </w:rPr>
    </w:lvl>
    <w:lvl w:ilvl="4" w:tplc="04090003" w:tentative="1">
      <w:start w:val="1"/>
      <w:numFmt w:val="bullet"/>
      <w:lvlText w:val="o"/>
      <w:lvlJc w:val="left"/>
      <w:pPr>
        <w:tabs>
          <w:tab w:val="num" w:pos="5198"/>
        </w:tabs>
        <w:ind w:left="5198" w:hanging="360"/>
      </w:pPr>
      <w:rPr>
        <w:rFonts w:ascii="Courier New" w:hAnsi="Courier New" w:cs="Courier New" w:hint="default"/>
      </w:rPr>
    </w:lvl>
    <w:lvl w:ilvl="5" w:tplc="04090005" w:tentative="1">
      <w:start w:val="1"/>
      <w:numFmt w:val="bullet"/>
      <w:lvlText w:val=""/>
      <w:lvlJc w:val="left"/>
      <w:pPr>
        <w:tabs>
          <w:tab w:val="num" w:pos="5918"/>
        </w:tabs>
        <w:ind w:left="5918" w:hanging="360"/>
      </w:pPr>
      <w:rPr>
        <w:rFonts w:ascii="Wingdings" w:hAnsi="Wingdings" w:hint="default"/>
      </w:rPr>
    </w:lvl>
    <w:lvl w:ilvl="6" w:tplc="04090001" w:tentative="1">
      <w:start w:val="1"/>
      <w:numFmt w:val="bullet"/>
      <w:lvlText w:val=""/>
      <w:lvlJc w:val="left"/>
      <w:pPr>
        <w:tabs>
          <w:tab w:val="num" w:pos="6638"/>
        </w:tabs>
        <w:ind w:left="6638" w:hanging="360"/>
      </w:pPr>
      <w:rPr>
        <w:rFonts w:ascii="Symbol" w:hAnsi="Symbol" w:hint="default"/>
      </w:rPr>
    </w:lvl>
    <w:lvl w:ilvl="7" w:tplc="04090003" w:tentative="1">
      <w:start w:val="1"/>
      <w:numFmt w:val="bullet"/>
      <w:lvlText w:val="o"/>
      <w:lvlJc w:val="left"/>
      <w:pPr>
        <w:tabs>
          <w:tab w:val="num" w:pos="7358"/>
        </w:tabs>
        <w:ind w:left="7358" w:hanging="360"/>
      </w:pPr>
      <w:rPr>
        <w:rFonts w:ascii="Courier New" w:hAnsi="Courier New" w:cs="Courier New" w:hint="default"/>
      </w:rPr>
    </w:lvl>
    <w:lvl w:ilvl="8" w:tplc="04090005" w:tentative="1">
      <w:start w:val="1"/>
      <w:numFmt w:val="bullet"/>
      <w:lvlText w:val=""/>
      <w:lvlJc w:val="left"/>
      <w:pPr>
        <w:tabs>
          <w:tab w:val="num" w:pos="8078"/>
        </w:tabs>
        <w:ind w:left="8078" w:hanging="360"/>
      </w:pPr>
      <w:rPr>
        <w:rFonts w:ascii="Wingdings" w:hAnsi="Wingdings" w:hint="default"/>
      </w:rPr>
    </w:lvl>
  </w:abstractNum>
  <w:num w:numId="1">
    <w:abstractNumId w:val="10"/>
  </w:num>
  <w:num w:numId="2">
    <w:abstractNumId w:val="7"/>
  </w:num>
  <w:num w:numId="3">
    <w:abstractNumId w:val="32"/>
  </w:num>
  <w:num w:numId="4">
    <w:abstractNumId w:val="1"/>
  </w:num>
  <w:num w:numId="5">
    <w:abstractNumId w:val="11"/>
  </w:num>
  <w:num w:numId="6">
    <w:abstractNumId w:val="26"/>
  </w:num>
  <w:num w:numId="7">
    <w:abstractNumId w:val="28"/>
  </w:num>
  <w:num w:numId="8">
    <w:abstractNumId w:val="4"/>
  </w:num>
  <w:num w:numId="9">
    <w:abstractNumId w:val="15"/>
  </w:num>
  <w:num w:numId="10">
    <w:abstractNumId w:val="20"/>
  </w:num>
  <w:num w:numId="11">
    <w:abstractNumId w:val="6"/>
  </w:num>
  <w:num w:numId="12">
    <w:abstractNumId w:val="29"/>
  </w:num>
  <w:num w:numId="13">
    <w:abstractNumId w:val="9"/>
  </w:num>
  <w:num w:numId="14">
    <w:abstractNumId w:val="19"/>
  </w:num>
  <w:num w:numId="15">
    <w:abstractNumId w:val="0"/>
  </w:num>
  <w:num w:numId="16">
    <w:abstractNumId w:val="13"/>
  </w:num>
  <w:num w:numId="17">
    <w:abstractNumId w:val="14"/>
  </w:num>
  <w:num w:numId="18">
    <w:abstractNumId w:val="8"/>
  </w:num>
  <w:num w:numId="19">
    <w:abstractNumId w:val="5"/>
  </w:num>
  <w:num w:numId="20">
    <w:abstractNumId w:val="31"/>
  </w:num>
  <w:num w:numId="21">
    <w:abstractNumId w:val="21"/>
  </w:num>
  <w:num w:numId="22">
    <w:abstractNumId w:val="12"/>
  </w:num>
  <w:num w:numId="23">
    <w:abstractNumId w:val="30"/>
  </w:num>
  <w:num w:numId="24">
    <w:abstractNumId w:val="18"/>
  </w:num>
  <w:num w:numId="25">
    <w:abstractNumId w:val="22"/>
  </w:num>
  <w:num w:numId="26">
    <w:abstractNumId w:val="2"/>
  </w:num>
  <w:num w:numId="27">
    <w:abstractNumId w:val="3"/>
  </w:num>
  <w:num w:numId="28">
    <w:abstractNumId w:val="27"/>
  </w:num>
  <w:num w:numId="29">
    <w:abstractNumId w:val="25"/>
  </w:num>
  <w:num w:numId="30">
    <w:abstractNumId w:val="17"/>
  </w:num>
  <w:num w:numId="31">
    <w:abstractNumId w:val="23"/>
  </w:num>
  <w:num w:numId="32">
    <w:abstractNumId w:val="24"/>
  </w:num>
  <w:num w:numId="33">
    <w:abstractNumId w:val="1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trik Pichl">
    <w15:presenceInfo w15:providerId="Windows Live" w15:userId="3aad278d5d855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1E"/>
    <w:rsid w:val="00000268"/>
    <w:rsid w:val="0000094D"/>
    <w:rsid w:val="00000D76"/>
    <w:rsid w:val="00000E43"/>
    <w:rsid w:val="00001920"/>
    <w:rsid w:val="00001A7E"/>
    <w:rsid w:val="000037FF"/>
    <w:rsid w:val="00003B93"/>
    <w:rsid w:val="00003EAF"/>
    <w:rsid w:val="00004681"/>
    <w:rsid w:val="0000550D"/>
    <w:rsid w:val="0000610E"/>
    <w:rsid w:val="00006DF0"/>
    <w:rsid w:val="00015503"/>
    <w:rsid w:val="000175B4"/>
    <w:rsid w:val="00017758"/>
    <w:rsid w:val="00021FE6"/>
    <w:rsid w:val="0002284C"/>
    <w:rsid w:val="00023213"/>
    <w:rsid w:val="000261B8"/>
    <w:rsid w:val="00027482"/>
    <w:rsid w:val="00031583"/>
    <w:rsid w:val="00032191"/>
    <w:rsid w:val="0003432F"/>
    <w:rsid w:val="0003460F"/>
    <w:rsid w:val="00034DCD"/>
    <w:rsid w:val="00034E98"/>
    <w:rsid w:val="00035A94"/>
    <w:rsid w:val="000364DD"/>
    <w:rsid w:val="000378C7"/>
    <w:rsid w:val="0004031F"/>
    <w:rsid w:val="000403E0"/>
    <w:rsid w:val="00040947"/>
    <w:rsid w:val="00040DE7"/>
    <w:rsid w:val="00041090"/>
    <w:rsid w:val="00044162"/>
    <w:rsid w:val="000452CC"/>
    <w:rsid w:val="00046093"/>
    <w:rsid w:val="000515EF"/>
    <w:rsid w:val="000526EC"/>
    <w:rsid w:val="00053954"/>
    <w:rsid w:val="00053F7A"/>
    <w:rsid w:val="000543E6"/>
    <w:rsid w:val="00054C43"/>
    <w:rsid w:val="0005731D"/>
    <w:rsid w:val="00060B31"/>
    <w:rsid w:val="00061D53"/>
    <w:rsid w:val="00061F99"/>
    <w:rsid w:val="00062981"/>
    <w:rsid w:val="00062ACA"/>
    <w:rsid w:val="00064E32"/>
    <w:rsid w:val="000702B5"/>
    <w:rsid w:val="00070CFA"/>
    <w:rsid w:val="0007186E"/>
    <w:rsid w:val="00071983"/>
    <w:rsid w:val="00072C56"/>
    <w:rsid w:val="00073379"/>
    <w:rsid w:val="00074B98"/>
    <w:rsid w:val="00074D76"/>
    <w:rsid w:val="000751B3"/>
    <w:rsid w:val="0007750C"/>
    <w:rsid w:val="00077723"/>
    <w:rsid w:val="00077D98"/>
    <w:rsid w:val="0008188E"/>
    <w:rsid w:val="0008279A"/>
    <w:rsid w:val="000846ED"/>
    <w:rsid w:val="0008601C"/>
    <w:rsid w:val="00086A6E"/>
    <w:rsid w:val="0008705A"/>
    <w:rsid w:val="000918A1"/>
    <w:rsid w:val="00091ACF"/>
    <w:rsid w:val="00092564"/>
    <w:rsid w:val="00094059"/>
    <w:rsid w:val="000949CC"/>
    <w:rsid w:val="00096CE8"/>
    <w:rsid w:val="0009735F"/>
    <w:rsid w:val="000A0893"/>
    <w:rsid w:val="000A0E52"/>
    <w:rsid w:val="000A24B0"/>
    <w:rsid w:val="000A54DA"/>
    <w:rsid w:val="000A5B04"/>
    <w:rsid w:val="000A7425"/>
    <w:rsid w:val="000B0E6A"/>
    <w:rsid w:val="000B0FAE"/>
    <w:rsid w:val="000B1799"/>
    <w:rsid w:val="000B2786"/>
    <w:rsid w:val="000B3270"/>
    <w:rsid w:val="000B3DE5"/>
    <w:rsid w:val="000B5276"/>
    <w:rsid w:val="000B6A91"/>
    <w:rsid w:val="000B78FB"/>
    <w:rsid w:val="000C02FC"/>
    <w:rsid w:val="000C1A89"/>
    <w:rsid w:val="000C1DBE"/>
    <w:rsid w:val="000C2E92"/>
    <w:rsid w:val="000C382E"/>
    <w:rsid w:val="000C3BB6"/>
    <w:rsid w:val="000C55F5"/>
    <w:rsid w:val="000C5D1E"/>
    <w:rsid w:val="000C5E13"/>
    <w:rsid w:val="000C7F17"/>
    <w:rsid w:val="000D1FD8"/>
    <w:rsid w:val="000D2852"/>
    <w:rsid w:val="000D389D"/>
    <w:rsid w:val="000D3DEF"/>
    <w:rsid w:val="000D403A"/>
    <w:rsid w:val="000D416A"/>
    <w:rsid w:val="000D64C7"/>
    <w:rsid w:val="000D6E82"/>
    <w:rsid w:val="000E0910"/>
    <w:rsid w:val="000E20B2"/>
    <w:rsid w:val="000E29CD"/>
    <w:rsid w:val="000E33C1"/>
    <w:rsid w:val="000E3FD5"/>
    <w:rsid w:val="000E4D26"/>
    <w:rsid w:val="000E4D7F"/>
    <w:rsid w:val="000E4FC9"/>
    <w:rsid w:val="000E7D42"/>
    <w:rsid w:val="000F144F"/>
    <w:rsid w:val="000F1B64"/>
    <w:rsid w:val="000F1C81"/>
    <w:rsid w:val="000F2320"/>
    <w:rsid w:val="000F3371"/>
    <w:rsid w:val="000F36D1"/>
    <w:rsid w:val="000F3829"/>
    <w:rsid w:val="000F440B"/>
    <w:rsid w:val="000F46CC"/>
    <w:rsid w:val="000F4C34"/>
    <w:rsid w:val="000F573D"/>
    <w:rsid w:val="000F725D"/>
    <w:rsid w:val="000F7796"/>
    <w:rsid w:val="00100C69"/>
    <w:rsid w:val="00102215"/>
    <w:rsid w:val="0010251A"/>
    <w:rsid w:val="00103681"/>
    <w:rsid w:val="001041A6"/>
    <w:rsid w:val="001067EA"/>
    <w:rsid w:val="001114A8"/>
    <w:rsid w:val="00112A21"/>
    <w:rsid w:val="00113442"/>
    <w:rsid w:val="00117D55"/>
    <w:rsid w:val="0012050A"/>
    <w:rsid w:val="00121896"/>
    <w:rsid w:val="001221A1"/>
    <w:rsid w:val="0012248E"/>
    <w:rsid w:val="001224EF"/>
    <w:rsid w:val="001234C3"/>
    <w:rsid w:val="0012475C"/>
    <w:rsid w:val="00127892"/>
    <w:rsid w:val="00127BCE"/>
    <w:rsid w:val="00130541"/>
    <w:rsid w:val="00130899"/>
    <w:rsid w:val="00130912"/>
    <w:rsid w:val="001315BB"/>
    <w:rsid w:val="00131768"/>
    <w:rsid w:val="0013356A"/>
    <w:rsid w:val="001336CB"/>
    <w:rsid w:val="001345D4"/>
    <w:rsid w:val="00135648"/>
    <w:rsid w:val="001402B4"/>
    <w:rsid w:val="001406B7"/>
    <w:rsid w:val="0014076D"/>
    <w:rsid w:val="0014116E"/>
    <w:rsid w:val="0014151F"/>
    <w:rsid w:val="001423D2"/>
    <w:rsid w:val="001435C2"/>
    <w:rsid w:val="00145363"/>
    <w:rsid w:val="0015006F"/>
    <w:rsid w:val="00150EFD"/>
    <w:rsid w:val="001513E0"/>
    <w:rsid w:val="00151B0D"/>
    <w:rsid w:val="00151B2D"/>
    <w:rsid w:val="00152CE4"/>
    <w:rsid w:val="001536D8"/>
    <w:rsid w:val="00154308"/>
    <w:rsid w:val="001549F5"/>
    <w:rsid w:val="0015576A"/>
    <w:rsid w:val="00155886"/>
    <w:rsid w:val="00156644"/>
    <w:rsid w:val="00156F6D"/>
    <w:rsid w:val="001574C7"/>
    <w:rsid w:val="00157F69"/>
    <w:rsid w:val="00160DFA"/>
    <w:rsid w:val="001611BF"/>
    <w:rsid w:val="0016209E"/>
    <w:rsid w:val="00163DBD"/>
    <w:rsid w:val="00165472"/>
    <w:rsid w:val="00166886"/>
    <w:rsid w:val="00171623"/>
    <w:rsid w:val="00172D33"/>
    <w:rsid w:val="00173C4B"/>
    <w:rsid w:val="00175D63"/>
    <w:rsid w:val="00175E6F"/>
    <w:rsid w:val="00176C9E"/>
    <w:rsid w:val="00180817"/>
    <w:rsid w:val="001818D6"/>
    <w:rsid w:val="00181AA6"/>
    <w:rsid w:val="00181BAA"/>
    <w:rsid w:val="00183765"/>
    <w:rsid w:val="0018465C"/>
    <w:rsid w:val="00184CBE"/>
    <w:rsid w:val="00185581"/>
    <w:rsid w:val="00185BE4"/>
    <w:rsid w:val="00186746"/>
    <w:rsid w:val="001874D0"/>
    <w:rsid w:val="001878FC"/>
    <w:rsid w:val="0018790D"/>
    <w:rsid w:val="00191E23"/>
    <w:rsid w:val="00192077"/>
    <w:rsid w:val="00192B01"/>
    <w:rsid w:val="00194C75"/>
    <w:rsid w:val="00194ED3"/>
    <w:rsid w:val="0019769B"/>
    <w:rsid w:val="00197EEF"/>
    <w:rsid w:val="001A0AC4"/>
    <w:rsid w:val="001A0D94"/>
    <w:rsid w:val="001A0F66"/>
    <w:rsid w:val="001A1E4E"/>
    <w:rsid w:val="001A2CE3"/>
    <w:rsid w:val="001A2F7B"/>
    <w:rsid w:val="001A3138"/>
    <w:rsid w:val="001A3A4F"/>
    <w:rsid w:val="001A3F44"/>
    <w:rsid w:val="001A4D62"/>
    <w:rsid w:val="001A52ED"/>
    <w:rsid w:val="001A57A7"/>
    <w:rsid w:val="001A5850"/>
    <w:rsid w:val="001A5FE4"/>
    <w:rsid w:val="001A654F"/>
    <w:rsid w:val="001A7555"/>
    <w:rsid w:val="001B08D7"/>
    <w:rsid w:val="001B0D39"/>
    <w:rsid w:val="001B1D4E"/>
    <w:rsid w:val="001B2FB3"/>
    <w:rsid w:val="001B2FB9"/>
    <w:rsid w:val="001B4D18"/>
    <w:rsid w:val="001B552E"/>
    <w:rsid w:val="001B5DD2"/>
    <w:rsid w:val="001B5F5A"/>
    <w:rsid w:val="001B6B5F"/>
    <w:rsid w:val="001B73ED"/>
    <w:rsid w:val="001C039D"/>
    <w:rsid w:val="001C0451"/>
    <w:rsid w:val="001C0739"/>
    <w:rsid w:val="001C115D"/>
    <w:rsid w:val="001C13E1"/>
    <w:rsid w:val="001C1619"/>
    <w:rsid w:val="001C3F0D"/>
    <w:rsid w:val="001C448F"/>
    <w:rsid w:val="001C4E15"/>
    <w:rsid w:val="001C517F"/>
    <w:rsid w:val="001C553B"/>
    <w:rsid w:val="001C62AD"/>
    <w:rsid w:val="001C6D2F"/>
    <w:rsid w:val="001C7F78"/>
    <w:rsid w:val="001D0A4B"/>
    <w:rsid w:val="001D0BDD"/>
    <w:rsid w:val="001D1D9B"/>
    <w:rsid w:val="001D2648"/>
    <w:rsid w:val="001D4882"/>
    <w:rsid w:val="001D5315"/>
    <w:rsid w:val="001D553D"/>
    <w:rsid w:val="001D5735"/>
    <w:rsid w:val="001D5C15"/>
    <w:rsid w:val="001D60CF"/>
    <w:rsid w:val="001D729A"/>
    <w:rsid w:val="001D7377"/>
    <w:rsid w:val="001D7390"/>
    <w:rsid w:val="001E05C8"/>
    <w:rsid w:val="001E0DB9"/>
    <w:rsid w:val="001E22B0"/>
    <w:rsid w:val="001E2777"/>
    <w:rsid w:val="001E31D5"/>
    <w:rsid w:val="001E435D"/>
    <w:rsid w:val="001E4D26"/>
    <w:rsid w:val="001E4EB3"/>
    <w:rsid w:val="001E5242"/>
    <w:rsid w:val="001E5762"/>
    <w:rsid w:val="001E79A7"/>
    <w:rsid w:val="001E7FD0"/>
    <w:rsid w:val="001F0575"/>
    <w:rsid w:val="001F0DC3"/>
    <w:rsid w:val="001F32BE"/>
    <w:rsid w:val="001F3403"/>
    <w:rsid w:val="001F3668"/>
    <w:rsid w:val="001F388E"/>
    <w:rsid w:val="001F4D0A"/>
    <w:rsid w:val="001F5B27"/>
    <w:rsid w:val="001F5E31"/>
    <w:rsid w:val="00203F74"/>
    <w:rsid w:val="002044F1"/>
    <w:rsid w:val="00206728"/>
    <w:rsid w:val="0020679C"/>
    <w:rsid w:val="00206C8E"/>
    <w:rsid w:val="00210192"/>
    <w:rsid w:val="00210C97"/>
    <w:rsid w:val="002112F3"/>
    <w:rsid w:val="002117D6"/>
    <w:rsid w:val="00211C03"/>
    <w:rsid w:val="00211C39"/>
    <w:rsid w:val="00214741"/>
    <w:rsid w:val="00214ACA"/>
    <w:rsid w:val="002150D7"/>
    <w:rsid w:val="00215D7D"/>
    <w:rsid w:val="00220E58"/>
    <w:rsid w:val="002214ED"/>
    <w:rsid w:val="00221CFB"/>
    <w:rsid w:val="00223200"/>
    <w:rsid w:val="0022367F"/>
    <w:rsid w:val="00224748"/>
    <w:rsid w:val="002247BC"/>
    <w:rsid w:val="0022482B"/>
    <w:rsid w:val="002257D7"/>
    <w:rsid w:val="002300F4"/>
    <w:rsid w:val="002307C8"/>
    <w:rsid w:val="00230B5C"/>
    <w:rsid w:val="00230C5D"/>
    <w:rsid w:val="00232439"/>
    <w:rsid w:val="00233221"/>
    <w:rsid w:val="0023337F"/>
    <w:rsid w:val="002335B9"/>
    <w:rsid w:val="00234DEA"/>
    <w:rsid w:val="00235A38"/>
    <w:rsid w:val="00236667"/>
    <w:rsid w:val="00236DC4"/>
    <w:rsid w:val="00237317"/>
    <w:rsid w:val="00237BD7"/>
    <w:rsid w:val="002405BD"/>
    <w:rsid w:val="00240F55"/>
    <w:rsid w:val="002417E3"/>
    <w:rsid w:val="00242364"/>
    <w:rsid w:val="00242B6B"/>
    <w:rsid w:val="00242E27"/>
    <w:rsid w:val="00243D66"/>
    <w:rsid w:val="0024521A"/>
    <w:rsid w:val="0024580B"/>
    <w:rsid w:val="00245C7C"/>
    <w:rsid w:val="00246249"/>
    <w:rsid w:val="0024731B"/>
    <w:rsid w:val="00250DF3"/>
    <w:rsid w:val="002525EF"/>
    <w:rsid w:val="002531E1"/>
    <w:rsid w:val="00254BD4"/>
    <w:rsid w:val="00254D67"/>
    <w:rsid w:val="00254F48"/>
    <w:rsid w:val="00256CAF"/>
    <w:rsid w:val="00256F36"/>
    <w:rsid w:val="00257DE5"/>
    <w:rsid w:val="00261160"/>
    <w:rsid w:val="0026175C"/>
    <w:rsid w:val="002619D0"/>
    <w:rsid w:val="00262801"/>
    <w:rsid w:val="00262D27"/>
    <w:rsid w:val="002632B2"/>
    <w:rsid w:val="002633A5"/>
    <w:rsid w:val="002648DB"/>
    <w:rsid w:val="00265626"/>
    <w:rsid w:val="0026572E"/>
    <w:rsid w:val="00266513"/>
    <w:rsid w:val="002667D8"/>
    <w:rsid w:val="00267757"/>
    <w:rsid w:val="00267C78"/>
    <w:rsid w:val="0027089D"/>
    <w:rsid w:val="00271B7D"/>
    <w:rsid w:val="00272103"/>
    <w:rsid w:val="002726FF"/>
    <w:rsid w:val="00273AAD"/>
    <w:rsid w:val="00273E94"/>
    <w:rsid w:val="00274939"/>
    <w:rsid w:val="002750F4"/>
    <w:rsid w:val="0027513E"/>
    <w:rsid w:val="0027579B"/>
    <w:rsid w:val="0028045C"/>
    <w:rsid w:val="00280B8C"/>
    <w:rsid w:val="00281D6D"/>
    <w:rsid w:val="00282D72"/>
    <w:rsid w:val="00282F21"/>
    <w:rsid w:val="00283456"/>
    <w:rsid w:val="0028363D"/>
    <w:rsid w:val="00284D06"/>
    <w:rsid w:val="00284DD0"/>
    <w:rsid w:val="00285222"/>
    <w:rsid w:val="0028653C"/>
    <w:rsid w:val="0029136A"/>
    <w:rsid w:val="00292473"/>
    <w:rsid w:val="002926D8"/>
    <w:rsid w:val="00293A0D"/>
    <w:rsid w:val="00294091"/>
    <w:rsid w:val="00295FE1"/>
    <w:rsid w:val="00296939"/>
    <w:rsid w:val="002A20DF"/>
    <w:rsid w:val="002A2DA8"/>
    <w:rsid w:val="002A4C29"/>
    <w:rsid w:val="002A54AD"/>
    <w:rsid w:val="002A57CB"/>
    <w:rsid w:val="002A57DA"/>
    <w:rsid w:val="002A58DF"/>
    <w:rsid w:val="002A72EA"/>
    <w:rsid w:val="002A74A7"/>
    <w:rsid w:val="002A7B4A"/>
    <w:rsid w:val="002A7CD4"/>
    <w:rsid w:val="002B02AA"/>
    <w:rsid w:val="002B1182"/>
    <w:rsid w:val="002B3D6D"/>
    <w:rsid w:val="002B5AA8"/>
    <w:rsid w:val="002B644C"/>
    <w:rsid w:val="002B763A"/>
    <w:rsid w:val="002B7C12"/>
    <w:rsid w:val="002C1512"/>
    <w:rsid w:val="002C7E81"/>
    <w:rsid w:val="002D019D"/>
    <w:rsid w:val="002D0C1D"/>
    <w:rsid w:val="002D0C70"/>
    <w:rsid w:val="002D1802"/>
    <w:rsid w:val="002D589B"/>
    <w:rsid w:val="002D7319"/>
    <w:rsid w:val="002D782B"/>
    <w:rsid w:val="002E07AD"/>
    <w:rsid w:val="002E07DE"/>
    <w:rsid w:val="002E0E31"/>
    <w:rsid w:val="002E3570"/>
    <w:rsid w:val="002E3D48"/>
    <w:rsid w:val="002E4126"/>
    <w:rsid w:val="002E4E17"/>
    <w:rsid w:val="002E51F7"/>
    <w:rsid w:val="002E5CFF"/>
    <w:rsid w:val="002E65FF"/>
    <w:rsid w:val="002F01BC"/>
    <w:rsid w:val="002F0801"/>
    <w:rsid w:val="002F0925"/>
    <w:rsid w:val="002F23A4"/>
    <w:rsid w:val="002F39D9"/>
    <w:rsid w:val="002F6C3F"/>
    <w:rsid w:val="002F73F9"/>
    <w:rsid w:val="002F791B"/>
    <w:rsid w:val="002F7F75"/>
    <w:rsid w:val="00300745"/>
    <w:rsid w:val="003009FF"/>
    <w:rsid w:val="00300CE6"/>
    <w:rsid w:val="00300D31"/>
    <w:rsid w:val="003022DB"/>
    <w:rsid w:val="0030291E"/>
    <w:rsid w:val="003029CF"/>
    <w:rsid w:val="00302C92"/>
    <w:rsid w:val="00302CE4"/>
    <w:rsid w:val="0030346D"/>
    <w:rsid w:val="003043AF"/>
    <w:rsid w:val="00304755"/>
    <w:rsid w:val="00305F08"/>
    <w:rsid w:val="003072C0"/>
    <w:rsid w:val="00311199"/>
    <w:rsid w:val="00311505"/>
    <w:rsid w:val="003119E4"/>
    <w:rsid w:val="00311B52"/>
    <w:rsid w:val="00311B91"/>
    <w:rsid w:val="003122B9"/>
    <w:rsid w:val="003129A4"/>
    <w:rsid w:val="00312DF9"/>
    <w:rsid w:val="00314127"/>
    <w:rsid w:val="00314791"/>
    <w:rsid w:val="00314BF5"/>
    <w:rsid w:val="00314DB9"/>
    <w:rsid w:val="00314F86"/>
    <w:rsid w:val="0031545F"/>
    <w:rsid w:val="003156F8"/>
    <w:rsid w:val="0031683D"/>
    <w:rsid w:val="0031710F"/>
    <w:rsid w:val="003207C5"/>
    <w:rsid w:val="003228CE"/>
    <w:rsid w:val="00322E9E"/>
    <w:rsid w:val="00323484"/>
    <w:rsid w:val="003238A1"/>
    <w:rsid w:val="00324284"/>
    <w:rsid w:val="00324E08"/>
    <w:rsid w:val="0032540D"/>
    <w:rsid w:val="00325E13"/>
    <w:rsid w:val="00327A24"/>
    <w:rsid w:val="00330B11"/>
    <w:rsid w:val="00330B80"/>
    <w:rsid w:val="003324F2"/>
    <w:rsid w:val="00332CB8"/>
    <w:rsid w:val="0033392C"/>
    <w:rsid w:val="003405F3"/>
    <w:rsid w:val="0034061B"/>
    <w:rsid w:val="003411DD"/>
    <w:rsid w:val="003412D7"/>
    <w:rsid w:val="003419B9"/>
    <w:rsid w:val="00341B38"/>
    <w:rsid w:val="003423C7"/>
    <w:rsid w:val="00343056"/>
    <w:rsid w:val="00343B36"/>
    <w:rsid w:val="00344F3C"/>
    <w:rsid w:val="003450D7"/>
    <w:rsid w:val="003450D8"/>
    <w:rsid w:val="00346878"/>
    <w:rsid w:val="00346E19"/>
    <w:rsid w:val="003470AE"/>
    <w:rsid w:val="00347B53"/>
    <w:rsid w:val="003502C3"/>
    <w:rsid w:val="0035265C"/>
    <w:rsid w:val="0035352B"/>
    <w:rsid w:val="003548A6"/>
    <w:rsid w:val="003554A9"/>
    <w:rsid w:val="00357012"/>
    <w:rsid w:val="00357A27"/>
    <w:rsid w:val="00360ADF"/>
    <w:rsid w:val="00361AC8"/>
    <w:rsid w:val="00361D55"/>
    <w:rsid w:val="00362020"/>
    <w:rsid w:val="00362B7B"/>
    <w:rsid w:val="003636CB"/>
    <w:rsid w:val="0036445B"/>
    <w:rsid w:val="00365572"/>
    <w:rsid w:val="003661B5"/>
    <w:rsid w:val="003669F7"/>
    <w:rsid w:val="00366B14"/>
    <w:rsid w:val="00367147"/>
    <w:rsid w:val="00367971"/>
    <w:rsid w:val="00370603"/>
    <w:rsid w:val="003710CA"/>
    <w:rsid w:val="0037380B"/>
    <w:rsid w:val="00374B29"/>
    <w:rsid w:val="0037569C"/>
    <w:rsid w:val="003765B5"/>
    <w:rsid w:val="0037664D"/>
    <w:rsid w:val="003772C9"/>
    <w:rsid w:val="00380C54"/>
    <w:rsid w:val="003816FB"/>
    <w:rsid w:val="00383E43"/>
    <w:rsid w:val="0038730D"/>
    <w:rsid w:val="00390D61"/>
    <w:rsid w:val="00390F49"/>
    <w:rsid w:val="00391C3F"/>
    <w:rsid w:val="00392128"/>
    <w:rsid w:val="0039347D"/>
    <w:rsid w:val="00394B57"/>
    <w:rsid w:val="0039678E"/>
    <w:rsid w:val="00397AD9"/>
    <w:rsid w:val="003A09A2"/>
    <w:rsid w:val="003A1056"/>
    <w:rsid w:val="003A1A4C"/>
    <w:rsid w:val="003A34D8"/>
    <w:rsid w:val="003A5635"/>
    <w:rsid w:val="003A5B02"/>
    <w:rsid w:val="003A6EC5"/>
    <w:rsid w:val="003A7544"/>
    <w:rsid w:val="003B000E"/>
    <w:rsid w:val="003B0EA1"/>
    <w:rsid w:val="003B1311"/>
    <w:rsid w:val="003B1357"/>
    <w:rsid w:val="003B148E"/>
    <w:rsid w:val="003B2597"/>
    <w:rsid w:val="003B2711"/>
    <w:rsid w:val="003B391D"/>
    <w:rsid w:val="003B5815"/>
    <w:rsid w:val="003B619F"/>
    <w:rsid w:val="003B65D9"/>
    <w:rsid w:val="003B70C5"/>
    <w:rsid w:val="003B7202"/>
    <w:rsid w:val="003B79D0"/>
    <w:rsid w:val="003C1893"/>
    <w:rsid w:val="003C236C"/>
    <w:rsid w:val="003C2E1B"/>
    <w:rsid w:val="003C3931"/>
    <w:rsid w:val="003C42B7"/>
    <w:rsid w:val="003C4B40"/>
    <w:rsid w:val="003C54E9"/>
    <w:rsid w:val="003C55C8"/>
    <w:rsid w:val="003C6787"/>
    <w:rsid w:val="003C6AC0"/>
    <w:rsid w:val="003C6F3D"/>
    <w:rsid w:val="003C7751"/>
    <w:rsid w:val="003C793B"/>
    <w:rsid w:val="003D0BA4"/>
    <w:rsid w:val="003D2675"/>
    <w:rsid w:val="003D2ECD"/>
    <w:rsid w:val="003D32B2"/>
    <w:rsid w:val="003D4E78"/>
    <w:rsid w:val="003D657F"/>
    <w:rsid w:val="003D7F6A"/>
    <w:rsid w:val="003E057A"/>
    <w:rsid w:val="003E2100"/>
    <w:rsid w:val="003E3A46"/>
    <w:rsid w:val="003E3A90"/>
    <w:rsid w:val="003E4000"/>
    <w:rsid w:val="003E4EBB"/>
    <w:rsid w:val="003E5C50"/>
    <w:rsid w:val="003E663F"/>
    <w:rsid w:val="003E7026"/>
    <w:rsid w:val="003E7ECC"/>
    <w:rsid w:val="003E7FDB"/>
    <w:rsid w:val="003F0537"/>
    <w:rsid w:val="003F0FBA"/>
    <w:rsid w:val="003F1922"/>
    <w:rsid w:val="003F28C0"/>
    <w:rsid w:val="003F29C2"/>
    <w:rsid w:val="003F3324"/>
    <w:rsid w:val="003F408E"/>
    <w:rsid w:val="003F4909"/>
    <w:rsid w:val="003F4C0D"/>
    <w:rsid w:val="003F4D63"/>
    <w:rsid w:val="003F5F5B"/>
    <w:rsid w:val="003F6871"/>
    <w:rsid w:val="003F6924"/>
    <w:rsid w:val="003F7DC8"/>
    <w:rsid w:val="00400619"/>
    <w:rsid w:val="004008EB"/>
    <w:rsid w:val="00401985"/>
    <w:rsid w:val="004035D2"/>
    <w:rsid w:val="004039E8"/>
    <w:rsid w:val="00403CEA"/>
    <w:rsid w:val="004048A6"/>
    <w:rsid w:val="00410355"/>
    <w:rsid w:val="00412F40"/>
    <w:rsid w:val="00412F68"/>
    <w:rsid w:val="004134A3"/>
    <w:rsid w:val="0041389E"/>
    <w:rsid w:val="00414584"/>
    <w:rsid w:val="00415177"/>
    <w:rsid w:val="004167E5"/>
    <w:rsid w:val="00417357"/>
    <w:rsid w:val="0041795E"/>
    <w:rsid w:val="00417AB8"/>
    <w:rsid w:val="00417EC4"/>
    <w:rsid w:val="004207E9"/>
    <w:rsid w:val="00420E8F"/>
    <w:rsid w:val="0042392E"/>
    <w:rsid w:val="00424250"/>
    <w:rsid w:val="0042468F"/>
    <w:rsid w:val="00427096"/>
    <w:rsid w:val="00431233"/>
    <w:rsid w:val="00431872"/>
    <w:rsid w:val="00431BFD"/>
    <w:rsid w:val="004329D5"/>
    <w:rsid w:val="004340B7"/>
    <w:rsid w:val="0043412E"/>
    <w:rsid w:val="00434C90"/>
    <w:rsid w:val="00435816"/>
    <w:rsid w:val="004411BD"/>
    <w:rsid w:val="004418A9"/>
    <w:rsid w:val="00441CCB"/>
    <w:rsid w:val="00442F0B"/>
    <w:rsid w:val="00443F9C"/>
    <w:rsid w:val="00444E46"/>
    <w:rsid w:val="00445CA0"/>
    <w:rsid w:val="00446478"/>
    <w:rsid w:val="004465F9"/>
    <w:rsid w:val="00446BBE"/>
    <w:rsid w:val="004503DC"/>
    <w:rsid w:val="00450BED"/>
    <w:rsid w:val="004510D6"/>
    <w:rsid w:val="00452520"/>
    <w:rsid w:val="00453547"/>
    <w:rsid w:val="00453EA2"/>
    <w:rsid w:val="00453F8C"/>
    <w:rsid w:val="00454057"/>
    <w:rsid w:val="00454891"/>
    <w:rsid w:val="00455CAB"/>
    <w:rsid w:val="00456846"/>
    <w:rsid w:val="00457450"/>
    <w:rsid w:val="00462778"/>
    <w:rsid w:val="004634FE"/>
    <w:rsid w:val="00464120"/>
    <w:rsid w:val="00464171"/>
    <w:rsid w:val="00464467"/>
    <w:rsid w:val="004645DD"/>
    <w:rsid w:val="00465134"/>
    <w:rsid w:val="00465646"/>
    <w:rsid w:val="00466227"/>
    <w:rsid w:val="00466326"/>
    <w:rsid w:val="00467B90"/>
    <w:rsid w:val="00470031"/>
    <w:rsid w:val="004708BC"/>
    <w:rsid w:val="00470C79"/>
    <w:rsid w:val="0047132E"/>
    <w:rsid w:val="00472701"/>
    <w:rsid w:val="00472B4C"/>
    <w:rsid w:val="00473629"/>
    <w:rsid w:val="00474917"/>
    <w:rsid w:val="00475EE1"/>
    <w:rsid w:val="00476545"/>
    <w:rsid w:val="004767BB"/>
    <w:rsid w:val="004769E6"/>
    <w:rsid w:val="00477F74"/>
    <w:rsid w:val="004800C7"/>
    <w:rsid w:val="00480370"/>
    <w:rsid w:val="004804D1"/>
    <w:rsid w:val="00482488"/>
    <w:rsid w:val="00483130"/>
    <w:rsid w:val="0048410E"/>
    <w:rsid w:val="00485AD0"/>
    <w:rsid w:val="004863E0"/>
    <w:rsid w:val="00486622"/>
    <w:rsid w:val="00487CCD"/>
    <w:rsid w:val="0049170A"/>
    <w:rsid w:val="004918E7"/>
    <w:rsid w:val="00491B6A"/>
    <w:rsid w:val="0049203B"/>
    <w:rsid w:val="004927DC"/>
    <w:rsid w:val="00493A5A"/>
    <w:rsid w:val="0049484C"/>
    <w:rsid w:val="004955BC"/>
    <w:rsid w:val="004957E4"/>
    <w:rsid w:val="0049694B"/>
    <w:rsid w:val="0049718A"/>
    <w:rsid w:val="0049799A"/>
    <w:rsid w:val="004A05C4"/>
    <w:rsid w:val="004A171F"/>
    <w:rsid w:val="004A1C82"/>
    <w:rsid w:val="004A2C0A"/>
    <w:rsid w:val="004A3267"/>
    <w:rsid w:val="004A4BC5"/>
    <w:rsid w:val="004A7612"/>
    <w:rsid w:val="004A7704"/>
    <w:rsid w:val="004B006C"/>
    <w:rsid w:val="004B07B6"/>
    <w:rsid w:val="004B1813"/>
    <w:rsid w:val="004B214E"/>
    <w:rsid w:val="004B2A78"/>
    <w:rsid w:val="004B2E89"/>
    <w:rsid w:val="004B3DF3"/>
    <w:rsid w:val="004B445E"/>
    <w:rsid w:val="004B48B5"/>
    <w:rsid w:val="004B500E"/>
    <w:rsid w:val="004B504E"/>
    <w:rsid w:val="004B6BEF"/>
    <w:rsid w:val="004B746A"/>
    <w:rsid w:val="004B7C1E"/>
    <w:rsid w:val="004C016B"/>
    <w:rsid w:val="004C051B"/>
    <w:rsid w:val="004C2D18"/>
    <w:rsid w:val="004C53C0"/>
    <w:rsid w:val="004C5F09"/>
    <w:rsid w:val="004C6DA0"/>
    <w:rsid w:val="004C74FE"/>
    <w:rsid w:val="004C75DA"/>
    <w:rsid w:val="004C7C3D"/>
    <w:rsid w:val="004C7FF2"/>
    <w:rsid w:val="004D154E"/>
    <w:rsid w:val="004D198C"/>
    <w:rsid w:val="004D5CA3"/>
    <w:rsid w:val="004D681C"/>
    <w:rsid w:val="004E2513"/>
    <w:rsid w:val="004E29D4"/>
    <w:rsid w:val="004E3587"/>
    <w:rsid w:val="004E3F8D"/>
    <w:rsid w:val="004E41D3"/>
    <w:rsid w:val="004E4916"/>
    <w:rsid w:val="004E5575"/>
    <w:rsid w:val="004E55DF"/>
    <w:rsid w:val="004E61AE"/>
    <w:rsid w:val="004E63AF"/>
    <w:rsid w:val="004F0208"/>
    <w:rsid w:val="004F0CA5"/>
    <w:rsid w:val="004F0D81"/>
    <w:rsid w:val="004F117A"/>
    <w:rsid w:val="004F15C0"/>
    <w:rsid w:val="004F3B5A"/>
    <w:rsid w:val="004F3E08"/>
    <w:rsid w:val="004F5A27"/>
    <w:rsid w:val="004F5C0D"/>
    <w:rsid w:val="004F60BB"/>
    <w:rsid w:val="005006AB"/>
    <w:rsid w:val="00500C76"/>
    <w:rsid w:val="0050172C"/>
    <w:rsid w:val="0050339B"/>
    <w:rsid w:val="00503E44"/>
    <w:rsid w:val="00504462"/>
    <w:rsid w:val="0050456B"/>
    <w:rsid w:val="0050474E"/>
    <w:rsid w:val="00504FDC"/>
    <w:rsid w:val="005126AE"/>
    <w:rsid w:val="00513248"/>
    <w:rsid w:val="005141F3"/>
    <w:rsid w:val="005151AF"/>
    <w:rsid w:val="005158E5"/>
    <w:rsid w:val="00515E13"/>
    <w:rsid w:val="00520706"/>
    <w:rsid w:val="005216BC"/>
    <w:rsid w:val="00523A6E"/>
    <w:rsid w:val="005242E8"/>
    <w:rsid w:val="005255D6"/>
    <w:rsid w:val="005257B3"/>
    <w:rsid w:val="005260B9"/>
    <w:rsid w:val="0052652E"/>
    <w:rsid w:val="0053022A"/>
    <w:rsid w:val="00531E52"/>
    <w:rsid w:val="00531F35"/>
    <w:rsid w:val="00533253"/>
    <w:rsid w:val="00533B57"/>
    <w:rsid w:val="00533E13"/>
    <w:rsid w:val="005344D3"/>
    <w:rsid w:val="00535194"/>
    <w:rsid w:val="0053662F"/>
    <w:rsid w:val="005366D4"/>
    <w:rsid w:val="00536F39"/>
    <w:rsid w:val="005408B2"/>
    <w:rsid w:val="00542960"/>
    <w:rsid w:val="0054384E"/>
    <w:rsid w:val="00543B0B"/>
    <w:rsid w:val="00543B14"/>
    <w:rsid w:val="0054430F"/>
    <w:rsid w:val="0054440E"/>
    <w:rsid w:val="005445BE"/>
    <w:rsid w:val="00544D22"/>
    <w:rsid w:val="005462B2"/>
    <w:rsid w:val="0054707A"/>
    <w:rsid w:val="00550644"/>
    <w:rsid w:val="005534FF"/>
    <w:rsid w:val="00553852"/>
    <w:rsid w:val="00553B00"/>
    <w:rsid w:val="005549C3"/>
    <w:rsid w:val="005555B3"/>
    <w:rsid w:val="00555B45"/>
    <w:rsid w:val="005561EC"/>
    <w:rsid w:val="00556907"/>
    <w:rsid w:val="00557B1E"/>
    <w:rsid w:val="00561AF7"/>
    <w:rsid w:val="00561E50"/>
    <w:rsid w:val="0056247E"/>
    <w:rsid w:val="00562A05"/>
    <w:rsid w:val="005635E6"/>
    <w:rsid w:val="00564385"/>
    <w:rsid w:val="00564993"/>
    <w:rsid w:val="00565BAB"/>
    <w:rsid w:val="00565EB0"/>
    <w:rsid w:val="0056614C"/>
    <w:rsid w:val="005662FA"/>
    <w:rsid w:val="00566F73"/>
    <w:rsid w:val="005700C9"/>
    <w:rsid w:val="005710CF"/>
    <w:rsid w:val="005712AB"/>
    <w:rsid w:val="00572387"/>
    <w:rsid w:val="00572835"/>
    <w:rsid w:val="00573167"/>
    <w:rsid w:val="00577002"/>
    <w:rsid w:val="00580D61"/>
    <w:rsid w:val="00581FD7"/>
    <w:rsid w:val="00582767"/>
    <w:rsid w:val="00583860"/>
    <w:rsid w:val="00584153"/>
    <w:rsid w:val="00585266"/>
    <w:rsid w:val="005869FA"/>
    <w:rsid w:val="0058749F"/>
    <w:rsid w:val="00590361"/>
    <w:rsid w:val="005906BB"/>
    <w:rsid w:val="00591161"/>
    <w:rsid w:val="00591E31"/>
    <w:rsid w:val="00592341"/>
    <w:rsid w:val="0059391C"/>
    <w:rsid w:val="00595FEC"/>
    <w:rsid w:val="005A0263"/>
    <w:rsid w:val="005A0A66"/>
    <w:rsid w:val="005A208D"/>
    <w:rsid w:val="005A4CFE"/>
    <w:rsid w:val="005A5958"/>
    <w:rsid w:val="005A72A9"/>
    <w:rsid w:val="005A78D1"/>
    <w:rsid w:val="005A7986"/>
    <w:rsid w:val="005A7F97"/>
    <w:rsid w:val="005B00A8"/>
    <w:rsid w:val="005B0B57"/>
    <w:rsid w:val="005B0FDC"/>
    <w:rsid w:val="005B3334"/>
    <w:rsid w:val="005B3A90"/>
    <w:rsid w:val="005B4242"/>
    <w:rsid w:val="005B4EFB"/>
    <w:rsid w:val="005B67B2"/>
    <w:rsid w:val="005B73FF"/>
    <w:rsid w:val="005B7ACC"/>
    <w:rsid w:val="005C2DE9"/>
    <w:rsid w:val="005C3857"/>
    <w:rsid w:val="005C41AC"/>
    <w:rsid w:val="005C47FC"/>
    <w:rsid w:val="005C5FC0"/>
    <w:rsid w:val="005C6147"/>
    <w:rsid w:val="005C739D"/>
    <w:rsid w:val="005D0F6E"/>
    <w:rsid w:val="005D3133"/>
    <w:rsid w:val="005D44A9"/>
    <w:rsid w:val="005D5AE3"/>
    <w:rsid w:val="005D6682"/>
    <w:rsid w:val="005D703F"/>
    <w:rsid w:val="005D7574"/>
    <w:rsid w:val="005D7998"/>
    <w:rsid w:val="005E0B70"/>
    <w:rsid w:val="005E35F7"/>
    <w:rsid w:val="005E3E5B"/>
    <w:rsid w:val="005E4585"/>
    <w:rsid w:val="005E4641"/>
    <w:rsid w:val="005E4B16"/>
    <w:rsid w:val="005E4E1E"/>
    <w:rsid w:val="005E50B9"/>
    <w:rsid w:val="005E616B"/>
    <w:rsid w:val="005E6CC5"/>
    <w:rsid w:val="005E7A13"/>
    <w:rsid w:val="005E7D70"/>
    <w:rsid w:val="005E7D9D"/>
    <w:rsid w:val="005E7FB7"/>
    <w:rsid w:val="005F075C"/>
    <w:rsid w:val="005F2CF5"/>
    <w:rsid w:val="005F3A39"/>
    <w:rsid w:val="005F3CC3"/>
    <w:rsid w:val="005F5625"/>
    <w:rsid w:val="005F5B56"/>
    <w:rsid w:val="00600DD5"/>
    <w:rsid w:val="006019C9"/>
    <w:rsid w:val="00602A36"/>
    <w:rsid w:val="00604618"/>
    <w:rsid w:val="00604BDF"/>
    <w:rsid w:val="006052E9"/>
    <w:rsid w:val="00605DE7"/>
    <w:rsid w:val="00606125"/>
    <w:rsid w:val="00606577"/>
    <w:rsid w:val="006071CB"/>
    <w:rsid w:val="00610000"/>
    <w:rsid w:val="00610A5E"/>
    <w:rsid w:val="0061280E"/>
    <w:rsid w:val="00612AF0"/>
    <w:rsid w:val="00612D20"/>
    <w:rsid w:val="00612D27"/>
    <w:rsid w:val="006137D0"/>
    <w:rsid w:val="00614721"/>
    <w:rsid w:val="00616F73"/>
    <w:rsid w:val="00616FAC"/>
    <w:rsid w:val="006205F6"/>
    <w:rsid w:val="006208D4"/>
    <w:rsid w:val="00620939"/>
    <w:rsid w:val="006211DC"/>
    <w:rsid w:val="006216A2"/>
    <w:rsid w:val="00624785"/>
    <w:rsid w:val="00624A13"/>
    <w:rsid w:val="0062570A"/>
    <w:rsid w:val="006258C5"/>
    <w:rsid w:val="00625A08"/>
    <w:rsid w:val="006275A6"/>
    <w:rsid w:val="00627A31"/>
    <w:rsid w:val="00627EB2"/>
    <w:rsid w:val="0063103C"/>
    <w:rsid w:val="006313F7"/>
    <w:rsid w:val="006314A4"/>
    <w:rsid w:val="006315D9"/>
    <w:rsid w:val="006316CA"/>
    <w:rsid w:val="00631D73"/>
    <w:rsid w:val="006325EB"/>
    <w:rsid w:val="00633252"/>
    <w:rsid w:val="006337EC"/>
    <w:rsid w:val="0063477B"/>
    <w:rsid w:val="006350E3"/>
    <w:rsid w:val="00636144"/>
    <w:rsid w:val="00637166"/>
    <w:rsid w:val="006404A1"/>
    <w:rsid w:val="00641ABD"/>
    <w:rsid w:val="00643839"/>
    <w:rsid w:val="006445A1"/>
    <w:rsid w:val="006448EB"/>
    <w:rsid w:val="00644E8B"/>
    <w:rsid w:val="00646158"/>
    <w:rsid w:val="00646A25"/>
    <w:rsid w:val="00651A41"/>
    <w:rsid w:val="00651A74"/>
    <w:rsid w:val="00652367"/>
    <w:rsid w:val="00652531"/>
    <w:rsid w:val="00653361"/>
    <w:rsid w:val="00653853"/>
    <w:rsid w:val="00653D48"/>
    <w:rsid w:val="00654650"/>
    <w:rsid w:val="00654C4C"/>
    <w:rsid w:val="0065596B"/>
    <w:rsid w:val="00656542"/>
    <w:rsid w:val="00656A16"/>
    <w:rsid w:val="006607A2"/>
    <w:rsid w:val="0066232C"/>
    <w:rsid w:val="00662A78"/>
    <w:rsid w:val="00663B4E"/>
    <w:rsid w:val="00663D58"/>
    <w:rsid w:val="00665B42"/>
    <w:rsid w:val="00665B6E"/>
    <w:rsid w:val="0067294B"/>
    <w:rsid w:val="006735DF"/>
    <w:rsid w:val="00674939"/>
    <w:rsid w:val="0067740B"/>
    <w:rsid w:val="00677482"/>
    <w:rsid w:val="006774EB"/>
    <w:rsid w:val="00677AE2"/>
    <w:rsid w:val="00677BEB"/>
    <w:rsid w:val="006805B9"/>
    <w:rsid w:val="006831B3"/>
    <w:rsid w:val="00684120"/>
    <w:rsid w:val="00687A95"/>
    <w:rsid w:val="00690CB8"/>
    <w:rsid w:val="00692289"/>
    <w:rsid w:val="00694595"/>
    <w:rsid w:val="00694711"/>
    <w:rsid w:val="00696F6F"/>
    <w:rsid w:val="006A0268"/>
    <w:rsid w:val="006A08A4"/>
    <w:rsid w:val="006A0AC1"/>
    <w:rsid w:val="006A0EE4"/>
    <w:rsid w:val="006A13C2"/>
    <w:rsid w:val="006A1A93"/>
    <w:rsid w:val="006A241D"/>
    <w:rsid w:val="006A36A4"/>
    <w:rsid w:val="006A585D"/>
    <w:rsid w:val="006A637D"/>
    <w:rsid w:val="006A6E5B"/>
    <w:rsid w:val="006A7D31"/>
    <w:rsid w:val="006B0339"/>
    <w:rsid w:val="006B13DB"/>
    <w:rsid w:val="006B1473"/>
    <w:rsid w:val="006B249E"/>
    <w:rsid w:val="006B2FC5"/>
    <w:rsid w:val="006B354B"/>
    <w:rsid w:val="006B39D3"/>
    <w:rsid w:val="006B406B"/>
    <w:rsid w:val="006B408A"/>
    <w:rsid w:val="006B67C4"/>
    <w:rsid w:val="006B6EC0"/>
    <w:rsid w:val="006B7D40"/>
    <w:rsid w:val="006C014E"/>
    <w:rsid w:val="006C0DDB"/>
    <w:rsid w:val="006C17B9"/>
    <w:rsid w:val="006C2809"/>
    <w:rsid w:val="006C2C3F"/>
    <w:rsid w:val="006C2DC2"/>
    <w:rsid w:val="006C2E4D"/>
    <w:rsid w:val="006C34D6"/>
    <w:rsid w:val="006C4B1C"/>
    <w:rsid w:val="006C4FB0"/>
    <w:rsid w:val="006C5CAF"/>
    <w:rsid w:val="006C6828"/>
    <w:rsid w:val="006C6A07"/>
    <w:rsid w:val="006C7CEE"/>
    <w:rsid w:val="006C7FBF"/>
    <w:rsid w:val="006D050F"/>
    <w:rsid w:val="006D0969"/>
    <w:rsid w:val="006D0BB3"/>
    <w:rsid w:val="006D0D5E"/>
    <w:rsid w:val="006D1737"/>
    <w:rsid w:val="006D2858"/>
    <w:rsid w:val="006D2952"/>
    <w:rsid w:val="006D4B52"/>
    <w:rsid w:val="006D4C08"/>
    <w:rsid w:val="006D4E7C"/>
    <w:rsid w:val="006D54E5"/>
    <w:rsid w:val="006D5510"/>
    <w:rsid w:val="006D5DAB"/>
    <w:rsid w:val="006D68A9"/>
    <w:rsid w:val="006E01D0"/>
    <w:rsid w:val="006E06EF"/>
    <w:rsid w:val="006E1244"/>
    <w:rsid w:val="006E1FB3"/>
    <w:rsid w:val="006E2BE9"/>
    <w:rsid w:val="006E2C8B"/>
    <w:rsid w:val="006E5E17"/>
    <w:rsid w:val="006F0059"/>
    <w:rsid w:val="006F023F"/>
    <w:rsid w:val="006F0A64"/>
    <w:rsid w:val="006F1263"/>
    <w:rsid w:val="006F1EFE"/>
    <w:rsid w:val="006F471E"/>
    <w:rsid w:val="006F4D98"/>
    <w:rsid w:val="006F56B6"/>
    <w:rsid w:val="006F580D"/>
    <w:rsid w:val="006F6395"/>
    <w:rsid w:val="007007BB"/>
    <w:rsid w:val="00700922"/>
    <w:rsid w:val="007009A4"/>
    <w:rsid w:val="00701106"/>
    <w:rsid w:val="00701FB3"/>
    <w:rsid w:val="00702C3B"/>
    <w:rsid w:val="007034D5"/>
    <w:rsid w:val="007039ED"/>
    <w:rsid w:val="00704024"/>
    <w:rsid w:val="00704A09"/>
    <w:rsid w:val="00704F0E"/>
    <w:rsid w:val="00706527"/>
    <w:rsid w:val="007106B7"/>
    <w:rsid w:val="007136FC"/>
    <w:rsid w:val="0071708B"/>
    <w:rsid w:val="007175CB"/>
    <w:rsid w:val="00717D75"/>
    <w:rsid w:val="00717E54"/>
    <w:rsid w:val="00720356"/>
    <w:rsid w:val="00720506"/>
    <w:rsid w:val="00720F59"/>
    <w:rsid w:val="00724650"/>
    <w:rsid w:val="00724AFD"/>
    <w:rsid w:val="00724D53"/>
    <w:rsid w:val="00727A2E"/>
    <w:rsid w:val="00730457"/>
    <w:rsid w:val="00730D71"/>
    <w:rsid w:val="00731ADE"/>
    <w:rsid w:val="0073262A"/>
    <w:rsid w:val="00732B96"/>
    <w:rsid w:val="00732FD6"/>
    <w:rsid w:val="0073304E"/>
    <w:rsid w:val="007338DF"/>
    <w:rsid w:val="00733935"/>
    <w:rsid w:val="00734021"/>
    <w:rsid w:val="00734BDB"/>
    <w:rsid w:val="00735196"/>
    <w:rsid w:val="007365F8"/>
    <w:rsid w:val="00736A55"/>
    <w:rsid w:val="00736CCD"/>
    <w:rsid w:val="00736FED"/>
    <w:rsid w:val="00737A32"/>
    <w:rsid w:val="00740404"/>
    <w:rsid w:val="0074042B"/>
    <w:rsid w:val="00741135"/>
    <w:rsid w:val="00741354"/>
    <w:rsid w:val="007416A7"/>
    <w:rsid w:val="007421E7"/>
    <w:rsid w:val="00742BF1"/>
    <w:rsid w:val="0074360C"/>
    <w:rsid w:val="00747984"/>
    <w:rsid w:val="00747A27"/>
    <w:rsid w:val="00750318"/>
    <w:rsid w:val="00751C51"/>
    <w:rsid w:val="00753CB9"/>
    <w:rsid w:val="00753E8C"/>
    <w:rsid w:val="007565D2"/>
    <w:rsid w:val="00756724"/>
    <w:rsid w:val="00757511"/>
    <w:rsid w:val="00760B01"/>
    <w:rsid w:val="00760BAE"/>
    <w:rsid w:val="0076233E"/>
    <w:rsid w:val="00763173"/>
    <w:rsid w:val="0076351D"/>
    <w:rsid w:val="0076384E"/>
    <w:rsid w:val="00763A7D"/>
    <w:rsid w:val="00763B40"/>
    <w:rsid w:val="007643B8"/>
    <w:rsid w:val="00767088"/>
    <w:rsid w:val="00767C78"/>
    <w:rsid w:val="007736EF"/>
    <w:rsid w:val="00773B69"/>
    <w:rsid w:val="00775617"/>
    <w:rsid w:val="00776C84"/>
    <w:rsid w:val="00777921"/>
    <w:rsid w:val="00777B3B"/>
    <w:rsid w:val="00780C2B"/>
    <w:rsid w:val="007811B4"/>
    <w:rsid w:val="00781702"/>
    <w:rsid w:val="007819CF"/>
    <w:rsid w:val="00782085"/>
    <w:rsid w:val="0078697F"/>
    <w:rsid w:val="00786BFB"/>
    <w:rsid w:val="00787458"/>
    <w:rsid w:val="007878A0"/>
    <w:rsid w:val="00790C22"/>
    <w:rsid w:val="00791DC8"/>
    <w:rsid w:val="007925DA"/>
    <w:rsid w:val="00792FC3"/>
    <w:rsid w:val="00793218"/>
    <w:rsid w:val="007932F3"/>
    <w:rsid w:val="00793BED"/>
    <w:rsid w:val="007948FA"/>
    <w:rsid w:val="00797487"/>
    <w:rsid w:val="00797520"/>
    <w:rsid w:val="007A12F6"/>
    <w:rsid w:val="007A2A7C"/>
    <w:rsid w:val="007A2C2D"/>
    <w:rsid w:val="007A501A"/>
    <w:rsid w:val="007A562A"/>
    <w:rsid w:val="007A5C68"/>
    <w:rsid w:val="007A62C1"/>
    <w:rsid w:val="007A677E"/>
    <w:rsid w:val="007A6A36"/>
    <w:rsid w:val="007B0594"/>
    <w:rsid w:val="007B0F0A"/>
    <w:rsid w:val="007B0F70"/>
    <w:rsid w:val="007B269D"/>
    <w:rsid w:val="007B2758"/>
    <w:rsid w:val="007B2821"/>
    <w:rsid w:val="007B2B5E"/>
    <w:rsid w:val="007B3020"/>
    <w:rsid w:val="007B371C"/>
    <w:rsid w:val="007B4A46"/>
    <w:rsid w:val="007B51C3"/>
    <w:rsid w:val="007B5483"/>
    <w:rsid w:val="007B6C69"/>
    <w:rsid w:val="007C0356"/>
    <w:rsid w:val="007C1250"/>
    <w:rsid w:val="007C12A8"/>
    <w:rsid w:val="007C2169"/>
    <w:rsid w:val="007C2678"/>
    <w:rsid w:val="007C2C61"/>
    <w:rsid w:val="007C3167"/>
    <w:rsid w:val="007C3CF2"/>
    <w:rsid w:val="007C4BC8"/>
    <w:rsid w:val="007C4FC0"/>
    <w:rsid w:val="007C6CAA"/>
    <w:rsid w:val="007C6EEB"/>
    <w:rsid w:val="007C7151"/>
    <w:rsid w:val="007C7DAF"/>
    <w:rsid w:val="007D181B"/>
    <w:rsid w:val="007E190B"/>
    <w:rsid w:val="007E1984"/>
    <w:rsid w:val="007E2B4F"/>
    <w:rsid w:val="007E321D"/>
    <w:rsid w:val="007E37F8"/>
    <w:rsid w:val="007E3867"/>
    <w:rsid w:val="007E3B59"/>
    <w:rsid w:val="007E4A51"/>
    <w:rsid w:val="007E6012"/>
    <w:rsid w:val="007E6511"/>
    <w:rsid w:val="007E7E25"/>
    <w:rsid w:val="007F17B5"/>
    <w:rsid w:val="007F3B30"/>
    <w:rsid w:val="007F54A7"/>
    <w:rsid w:val="007F55BA"/>
    <w:rsid w:val="007F7A45"/>
    <w:rsid w:val="00800E3B"/>
    <w:rsid w:val="008013B4"/>
    <w:rsid w:val="00801450"/>
    <w:rsid w:val="00801465"/>
    <w:rsid w:val="00802B28"/>
    <w:rsid w:val="00802F95"/>
    <w:rsid w:val="00803078"/>
    <w:rsid w:val="00803188"/>
    <w:rsid w:val="0080596D"/>
    <w:rsid w:val="00805A12"/>
    <w:rsid w:val="00806782"/>
    <w:rsid w:val="0080721E"/>
    <w:rsid w:val="008104FF"/>
    <w:rsid w:val="00810713"/>
    <w:rsid w:val="008109D2"/>
    <w:rsid w:val="00810A0A"/>
    <w:rsid w:val="00811C39"/>
    <w:rsid w:val="00811FBB"/>
    <w:rsid w:val="00812130"/>
    <w:rsid w:val="008131AF"/>
    <w:rsid w:val="008132A0"/>
    <w:rsid w:val="00813391"/>
    <w:rsid w:val="008137C6"/>
    <w:rsid w:val="00813FEA"/>
    <w:rsid w:val="0081444B"/>
    <w:rsid w:val="008145BB"/>
    <w:rsid w:val="00815352"/>
    <w:rsid w:val="00816825"/>
    <w:rsid w:val="0081736F"/>
    <w:rsid w:val="0081751B"/>
    <w:rsid w:val="008202B8"/>
    <w:rsid w:val="00820858"/>
    <w:rsid w:val="0082197D"/>
    <w:rsid w:val="008227A8"/>
    <w:rsid w:val="00822B29"/>
    <w:rsid w:val="00824AD3"/>
    <w:rsid w:val="008270B9"/>
    <w:rsid w:val="0083001F"/>
    <w:rsid w:val="0083052E"/>
    <w:rsid w:val="00833107"/>
    <w:rsid w:val="0083404A"/>
    <w:rsid w:val="0083464C"/>
    <w:rsid w:val="0083557D"/>
    <w:rsid w:val="008361C8"/>
    <w:rsid w:val="00836A3B"/>
    <w:rsid w:val="00836FED"/>
    <w:rsid w:val="008414BD"/>
    <w:rsid w:val="008422B3"/>
    <w:rsid w:val="00842F83"/>
    <w:rsid w:val="0084357A"/>
    <w:rsid w:val="00844104"/>
    <w:rsid w:val="00844AD0"/>
    <w:rsid w:val="00845230"/>
    <w:rsid w:val="0084529F"/>
    <w:rsid w:val="008453CC"/>
    <w:rsid w:val="00845C8B"/>
    <w:rsid w:val="00846C61"/>
    <w:rsid w:val="0085059C"/>
    <w:rsid w:val="008508B3"/>
    <w:rsid w:val="00850EE8"/>
    <w:rsid w:val="008515B2"/>
    <w:rsid w:val="00851B85"/>
    <w:rsid w:val="00851D11"/>
    <w:rsid w:val="008555AE"/>
    <w:rsid w:val="00855781"/>
    <w:rsid w:val="00855B12"/>
    <w:rsid w:val="00856DF9"/>
    <w:rsid w:val="00856ED7"/>
    <w:rsid w:val="008571C0"/>
    <w:rsid w:val="00857437"/>
    <w:rsid w:val="00861032"/>
    <w:rsid w:val="008615E3"/>
    <w:rsid w:val="00862DF0"/>
    <w:rsid w:val="00863CDB"/>
    <w:rsid w:val="00863CED"/>
    <w:rsid w:val="00866DE1"/>
    <w:rsid w:val="00866FA2"/>
    <w:rsid w:val="00867260"/>
    <w:rsid w:val="00867803"/>
    <w:rsid w:val="00867BA0"/>
    <w:rsid w:val="0087144F"/>
    <w:rsid w:val="008714F8"/>
    <w:rsid w:val="00872745"/>
    <w:rsid w:val="00872C6A"/>
    <w:rsid w:val="00872E70"/>
    <w:rsid w:val="00872F11"/>
    <w:rsid w:val="00873063"/>
    <w:rsid w:val="00873E86"/>
    <w:rsid w:val="00874251"/>
    <w:rsid w:val="00874449"/>
    <w:rsid w:val="00874701"/>
    <w:rsid w:val="00874A8E"/>
    <w:rsid w:val="00876E54"/>
    <w:rsid w:val="00877465"/>
    <w:rsid w:val="00881013"/>
    <w:rsid w:val="00881656"/>
    <w:rsid w:val="00883B92"/>
    <w:rsid w:val="00884616"/>
    <w:rsid w:val="00884DE9"/>
    <w:rsid w:val="00884EBB"/>
    <w:rsid w:val="00887106"/>
    <w:rsid w:val="0088713C"/>
    <w:rsid w:val="00887BEA"/>
    <w:rsid w:val="00890A74"/>
    <w:rsid w:val="008920B9"/>
    <w:rsid w:val="008933F3"/>
    <w:rsid w:val="00893B81"/>
    <w:rsid w:val="00893DD8"/>
    <w:rsid w:val="00894A58"/>
    <w:rsid w:val="00894BD7"/>
    <w:rsid w:val="00894D77"/>
    <w:rsid w:val="00895D85"/>
    <w:rsid w:val="0089647B"/>
    <w:rsid w:val="00896EFC"/>
    <w:rsid w:val="008A0249"/>
    <w:rsid w:val="008A0408"/>
    <w:rsid w:val="008A1278"/>
    <w:rsid w:val="008A146D"/>
    <w:rsid w:val="008A3970"/>
    <w:rsid w:val="008A3F80"/>
    <w:rsid w:val="008A457A"/>
    <w:rsid w:val="008A4775"/>
    <w:rsid w:val="008A4E5C"/>
    <w:rsid w:val="008A5BDF"/>
    <w:rsid w:val="008A6ECF"/>
    <w:rsid w:val="008B003E"/>
    <w:rsid w:val="008B0CFD"/>
    <w:rsid w:val="008B1334"/>
    <w:rsid w:val="008B28F5"/>
    <w:rsid w:val="008B3233"/>
    <w:rsid w:val="008B340A"/>
    <w:rsid w:val="008B44A9"/>
    <w:rsid w:val="008B4970"/>
    <w:rsid w:val="008B4CF9"/>
    <w:rsid w:val="008B4FA4"/>
    <w:rsid w:val="008B57BB"/>
    <w:rsid w:val="008B668F"/>
    <w:rsid w:val="008B6F1B"/>
    <w:rsid w:val="008B6F1D"/>
    <w:rsid w:val="008C048F"/>
    <w:rsid w:val="008C088F"/>
    <w:rsid w:val="008C159D"/>
    <w:rsid w:val="008C2429"/>
    <w:rsid w:val="008C293F"/>
    <w:rsid w:val="008C2B15"/>
    <w:rsid w:val="008C4B41"/>
    <w:rsid w:val="008C5479"/>
    <w:rsid w:val="008D1ED5"/>
    <w:rsid w:val="008D2474"/>
    <w:rsid w:val="008D31FE"/>
    <w:rsid w:val="008D3C8C"/>
    <w:rsid w:val="008D475D"/>
    <w:rsid w:val="008D5F53"/>
    <w:rsid w:val="008D7F97"/>
    <w:rsid w:val="008E091F"/>
    <w:rsid w:val="008E0A96"/>
    <w:rsid w:val="008E0CC6"/>
    <w:rsid w:val="008E14CD"/>
    <w:rsid w:val="008E1E7F"/>
    <w:rsid w:val="008E2940"/>
    <w:rsid w:val="008E35F9"/>
    <w:rsid w:val="008E3AC9"/>
    <w:rsid w:val="008E5EFA"/>
    <w:rsid w:val="008E7F7C"/>
    <w:rsid w:val="008F0F38"/>
    <w:rsid w:val="008F51B3"/>
    <w:rsid w:val="00900284"/>
    <w:rsid w:val="009011AA"/>
    <w:rsid w:val="009015EB"/>
    <w:rsid w:val="009017D3"/>
    <w:rsid w:val="009019BF"/>
    <w:rsid w:val="00903524"/>
    <w:rsid w:val="009052E1"/>
    <w:rsid w:val="0090708C"/>
    <w:rsid w:val="009074AC"/>
    <w:rsid w:val="00910658"/>
    <w:rsid w:val="00911144"/>
    <w:rsid w:val="00911B63"/>
    <w:rsid w:val="00911BBE"/>
    <w:rsid w:val="00912290"/>
    <w:rsid w:val="009127C2"/>
    <w:rsid w:val="00912E4F"/>
    <w:rsid w:val="009137A8"/>
    <w:rsid w:val="0091411B"/>
    <w:rsid w:val="00915592"/>
    <w:rsid w:val="0091559D"/>
    <w:rsid w:val="00915B35"/>
    <w:rsid w:val="009202E2"/>
    <w:rsid w:val="0092170D"/>
    <w:rsid w:val="0092352F"/>
    <w:rsid w:val="00924513"/>
    <w:rsid w:val="00925145"/>
    <w:rsid w:val="009254EC"/>
    <w:rsid w:val="00925BBA"/>
    <w:rsid w:val="00925DD6"/>
    <w:rsid w:val="00925F94"/>
    <w:rsid w:val="00926BB7"/>
    <w:rsid w:val="00927A21"/>
    <w:rsid w:val="00930291"/>
    <w:rsid w:val="0093103D"/>
    <w:rsid w:val="009319DB"/>
    <w:rsid w:val="00932040"/>
    <w:rsid w:val="0093212E"/>
    <w:rsid w:val="00932F11"/>
    <w:rsid w:val="00933544"/>
    <w:rsid w:val="0093359F"/>
    <w:rsid w:val="00934972"/>
    <w:rsid w:val="00934C0C"/>
    <w:rsid w:val="00935B80"/>
    <w:rsid w:val="00937266"/>
    <w:rsid w:val="0093731D"/>
    <w:rsid w:val="00941B2D"/>
    <w:rsid w:val="00942D70"/>
    <w:rsid w:val="00942E5F"/>
    <w:rsid w:val="009437AA"/>
    <w:rsid w:val="009444A9"/>
    <w:rsid w:val="00945FD4"/>
    <w:rsid w:val="00946924"/>
    <w:rsid w:val="00946A70"/>
    <w:rsid w:val="00947019"/>
    <w:rsid w:val="0095113C"/>
    <w:rsid w:val="00951879"/>
    <w:rsid w:val="0095369D"/>
    <w:rsid w:val="0096017F"/>
    <w:rsid w:val="00964384"/>
    <w:rsid w:val="00965090"/>
    <w:rsid w:val="009654BD"/>
    <w:rsid w:val="00965534"/>
    <w:rsid w:val="0096558D"/>
    <w:rsid w:val="00966A65"/>
    <w:rsid w:val="0096797D"/>
    <w:rsid w:val="00970AB2"/>
    <w:rsid w:val="00970DEF"/>
    <w:rsid w:val="00971A7E"/>
    <w:rsid w:val="00971EE3"/>
    <w:rsid w:val="009724B0"/>
    <w:rsid w:val="00973151"/>
    <w:rsid w:val="0097385E"/>
    <w:rsid w:val="00973863"/>
    <w:rsid w:val="00973B57"/>
    <w:rsid w:val="009745BB"/>
    <w:rsid w:val="00974C86"/>
    <w:rsid w:val="00975A46"/>
    <w:rsid w:val="00975E12"/>
    <w:rsid w:val="00975E9C"/>
    <w:rsid w:val="00976B82"/>
    <w:rsid w:val="00980375"/>
    <w:rsid w:val="00982FE9"/>
    <w:rsid w:val="00983439"/>
    <w:rsid w:val="009861AF"/>
    <w:rsid w:val="009864B7"/>
    <w:rsid w:val="00987C16"/>
    <w:rsid w:val="0099000F"/>
    <w:rsid w:val="00990537"/>
    <w:rsid w:val="00990A44"/>
    <w:rsid w:val="00991F82"/>
    <w:rsid w:val="0099218D"/>
    <w:rsid w:val="009925F1"/>
    <w:rsid w:val="0099370D"/>
    <w:rsid w:val="00993D1A"/>
    <w:rsid w:val="009941D0"/>
    <w:rsid w:val="009955F7"/>
    <w:rsid w:val="00997D39"/>
    <w:rsid w:val="00997EFA"/>
    <w:rsid w:val="009A0AFD"/>
    <w:rsid w:val="009A0E00"/>
    <w:rsid w:val="009A1AAE"/>
    <w:rsid w:val="009A2EB1"/>
    <w:rsid w:val="009A38FA"/>
    <w:rsid w:val="009A4CAD"/>
    <w:rsid w:val="009A5C5A"/>
    <w:rsid w:val="009A6E9D"/>
    <w:rsid w:val="009A7029"/>
    <w:rsid w:val="009A7BAF"/>
    <w:rsid w:val="009B0FB4"/>
    <w:rsid w:val="009B1025"/>
    <w:rsid w:val="009B146C"/>
    <w:rsid w:val="009B159B"/>
    <w:rsid w:val="009B16A1"/>
    <w:rsid w:val="009B3293"/>
    <w:rsid w:val="009B415C"/>
    <w:rsid w:val="009B6262"/>
    <w:rsid w:val="009B6D4E"/>
    <w:rsid w:val="009B6D53"/>
    <w:rsid w:val="009C0909"/>
    <w:rsid w:val="009C10F8"/>
    <w:rsid w:val="009C17D4"/>
    <w:rsid w:val="009C338F"/>
    <w:rsid w:val="009C35C4"/>
    <w:rsid w:val="009C5ED9"/>
    <w:rsid w:val="009C6000"/>
    <w:rsid w:val="009C66F1"/>
    <w:rsid w:val="009C6AD6"/>
    <w:rsid w:val="009C6B75"/>
    <w:rsid w:val="009C7974"/>
    <w:rsid w:val="009C7D26"/>
    <w:rsid w:val="009C7DBC"/>
    <w:rsid w:val="009D0B57"/>
    <w:rsid w:val="009D141D"/>
    <w:rsid w:val="009D226D"/>
    <w:rsid w:val="009D2CF8"/>
    <w:rsid w:val="009D2E86"/>
    <w:rsid w:val="009D2F8A"/>
    <w:rsid w:val="009D44E0"/>
    <w:rsid w:val="009D4F23"/>
    <w:rsid w:val="009D5031"/>
    <w:rsid w:val="009D7418"/>
    <w:rsid w:val="009E1497"/>
    <w:rsid w:val="009E15DE"/>
    <w:rsid w:val="009E3877"/>
    <w:rsid w:val="009E3DBF"/>
    <w:rsid w:val="009E66C2"/>
    <w:rsid w:val="009E7961"/>
    <w:rsid w:val="009F0F15"/>
    <w:rsid w:val="009F252A"/>
    <w:rsid w:val="009F2DAD"/>
    <w:rsid w:val="009F33F4"/>
    <w:rsid w:val="009F44F6"/>
    <w:rsid w:val="009F5323"/>
    <w:rsid w:val="009F6592"/>
    <w:rsid w:val="009F6ACB"/>
    <w:rsid w:val="009F7227"/>
    <w:rsid w:val="00A01857"/>
    <w:rsid w:val="00A01DC0"/>
    <w:rsid w:val="00A026C9"/>
    <w:rsid w:val="00A02728"/>
    <w:rsid w:val="00A02DE7"/>
    <w:rsid w:val="00A03B59"/>
    <w:rsid w:val="00A0468C"/>
    <w:rsid w:val="00A06A29"/>
    <w:rsid w:val="00A0713C"/>
    <w:rsid w:val="00A111E8"/>
    <w:rsid w:val="00A11CA6"/>
    <w:rsid w:val="00A1263F"/>
    <w:rsid w:val="00A127AA"/>
    <w:rsid w:val="00A131AA"/>
    <w:rsid w:val="00A13612"/>
    <w:rsid w:val="00A1395C"/>
    <w:rsid w:val="00A146F4"/>
    <w:rsid w:val="00A15816"/>
    <w:rsid w:val="00A209D3"/>
    <w:rsid w:val="00A21C32"/>
    <w:rsid w:val="00A2387A"/>
    <w:rsid w:val="00A238A7"/>
    <w:rsid w:val="00A2421F"/>
    <w:rsid w:val="00A24B4F"/>
    <w:rsid w:val="00A24D52"/>
    <w:rsid w:val="00A260FF"/>
    <w:rsid w:val="00A26CFF"/>
    <w:rsid w:val="00A26DFF"/>
    <w:rsid w:val="00A270B7"/>
    <w:rsid w:val="00A271DA"/>
    <w:rsid w:val="00A27343"/>
    <w:rsid w:val="00A27F3E"/>
    <w:rsid w:val="00A304AC"/>
    <w:rsid w:val="00A30C03"/>
    <w:rsid w:val="00A31FC7"/>
    <w:rsid w:val="00A32BEC"/>
    <w:rsid w:val="00A330C9"/>
    <w:rsid w:val="00A337A0"/>
    <w:rsid w:val="00A357CE"/>
    <w:rsid w:val="00A35C08"/>
    <w:rsid w:val="00A36317"/>
    <w:rsid w:val="00A36A8F"/>
    <w:rsid w:val="00A36FBA"/>
    <w:rsid w:val="00A37EE9"/>
    <w:rsid w:val="00A408B3"/>
    <w:rsid w:val="00A42BE9"/>
    <w:rsid w:val="00A448CD"/>
    <w:rsid w:val="00A468DA"/>
    <w:rsid w:val="00A475A2"/>
    <w:rsid w:val="00A50043"/>
    <w:rsid w:val="00A50211"/>
    <w:rsid w:val="00A50C77"/>
    <w:rsid w:val="00A52F1D"/>
    <w:rsid w:val="00A533F6"/>
    <w:rsid w:val="00A535CD"/>
    <w:rsid w:val="00A53E1D"/>
    <w:rsid w:val="00A54319"/>
    <w:rsid w:val="00A5432D"/>
    <w:rsid w:val="00A549BC"/>
    <w:rsid w:val="00A54B3B"/>
    <w:rsid w:val="00A57493"/>
    <w:rsid w:val="00A5780C"/>
    <w:rsid w:val="00A60184"/>
    <w:rsid w:val="00A60EC4"/>
    <w:rsid w:val="00A61560"/>
    <w:rsid w:val="00A61D0D"/>
    <w:rsid w:val="00A6219C"/>
    <w:rsid w:val="00A64276"/>
    <w:rsid w:val="00A651CC"/>
    <w:rsid w:val="00A6643F"/>
    <w:rsid w:val="00A665F4"/>
    <w:rsid w:val="00A66D32"/>
    <w:rsid w:val="00A67212"/>
    <w:rsid w:val="00A710C1"/>
    <w:rsid w:val="00A740D8"/>
    <w:rsid w:val="00A74820"/>
    <w:rsid w:val="00A754A5"/>
    <w:rsid w:val="00A75EB9"/>
    <w:rsid w:val="00A774AD"/>
    <w:rsid w:val="00A778A5"/>
    <w:rsid w:val="00A77B6D"/>
    <w:rsid w:val="00A8288D"/>
    <w:rsid w:val="00A84E00"/>
    <w:rsid w:val="00A861AA"/>
    <w:rsid w:val="00A86375"/>
    <w:rsid w:val="00A866A0"/>
    <w:rsid w:val="00A870C0"/>
    <w:rsid w:val="00A878FD"/>
    <w:rsid w:val="00A87ED9"/>
    <w:rsid w:val="00A90B99"/>
    <w:rsid w:val="00A9101B"/>
    <w:rsid w:val="00A912EA"/>
    <w:rsid w:val="00A925BA"/>
    <w:rsid w:val="00A936F8"/>
    <w:rsid w:val="00A9460D"/>
    <w:rsid w:val="00A952F3"/>
    <w:rsid w:val="00A95694"/>
    <w:rsid w:val="00A95B48"/>
    <w:rsid w:val="00A96912"/>
    <w:rsid w:val="00A9750C"/>
    <w:rsid w:val="00A97559"/>
    <w:rsid w:val="00AA021B"/>
    <w:rsid w:val="00AA0AED"/>
    <w:rsid w:val="00AA0CA6"/>
    <w:rsid w:val="00AA36DE"/>
    <w:rsid w:val="00AA3C9C"/>
    <w:rsid w:val="00AA4726"/>
    <w:rsid w:val="00AA503B"/>
    <w:rsid w:val="00AA569D"/>
    <w:rsid w:val="00AA579C"/>
    <w:rsid w:val="00AA6C94"/>
    <w:rsid w:val="00AA7531"/>
    <w:rsid w:val="00AA78FF"/>
    <w:rsid w:val="00AA7A79"/>
    <w:rsid w:val="00AB055E"/>
    <w:rsid w:val="00AB0747"/>
    <w:rsid w:val="00AB0A8B"/>
    <w:rsid w:val="00AB1294"/>
    <w:rsid w:val="00AB27DB"/>
    <w:rsid w:val="00AB3152"/>
    <w:rsid w:val="00AB3C5A"/>
    <w:rsid w:val="00AB497A"/>
    <w:rsid w:val="00AB49D9"/>
    <w:rsid w:val="00AB57D5"/>
    <w:rsid w:val="00AB5C15"/>
    <w:rsid w:val="00AB679D"/>
    <w:rsid w:val="00AB6838"/>
    <w:rsid w:val="00AB7EA7"/>
    <w:rsid w:val="00AB7FEC"/>
    <w:rsid w:val="00AC17CD"/>
    <w:rsid w:val="00AC241D"/>
    <w:rsid w:val="00AC2E39"/>
    <w:rsid w:val="00AC2E7C"/>
    <w:rsid w:val="00AC35D3"/>
    <w:rsid w:val="00AC453C"/>
    <w:rsid w:val="00AC5372"/>
    <w:rsid w:val="00AC6034"/>
    <w:rsid w:val="00AC63B9"/>
    <w:rsid w:val="00AD15DB"/>
    <w:rsid w:val="00AD18D6"/>
    <w:rsid w:val="00AD2471"/>
    <w:rsid w:val="00AD3934"/>
    <w:rsid w:val="00AD44B1"/>
    <w:rsid w:val="00AD5645"/>
    <w:rsid w:val="00AD5CA0"/>
    <w:rsid w:val="00AD6342"/>
    <w:rsid w:val="00AD6B1A"/>
    <w:rsid w:val="00AD7A2F"/>
    <w:rsid w:val="00AE0819"/>
    <w:rsid w:val="00AE2A25"/>
    <w:rsid w:val="00AE3681"/>
    <w:rsid w:val="00AE3B97"/>
    <w:rsid w:val="00AE465C"/>
    <w:rsid w:val="00AE4F31"/>
    <w:rsid w:val="00AE5511"/>
    <w:rsid w:val="00AE56EB"/>
    <w:rsid w:val="00AE5D40"/>
    <w:rsid w:val="00AE668C"/>
    <w:rsid w:val="00AF0929"/>
    <w:rsid w:val="00AF1715"/>
    <w:rsid w:val="00AF209A"/>
    <w:rsid w:val="00AF21D2"/>
    <w:rsid w:val="00AF2334"/>
    <w:rsid w:val="00AF3F58"/>
    <w:rsid w:val="00AF4042"/>
    <w:rsid w:val="00AF4389"/>
    <w:rsid w:val="00AF5BAF"/>
    <w:rsid w:val="00AF631A"/>
    <w:rsid w:val="00AF6F8B"/>
    <w:rsid w:val="00B00BF6"/>
    <w:rsid w:val="00B01637"/>
    <w:rsid w:val="00B01D75"/>
    <w:rsid w:val="00B04813"/>
    <w:rsid w:val="00B04A1D"/>
    <w:rsid w:val="00B04DEC"/>
    <w:rsid w:val="00B05E3D"/>
    <w:rsid w:val="00B0705E"/>
    <w:rsid w:val="00B10DEE"/>
    <w:rsid w:val="00B10E3E"/>
    <w:rsid w:val="00B114E0"/>
    <w:rsid w:val="00B1278B"/>
    <w:rsid w:val="00B1351A"/>
    <w:rsid w:val="00B13869"/>
    <w:rsid w:val="00B13BC3"/>
    <w:rsid w:val="00B157A3"/>
    <w:rsid w:val="00B15D63"/>
    <w:rsid w:val="00B163CF"/>
    <w:rsid w:val="00B165DC"/>
    <w:rsid w:val="00B17796"/>
    <w:rsid w:val="00B20494"/>
    <w:rsid w:val="00B20C71"/>
    <w:rsid w:val="00B20E96"/>
    <w:rsid w:val="00B22212"/>
    <w:rsid w:val="00B23340"/>
    <w:rsid w:val="00B238A9"/>
    <w:rsid w:val="00B245F3"/>
    <w:rsid w:val="00B246F1"/>
    <w:rsid w:val="00B26A38"/>
    <w:rsid w:val="00B277C9"/>
    <w:rsid w:val="00B30B4B"/>
    <w:rsid w:val="00B31581"/>
    <w:rsid w:val="00B31942"/>
    <w:rsid w:val="00B31B96"/>
    <w:rsid w:val="00B32C22"/>
    <w:rsid w:val="00B33828"/>
    <w:rsid w:val="00B346C8"/>
    <w:rsid w:val="00B349FF"/>
    <w:rsid w:val="00B35A48"/>
    <w:rsid w:val="00B4084B"/>
    <w:rsid w:val="00B40C81"/>
    <w:rsid w:val="00B40F40"/>
    <w:rsid w:val="00B437BF"/>
    <w:rsid w:val="00B44303"/>
    <w:rsid w:val="00B44815"/>
    <w:rsid w:val="00B45A3D"/>
    <w:rsid w:val="00B45BA4"/>
    <w:rsid w:val="00B461C6"/>
    <w:rsid w:val="00B5142F"/>
    <w:rsid w:val="00B52AFB"/>
    <w:rsid w:val="00B53929"/>
    <w:rsid w:val="00B53D8C"/>
    <w:rsid w:val="00B54282"/>
    <w:rsid w:val="00B54302"/>
    <w:rsid w:val="00B543E0"/>
    <w:rsid w:val="00B54B55"/>
    <w:rsid w:val="00B54D8D"/>
    <w:rsid w:val="00B56E73"/>
    <w:rsid w:val="00B575BB"/>
    <w:rsid w:val="00B613AE"/>
    <w:rsid w:val="00B61E2C"/>
    <w:rsid w:val="00B624FB"/>
    <w:rsid w:val="00B632D1"/>
    <w:rsid w:val="00B64C06"/>
    <w:rsid w:val="00B65C16"/>
    <w:rsid w:val="00B65C3C"/>
    <w:rsid w:val="00B70DF5"/>
    <w:rsid w:val="00B70F4E"/>
    <w:rsid w:val="00B717C1"/>
    <w:rsid w:val="00B7233A"/>
    <w:rsid w:val="00B72422"/>
    <w:rsid w:val="00B73C51"/>
    <w:rsid w:val="00B73EDB"/>
    <w:rsid w:val="00B7447E"/>
    <w:rsid w:val="00B747E1"/>
    <w:rsid w:val="00B74BFA"/>
    <w:rsid w:val="00B74D18"/>
    <w:rsid w:val="00B75586"/>
    <w:rsid w:val="00B76329"/>
    <w:rsid w:val="00B81CA7"/>
    <w:rsid w:val="00B82C57"/>
    <w:rsid w:val="00B8327E"/>
    <w:rsid w:val="00B8428E"/>
    <w:rsid w:val="00B84559"/>
    <w:rsid w:val="00B85879"/>
    <w:rsid w:val="00B85C84"/>
    <w:rsid w:val="00B86C4F"/>
    <w:rsid w:val="00B87014"/>
    <w:rsid w:val="00B92517"/>
    <w:rsid w:val="00B9319F"/>
    <w:rsid w:val="00B9358C"/>
    <w:rsid w:val="00B93B49"/>
    <w:rsid w:val="00B943AA"/>
    <w:rsid w:val="00B957BD"/>
    <w:rsid w:val="00B95CAD"/>
    <w:rsid w:val="00B9685A"/>
    <w:rsid w:val="00B96D93"/>
    <w:rsid w:val="00BA0D14"/>
    <w:rsid w:val="00BA1453"/>
    <w:rsid w:val="00BA1911"/>
    <w:rsid w:val="00BA19FF"/>
    <w:rsid w:val="00BA1AE9"/>
    <w:rsid w:val="00BA1B09"/>
    <w:rsid w:val="00BA1F66"/>
    <w:rsid w:val="00BA4597"/>
    <w:rsid w:val="00BA486C"/>
    <w:rsid w:val="00BA4F44"/>
    <w:rsid w:val="00BA55DE"/>
    <w:rsid w:val="00BA57BF"/>
    <w:rsid w:val="00BA6976"/>
    <w:rsid w:val="00BA757B"/>
    <w:rsid w:val="00BA7710"/>
    <w:rsid w:val="00BB0662"/>
    <w:rsid w:val="00BB1BEB"/>
    <w:rsid w:val="00BB289F"/>
    <w:rsid w:val="00BB3821"/>
    <w:rsid w:val="00BB4267"/>
    <w:rsid w:val="00BB5A72"/>
    <w:rsid w:val="00BB5CB7"/>
    <w:rsid w:val="00BB72EE"/>
    <w:rsid w:val="00BC111A"/>
    <w:rsid w:val="00BC225C"/>
    <w:rsid w:val="00BC2C81"/>
    <w:rsid w:val="00BC4323"/>
    <w:rsid w:val="00BC4B55"/>
    <w:rsid w:val="00BC4D5E"/>
    <w:rsid w:val="00BC58EC"/>
    <w:rsid w:val="00BC5E2A"/>
    <w:rsid w:val="00BC72A1"/>
    <w:rsid w:val="00BD0494"/>
    <w:rsid w:val="00BD04C3"/>
    <w:rsid w:val="00BD200D"/>
    <w:rsid w:val="00BD30D3"/>
    <w:rsid w:val="00BD3D3A"/>
    <w:rsid w:val="00BD617E"/>
    <w:rsid w:val="00BD621A"/>
    <w:rsid w:val="00BD6ADF"/>
    <w:rsid w:val="00BD6D09"/>
    <w:rsid w:val="00BD7E9F"/>
    <w:rsid w:val="00BE0C1C"/>
    <w:rsid w:val="00BE0CD4"/>
    <w:rsid w:val="00BE0D3E"/>
    <w:rsid w:val="00BE1592"/>
    <w:rsid w:val="00BE1A28"/>
    <w:rsid w:val="00BE204A"/>
    <w:rsid w:val="00BE2728"/>
    <w:rsid w:val="00BE2BD6"/>
    <w:rsid w:val="00BE2F92"/>
    <w:rsid w:val="00BE4B14"/>
    <w:rsid w:val="00BE5679"/>
    <w:rsid w:val="00BE56A2"/>
    <w:rsid w:val="00BE5F9E"/>
    <w:rsid w:val="00BE6963"/>
    <w:rsid w:val="00BE78B6"/>
    <w:rsid w:val="00BF094B"/>
    <w:rsid w:val="00BF0C0A"/>
    <w:rsid w:val="00BF1206"/>
    <w:rsid w:val="00BF3D9B"/>
    <w:rsid w:val="00BF430D"/>
    <w:rsid w:val="00BF47D5"/>
    <w:rsid w:val="00BF53F2"/>
    <w:rsid w:val="00BF5915"/>
    <w:rsid w:val="00BF69E6"/>
    <w:rsid w:val="00BF71DF"/>
    <w:rsid w:val="00C00076"/>
    <w:rsid w:val="00C015E7"/>
    <w:rsid w:val="00C01998"/>
    <w:rsid w:val="00C02169"/>
    <w:rsid w:val="00C03DD5"/>
    <w:rsid w:val="00C04648"/>
    <w:rsid w:val="00C0465A"/>
    <w:rsid w:val="00C04E31"/>
    <w:rsid w:val="00C05536"/>
    <w:rsid w:val="00C056F5"/>
    <w:rsid w:val="00C05B4F"/>
    <w:rsid w:val="00C07154"/>
    <w:rsid w:val="00C077D7"/>
    <w:rsid w:val="00C11398"/>
    <w:rsid w:val="00C126C7"/>
    <w:rsid w:val="00C12759"/>
    <w:rsid w:val="00C12F98"/>
    <w:rsid w:val="00C14155"/>
    <w:rsid w:val="00C14B9C"/>
    <w:rsid w:val="00C14CBA"/>
    <w:rsid w:val="00C14FBC"/>
    <w:rsid w:val="00C15249"/>
    <w:rsid w:val="00C170AF"/>
    <w:rsid w:val="00C174AA"/>
    <w:rsid w:val="00C22871"/>
    <w:rsid w:val="00C23E0A"/>
    <w:rsid w:val="00C240AC"/>
    <w:rsid w:val="00C2439C"/>
    <w:rsid w:val="00C24F00"/>
    <w:rsid w:val="00C251E7"/>
    <w:rsid w:val="00C255FB"/>
    <w:rsid w:val="00C3013C"/>
    <w:rsid w:val="00C31958"/>
    <w:rsid w:val="00C3270E"/>
    <w:rsid w:val="00C33409"/>
    <w:rsid w:val="00C33EAE"/>
    <w:rsid w:val="00C35955"/>
    <w:rsid w:val="00C36D32"/>
    <w:rsid w:val="00C3784D"/>
    <w:rsid w:val="00C3798B"/>
    <w:rsid w:val="00C37A94"/>
    <w:rsid w:val="00C40061"/>
    <w:rsid w:val="00C4119B"/>
    <w:rsid w:val="00C419D0"/>
    <w:rsid w:val="00C41B13"/>
    <w:rsid w:val="00C441AB"/>
    <w:rsid w:val="00C44FB8"/>
    <w:rsid w:val="00C46614"/>
    <w:rsid w:val="00C47C41"/>
    <w:rsid w:val="00C47E66"/>
    <w:rsid w:val="00C47E9D"/>
    <w:rsid w:val="00C524DC"/>
    <w:rsid w:val="00C53436"/>
    <w:rsid w:val="00C54DC5"/>
    <w:rsid w:val="00C5600F"/>
    <w:rsid w:val="00C56DDA"/>
    <w:rsid w:val="00C57146"/>
    <w:rsid w:val="00C57325"/>
    <w:rsid w:val="00C57B00"/>
    <w:rsid w:val="00C57B65"/>
    <w:rsid w:val="00C57E24"/>
    <w:rsid w:val="00C6204F"/>
    <w:rsid w:val="00C63109"/>
    <w:rsid w:val="00C64F62"/>
    <w:rsid w:val="00C65578"/>
    <w:rsid w:val="00C656F1"/>
    <w:rsid w:val="00C71000"/>
    <w:rsid w:val="00C71460"/>
    <w:rsid w:val="00C72706"/>
    <w:rsid w:val="00C74E81"/>
    <w:rsid w:val="00C751C9"/>
    <w:rsid w:val="00C76E88"/>
    <w:rsid w:val="00C77A8C"/>
    <w:rsid w:val="00C800A3"/>
    <w:rsid w:val="00C800EC"/>
    <w:rsid w:val="00C824B6"/>
    <w:rsid w:val="00C83FCC"/>
    <w:rsid w:val="00C854DF"/>
    <w:rsid w:val="00C8727A"/>
    <w:rsid w:val="00C878F2"/>
    <w:rsid w:val="00C87969"/>
    <w:rsid w:val="00C901F9"/>
    <w:rsid w:val="00C92B30"/>
    <w:rsid w:val="00C92D37"/>
    <w:rsid w:val="00C935BA"/>
    <w:rsid w:val="00C9419A"/>
    <w:rsid w:val="00C94208"/>
    <w:rsid w:val="00C94911"/>
    <w:rsid w:val="00C9599F"/>
    <w:rsid w:val="00C96173"/>
    <w:rsid w:val="00C972C2"/>
    <w:rsid w:val="00C974B3"/>
    <w:rsid w:val="00CA1C3B"/>
    <w:rsid w:val="00CA1E4D"/>
    <w:rsid w:val="00CA1EA4"/>
    <w:rsid w:val="00CA2AC7"/>
    <w:rsid w:val="00CA3D13"/>
    <w:rsid w:val="00CA7D96"/>
    <w:rsid w:val="00CB1882"/>
    <w:rsid w:val="00CB5DEE"/>
    <w:rsid w:val="00CB7B02"/>
    <w:rsid w:val="00CC29F3"/>
    <w:rsid w:val="00CC31CF"/>
    <w:rsid w:val="00CC32D7"/>
    <w:rsid w:val="00CC419B"/>
    <w:rsid w:val="00CC4A0C"/>
    <w:rsid w:val="00CC4A26"/>
    <w:rsid w:val="00CC6699"/>
    <w:rsid w:val="00CC6B1D"/>
    <w:rsid w:val="00CC6D7E"/>
    <w:rsid w:val="00CD0E2F"/>
    <w:rsid w:val="00CD13E8"/>
    <w:rsid w:val="00CD1740"/>
    <w:rsid w:val="00CD29F9"/>
    <w:rsid w:val="00CD354A"/>
    <w:rsid w:val="00CD4202"/>
    <w:rsid w:val="00CD4B5B"/>
    <w:rsid w:val="00CD5674"/>
    <w:rsid w:val="00CD7FD8"/>
    <w:rsid w:val="00CE08FD"/>
    <w:rsid w:val="00CE0BB8"/>
    <w:rsid w:val="00CE2127"/>
    <w:rsid w:val="00CE2CA7"/>
    <w:rsid w:val="00CE3187"/>
    <w:rsid w:val="00CE32C5"/>
    <w:rsid w:val="00CE3C2F"/>
    <w:rsid w:val="00CE4D83"/>
    <w:rsid w:val="00CE57ED"/>
    <w:rsid w:val="00CE6332"/>
    <w:rsid w:val="00CE67F2"/>
    <w:rsid w:val="00CE7373"/>
    <w:rsid w:val="00CE75B9"/>
    <w:rsid w:val="00CE7A41"/>
    <w:rsid w:val="00CF05C5"/>
    <w:rsid w:val="00CF20CD"/>
    <w:rsid w:val="00CF25BA"/>
    <w:rsid w:val="00CF35C4"/>
    <w:rsid w:val="00CF3921"/>
    <w:rsid w:val="00CF3E08"/>
    <w:rsid w:val="00CF5764"/>
    <w:rsid w:val="00CF64E1"/>
    <w:rsid w:val="00CF68A0"/>
    <w:rsid w:val="00CF6B82"/>
    <w:rsid w:val="00CF7437"/>
    <w:rsid w:val="00CF7666"/>
    <w:rsid w:val="00CF7BE3"/>
    <w:rsid w:val="00D011ED"/>
    <w:rsid w:val="00D014C5"/>
    <w:rsid w:val="00D03D96"/>
    <w:rsid w:val="00D04EBF"/>
    <w:rsid w:val="00D0518A"/>
    <w:rsid w:val="00D10342"/>
    <w:rsid w:val="00D10F6B"/>
    <w:rsid w:val="00D11047"/>
    <w:rsid w:val="00D11BF9"/>
    <w:rsid w:val="00D11CB3"/>
    <w:rsid w:val="00D12A50"/>
    <w:rsid w:val="00D13101"/>
    <w:rsid w:val="00D13630"/>
    <w:rsid w:val="00D17122"/>
    <w:rsid w:val="00D174D7"/>
    <w:rsid w:val="00D20C94"/>
    <w:rsid w:val="00D20D60"/>
    <w:rsid w:val="00D2247D"/>
    <w:rsid w:val="00D230B4"/>
    <w:rsid w:val="00D23919"/>
    <w:rsid w:val="00D23FE3"/>
    <w:rsid w:val="00D25F44"/>
    <w:rsid w:val="00D26BD3"/>
    <w:rsid w:val="00D30C55"/>
    <w:rsid w:val="00D30E87"/>
    <w:rsid w:val="00D3159E"/>
    <w:rsid w:val="00D32555"/>
    <w:rsid w:val="00D348FC"/>
    <w:rsid w:val="00D3619E"/>
    <w:rsid w:val="00D36B87"/>
    <w:rsid w:val="00D37392"/>
    <w:rsid w:val="00D3758F"/>
    <w:rsid w:val="00D37C06"/>
    <w:rsid w:val="00D40368"/>
    <w:rsid w:val="00D4040E"/>
    <w:rsid w:val="00D4338D"/>
    <w:rsid w:val="00D44527"/>
    <w:rsid w:val="00D46FCC"/>
    <w:rsid w:val="00D472EA"/>
    <w:rsid w:val="00D50A62"/>
    <w:rsid w:val="00D52482"/>
    <w:rsid w:val="00D530C3"/>
    <w:rsid w:val="00D53266"/>
    <w:rsid w:val="00D533ED"/>
    <w:rsid w:val="00D549C9"/>
    <w:rsid w:val="00D559C6"/>
    <w:rsid w:val="00D56AAA"/>
    <w:rsid w:val="00D5751D"/>
    <w:rsid w:val="00D5769F"/>
    <w:rsid w:val="00D60933"/>
    <w:rsid w:val="00D6300A"/>
    <w:rsid w:val="00D652D3"/>
    <w:rsid w:val="00D65A38"/>
    <w:rsid w:val="00D66039"/>
    <w:rsid w:val="00D66F32"/>
    <w:rsid w:val="00D671FA"/>
    <w:rsid w:val="00D70C6B"/>
    <w:rsid w:val="00D71210"/>
    <w:rsid w:val="00D7135B"/>
    <w:rsid w:val="00D71865"/>
    <w:rsid w:val="00D719A6"/>
    <w:rsid w:val="00D71A8C"/>
    <w:rsid w:val="00D74721"/>
    <w:rsid w:val="00D74AAD"/>
    <w:rsid w:val="00D74DE7"/>
    <w:rsid w:val="00D76856"/>
    <w:rsid w:val="00D7759F"/>
    <w:rsid w:val="00D77716"/>
    <w:rsid w:val="00D77D38"/>
    <w:rsid w:val="00D77D4C"/>
    <w:rsid w:val="00D8006B"/>
    <w:rsid w:val="00D8007F"/>
    <w:rsid w:val="00D84BBC"/>
    <w:rsid w:val="00D84F51"/>
    <w:rsid w:val="00D875AD"/>
    <w:rsid w:val="00D87929"/>
    <w:rsid w:val="00D9017A"/>
    <w:rsid w:val="00D936FA"/>
    <w:rsid w:val="00D93A4D"/>
    <w:rsid w:val="00D93B0F"/>
    <w:rsid w:val="00D9531E"/>
    <w:rsid w:val="00D969B6"/>
    <w:rsid w:val="00D96C59"/>
    <w:rsid w:val="00D97143"/>
    <w:rsid w:val="00DA010D"/>
    <w:rsid w:val="00DA026A"/>
    <w:rsid w:val="00DA07CD"/>
    <w:rsid w:val="00DA0B81"/>
    <w:rsid w:val="00DA1EBB"/>
    <w:rsid w:val="00DA583A"/>
    <w:rsid w:val="00DA63AA"/>
    <w:rsid w:val="00DB004F"/>
    <w:rsid w:val="00DB0AD3"/>
    <w:rsid w:val="00DB12E2"/>
    <w:rsid w:val="00DB1DA2"/>
    <w:rsid w:val="00DB23DC"/>
    <w:rsid w:val="00DB247E"/>
    <w:rsid w:val="00DB4224"/>
    <w:rsid w:val="00DB4A37"/>
    <w:rsid w:val="00DB4FAD"/>
    <w:rsid w:val="00DB68B0"/>
    <w:rsid w:val="00DB7780"/>
    <w:rsid w:val="00DC0C8E"/>
    <w:rsid w:val="00DC1412"/>
    <w:rsid w:val="00DC1D35"/>
    <w:rsid w:val="00DC2FD5"/>
    <w:rsid w:val="00DC450A"/>
    <w:rsid w:val="00DC4D3F"/>
    <w:rsid w:val="00DC5076"/>
    <w:rsid w:val="00DC580A"/>
    <w:rsid w:val="00DC5CD8"/>
    <w:rsid w:val="00DC61FD"/>
    <w:rsid w:val="00DC6A1A"/>
    <w:rsid w:val="00DC78E5"/>
    <w:rsid w:val="00DD0885"/>
    <w:rsid w:val="00DD244D"/>
    <w:rsid w:val="00DD2BF1"/>
    <w:rsid w:val="00DD39E9"/>
    <w:rsid w:val="00DD3E92"/>
    <w:rsid w:val="00DD43CB"/>
    <w:rsid w:val="00DD5861"/>
    <w:rsid w:val="00DD5C0C"/>
    <w:rsid w:val="00DE04FB"/>
    <w:rsid w:val="00DE0CC7"/>
    <w:rsid w:val="00DE19D2"/>
    <w:rsid w:val="00DE2DE0"/>
    <w:rsid w:val="00DE3D71"/>
    <w:rsid w:val="00DE441C"/>
    <w:rsid w:val="00DE6CEF"/>
    <w:rsid w:val="00DF1849"/>
    <w:rsid w:val="00DF1D16"/>
    <w:rsid w:val="00DF1E32"/>
    <w:rsid w:val="00DF20CE"/>
    <w:rsid w:val="00DF3189"/>
    <w:rsid w:val="00DF3A92"/>
    <w:rsid w:val="00DF4823"/>
    <w:rsid w:val="00DF5148"/>
    <w:rsid w:val="00DF678F"/>
    <w:rsid w:val="00DF6868"/>
    <w:rsid w:val="00DF7001"/>
    <w:rsid w:val="00DF70C5"/>
    <w:rsid w:val="00DF77D6"/>
    <w:rsid w:val="00E001F6"/>
    <w:rsid w:val="00E024A5"/>
    <w:rsid w:val="00E02D72"/>
    <w:rsid w:val="00E02DF7"/>
    <w:rsid w:val="00E040AD"/>
    <w:rsid w:val="00E050D7"/>
    <w:rsid w:val="00E05104"/>
    <w:rsid w:val="00E10504"/>
    <w:rsid w:val="00E10EEC"/>
    <w:rsid w:val="00E117EA"/>
    <w:rsid w:val="00E117F2"/>
    <w:rsid w:val="00E11FCF"/>
    <w:rsid w:val="00E13E6A"/>
    <w:rsid w:val="00E14056"/>
    <w:rsid w:val="00E14C5F"/>
    <w:rsid w:val="00E15451"/>
    <w:rsid w:val="00E16221"/>
    <w:rsid w:val="00E168BE"/>
    <w:rsid w:val="00E16FCE"/>
    <w:rsid w:val="00E1746B"/>
    <w:rsid w:val="00E1776F"/>
    <w:rsid w:val="00E20B7A"/>
    <w:rsid w:val="00E22271"/>
    <w:rsid w:val="00E22924"/>
    <w:rsid w:val="00E23170"/>
    <w:rsid w:val="00E2334B"/>
    <w:rsid w:val="00E258A8"/>
    <w:rsid w:val="00E26906"/>
    <w:rsid w:val="00E305B4"/>
    <w:rsid w:val="00E31544"/>
    <w:rsid w:val="00E33009"/>
    <w:rsid w:val="00E36DEB"/>
    <w:rsid w:val="00E37B2D"/>
    <w:rsid w:val="00E37E84"/>
    <w:rsid w:val="00E402D1"/>
    <w:rsid w:val="00E4094C"/>
    <w:rsid w:val="00E40ACE"/>
    <w:rsid w:val="00E40BE2"/>
    <w:rsid w:val="00E440B4"/>
    <w:rsid w:val="00E44DC6"/>
    <w:rsid w:val="00E45768"/>
    <w:rsid w:val="00E4585F"/>
    <w:rsid w:val="00E472A2"/>
    <w:rsid w:val="00E509C2"/>
    <w:rsid w:val="00E5120C"/>
    <w:rsid w:val="00E5239F"/>
    <w:rsid w:val="00E529B3"/>
    <w:rsid w:val="00E52B22"/>
    <w:rsid w:val="00E52DED"/>
    <w:rsid w:val="00E53A3D"/>
    <w:rsid w:val="00E56B0A"/>
    <w:rsid w:val="00E56F3B"/>
    <w:rsid w:val="00E6081A"/>
    <w:rsid w:val="00E61EC7"/>
    <w:rsid w:val="00E62C51"/>
    <w:rsid w:val="00E63DC2"/>
    <w:rsid w:val="00E64080"/>
    <w:rsid w:val="00E64331"/>
    <w:rsid w:val="00E6675C"/>
    <w:rsid w:val="00E674D9"/>
    <w:rsid w:val="00E67842"/>
    <w:rsid w:val="00E67B1F"/>
    <w:rsid w:val="00E71A13"/>
    <w:rsid w:val="00E71BC1"/>
    <w:rsid w:val="00E72602"/>
    <w:rsid w:val="00E73226"/>
    <w:rsid w:val="00E73B00"/>
    <w:rsid w:val="00E806DB"/>
    <w:rsid w:val="00E80B09"/>
    <w:rsid w:val="00E81362"/>
    <w:rsid w:val="00E825B1"/>
    <w:rsid w:val="00E83037"/>
    <w:rsid w:val="00E83797"/>
    <w:rsid w:val="00E837FA"/>
    <w:rsid w:val="00E84200"/>
    <w:rsid w:val="00E845BF"/>
    <w:rsid w:val="00E85152"/>
    <w:rsid w:val="00E85216"/>
    <w:rsid w:val="00E8526B"/>
    <w:rsid w:val="00E86BB9"/>
    <w:rsid w:val="00E876A6"/>
    <w:rsid w:val="00E87B8C"/>
    <w:rsid w:val="00E90220"/>
    <w:rsid w:val="00E907EE"/>
    <w:rsid w:val="00E90A3A"/>
    <w:rsid w:val="00E92C4C"/>
    <w:rsid w:val="00E946FF"/>
    <w:rsid w:val="00E94C2A"/>
    <w:rsid w:val="00E94F43"/>
    <w:rsid w:val="00E97040"/>
    <w:rsid w:val="00E97F53"/>
    <w:rsid w:val="00EA02AC"/>
    <w:rsid w:val="00EA129B"/>
    <w:rsid w:val="00EA18C7"/>
    <w:rsid w:val="00EA20AC"/>
    <w:rsid w:val="00EA2450"/>
    <w:rsid w:val="00EA313C"/>
    <w:rsid w:val="00EA36A4"/>
    <w:rsid w:val="00EA38EF"/>
    <w:rsid w:val="00EA4D51"/>
    <w:rsid w:val="00EA4FEE"/>
    <w:rsid w:val="00EA5421"/>
    <w:rsid w:val="00EA5459"/>
    <w:rsid w:val="00EA5922"/>
    <w:rsid w:val="00EB19D5"/>
    <w:rsid w:val="00EB2A02"/>
    <w:rsid w:val="00EB39E8"/>
    <w:rsid w:val="00EB5FD4"/>
    <w:rsid w:val="00EB68CC"/>
    <w:rsid w:val="00EB6AAF"/>
    <w:rsid w:val="00EB6E3A"/>
    <w:rsid w:val="00EB70BF"/>
    <w:rsid w:val="00EB7611"/>
    <w:rsid w:val="00EB7878"/>
    <w:rsid w:val="00EC00A4"/>
    <w:rsid w:val="00EC1379"/>
    <w:rsid w:val="00EC1D65"/>
    <w:rsid w:val="00EC25EF"/>
    <w:rsid w:val="00EC2AEE"/>
    <w:rsid w:val="00EC3005"/>
    <w:rsid w:val="00EC3E06"/>
    <w:rsid w:val="00EC4AA9"/>
    <w:rsid w:val="00EC5197"/>
    <w:rsid w:val="00EC619A"/>
    <w:rsid w:val="00EC64C6"/>
    <w:rsid w:val="00EC6502"/>
    <w:rsid w:val="00EC65C1"/>
    <w:rsid w:val="00EC704C"/>
    <w:rsid w:val="00EC7290"/>
    <w:rsid w:val="00ED0670"/>
    <w:rsid w:val="00ED0DBC"/>
    <w:rsid w:val="00ED1A3B"/>
    <w:rsid w:val="00ED5A7A"/>
    <w:rsid w:val="00ED78DF"/>
    <w:rsid w:val="00ED7F1D"/>
    <w:rsid w:val="00ED7F5A"/>
    <w:rsid w:val="00EE03C4"/>
    <w:rsid w:val="00EE1A70"/>
    <w:rsid w:val="00EE2843"/>
    <w:rsid w:val="00EE35F9"/>
    <w:rsid w:val="00EE40ED"/>
    <w:rsid w:val="00EE4FD6"/>
    <w:rsid w:val="00EE60AD"/>
    <w:rsid w:val="00EE61EF"/>
    <w:rsid w:val="00EE62CC"/>
    <w:rsid w:val="00EE6EC4"/>
    <w:rsid w:val="00EF1A2E"/>
    <w:rsid w:val="00EF3C2F"/>
    <w:rsid w:val="00EF48BA"/>
    <w:rsid w:val="00EF5D84"/>
    <w:rsid w:val="00EF63EB"/>
    <w:rsid w:val="00EF6B3D"/>
    <w:rsid w:val="00EF6F76"/>
    <w:rsid w:val="00EF78BB"/>
    <w:rsid w:val="00F00AAF"/>
    <w:rsid w:val="00F01C9C"/>
    <w:rsid w:val="00F04AD1"/>
    <w:rsid w:val="00F04B9A"/>
    <w:rsid w:val="00F05BA5"/>
    <w:rsid w:val="00F06633"/>
    <w:rsid w:val="00F07A8F"/>
    <w:rsid w:val="00F10CE4"/>
    <w:rsid w:val="00F113E3"/>
    <w:rsid w:val="00F119C8"/>
    <w:rsid w:val="00F120C0"/>
    <w:rsid w:val="00F1212D"/>
    <w:rsid w:val="00F13638"/>
    <w:rsid w:val="00F13E4F"/>
    <w:rsid w:val="00F1400B"/>
    <w:rsid w:val="00F14865"/>
    <w:rsid w:val="00F153F9"/>
    <w:rsid w:val="00F15A13"/>
    <w:rsid w:val="00F15E02"/>
    <w:rsid w:val="00F1657A"/>
    <w:rsid w:val="00F16987"/>
    <w:rsid w:val="00F22F8E"/>
    <w:rsid w:val="00F24997"/>
    <w:rsid w:val="00F252D0"/>
    <w:rsid w:val="00F26ADA"/>
    <w:rsid w:val="00F26BA6"/>
    <w:rsid w:val="00F26E47"/>
    <w:rsid w:val="00F27529"/>
    <w:rsid w:val="00F27955"/>
    <w:rsid w:val="00F27CA0"/>
    <w:rsid w:val="00F27DBE"/>
    <w:rsid w:val="00F302E8"/>
    <w:rsid w:val="00F31086"/>
    <w:rsid w:val="00F32511"/>
    <w:rsid w:val="00F35309"/>
    <w:rsid w:val="00F356E8"/>
    <w:rsid w:val="00F35F91"/>
    <w:rsid w:val="00F377CB"/>
    <w:rsid w:val="00F37C65"/>
    <w:rsid w:val="00F4102B"/>
    <w:rsid w:val="00F4490C"/>
    <w:rsid w:val="00F462B0"/>
    <w:rsid w:val="00F4665D"/>
    <w:rsid w:val="00F47352"/>
    <w:rsid w:val="00F4792C"/>
    <w:rsid w:val="00F5179C"/>
    <w:rsid w:val="00F51E89"/>
    <w:rsid w:val="00F53FD3"/>
    <w:rsid w:val="00F54428"/>
    <w:rsid w:val="00F54F21"/>
    <w:rsid w:val="00F5516C"/>
    <w:rsid w:val="00F566F4"/>
    <w:rsid w:val="00F61896"/>
    <w:rsid w:val="00F626FE"/>
    <w:rsid w:val="00F62B18"/>
    <w:rsid w:val="00F633AF"/>
    <w:rsid w:val="00F63A16"/>
    <w:rsid w:val="00F64FE6"/>
    <w:rsid w:val="00F658DC"/>
    <w:rsid w:val="00F65EFB"/>
    <w:rsid w:val="00F67038"/>
    <w:rsid w:val="00F67125"/>
    <w:rsid w:val="00F7034E"/>
    <w:rsid w:val="00F71801"/>
    <w:rsid w:val="00F71F52"/>
    <w:rsid w:val="00F73123"/>
    <w:rsid w:val="00F731D8"/>
    <w:rsid w:val="00F73815"/>
    <w:rsid w:val="00F74130"/>
    <w:rsid w:val="00F750A2"/>
    <w:rsid w:val="00F757D2"/>
    <w:rsid w:val="00F75DA2"/>
    <w:rsid w:val="00F76A98"/>
    <w:rsid w:val="00F77FB7"/>
    <w:rsid w:val="00F80064"/>
    <w:rsid w:val="00F81007"/>
    <w:rsid w:val="00F82370"/>
    <w:rsid w:val="00F83731"/>
    <w:rsid w:val="00F857B8"/>
    <w:rsid w:val="00F8618A"/>
    <w:rsid w:val="00F864B3"/>
    <w:rsid w:val="00F86792"/>
    <w:rsid w:val="00F86F1F"/>
    <w:rsid w:val="00F87A3C"/>
    <w:rsid w:val="00F90B5C"/>
    <w:rsid w:val="00F90D62"/>
    <w:rsid w:val="00F90FE1"/>
    <w:rsid w:val="00F935E0"/>
    <w:rsid w:val="00F93F12"/>
    <w:rsid w:val="00F94370"/>
    <w:rsid w:val="00F9611A"/>
    <w:rsid w:val="00F96490"/>
    <w:rsid w:val="00F96D7B"/>
    <w:rsid w:val="00FA3811"/>
    <w:rsid w:val="00FA50DE"/>
    <w:rsid w:val="00FA5829"/>
    <w:rsid w:val="00FA7050"/>
    <w:rsid w:val="00FB19F9"/>
    <w:rsid w:val="00FB1A36"/>
    <w:rsid w:val="00FB1CD5"/>
    <w:rsid w:val="00FB25C6"/>
    <w:rsid w:val="00FB4701"/>
    <w:rsid w:val="00FB4AFB"/>
    <w:rsid w:val="00FB501E"/>
    <w:rsid w:val="00FB57CB"/>
    <w:rsid w:val="00FB5A2C"/>
    <w:rsid w:val="00FB5A7D"/>
    <w:rsid w:val="00FC29DD"/>
    <w:rsid w:val="00FC4AEB"/>
    <w:rsid w:val="00FC5BCA"/>
    <w:rsid w:val="00FC638D"/>
    <w:rsid w:val="00FC678C"/>
    <w:rsid w:val="00FD00E3"/>
    <w:rsid w:val="00FD066E"/>
    <w:rsid w:val="00FD19FF"/>
    <w:rsid w:val="00FD2565"/>
    <w:rsid w:val="00FD3ECE"/>
    <w:rsid w:val="00FD7257"/>
    <w:rsid w:val="00FD780C"/>
    <w:rsid w:val="00FE7EBC"/>
    <w:rsid w:val="00FF1B36"/>
    <w:rsid w:val="00FF234C"/>
    <w:rsid w:val="00FF2513"/>
    <w:rsid w:val="00FF2881"/>
    <w:rsid w:val="00FF37CB"/>
    <w:rsid w:val="00FF49C0"/>
    <w:rsid w:val="00FF51B3"/>
    <w:rsid w:val="00FF57FD"/>
    <w:rsid w:val="00FF6581"/>
    <w:rsid w:val="00FF6604"/>
    <w:rsid w:val="00FF7E35"/>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C463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Standard">
    <w:name w:val="Normal"/>
    <w:qFormat/>
    <w:rsid w:val="00034E98"/>
    <w:pPr>
      <w:spacing w:before="120" w:after="120"/>
    </w:pPr>
    <w:rPr>
      <w:rFonts w:ascii="Garamond" w:hAnsi="Garamond"/>
      <w:sz w:val="24"/>
    </w:rPr>
  </w:style>
  <w:style w:type="paragraph" w:styleId="berschrift1">
    <w:name w:val="heading 1"/>
    <w:basedOn w:val="Standard"/>
    <w:next w:val="Standard"/>
    <w:link w:val="berschrift1Zchn"/>
    <w:uiPriority w:val="9"/>
    <w:qFormat/>
    <w:rsid w:val="00431BFD"/>
    <w:pPr>
      <w:keepNext/>
      <w:pageBreakBefore/>
      <w:spacing w:before="240"/>
      <w:outlineLvl w:val="0"/>
    </w:pPr>
    <w:rPr>
      <w:b/>
      <w:color w:val="003366"/>
      <w:sz w:val="52"/>
    </w:rPr>
  </w:style>
  <w:style w:type="paragraph" w:styleId="berschrift2">
    <w:name w:val="heading 2"/>
    <w:basedOn w:val="Standard"/>
    <w:next w:val="Standard"/>
    <w:link w:val="berschrift2Zchn"/>
    <w:uiPriority w:val="9"/>
    <w:qFormat/>
    <w:rsid w:val="00431BFD"/>
    <w:pPr>
      <w:keepNext/>
      <w:spacing w:before="240"/>
      <w:outlineLvl w:val="1"/>
    </w:pPr>
    <w:rPr>
      <w:b/>
      <w:color w:val="0070C0"/>
      <w:sz w:val="32"/>
    </w:rPr>
  </w:style>
  <w:style w:type="paragraph" w:styleId="berschrift3">
    <w:name w:val="heading 3"/>
    <w:basedOn w:val="Standard"/>
    <w:next w:val="Standard"/>
    <w:link w:val="berschrift3Zchn"/>
    <w:qFormat/>
    <w:rsid w:val="006C7CEE"/>
    <w:pPr>
      <w:keepNext/>
      <w:spacing w:before="240" w:after="0"/>
      <w:outlineLvl w:val="2"/>
    </w:pPr>
    <w:rPr>
      <w:b/>
      <w:color w:val="990000"/>
    </w:rPr>
  </w:style>
  <w:style w:type="paragraph" w:styleId="berschrift4">
    <w:name w:val="heading 4"/>
    <w:basedOn w:val="Standard"/>
    <w:next w:val="Standard"/>
    <w:qFormat/>
    <w:rsid w:val="00993D1A"/>
    <w:pPr>
      <w:keepNext/>
      <w:spacing w:before="240"/>
      <w:outlineLvl w:val="3"/>
    </w:pPr>
    <w:rPr>
      <w:b/>
      <w:i/>
    </w:rPr>
  </w:style>
  <w:style w:type="paragraph" w:styleId="berschrift5">
    <w:name w:val="heading 5"/>
    <w:basedOn w:val="Standard"/>
    <w:next w:val="Standard"/>
    <w:qFormat/>
    <w:rsid w:val="000F573D"/>
    <w:pPr>
      <w:spacing w:before="240" w:after="60"/>
      <w:outlineLvl w:val="4"/>
    </w:pPr>
  </w:style>
  <w:style w:type="paragraph" w:styleId="berschrift6">
    <w:name w:val="heading 6"/>
    <w:basedOn w:val="Standard"/>
    <w:next w:val="Standard"/>
    <w:qFormat/>
    <w:rsid w:val="000F573D"/>
    <w:pPr>
      <w:spacing w:before="240" w:after="60"/>
      <w:outlineLvl w:val="5"/>
    </w:pPr>
    <w:rPr>
      <w:i/>
    </w:rPr>
  </w:style>
  <w:style w:type="paragraph" w:styleId="berschrift7">
    <w:name w:val="heading 7"/>
    <w:basedOn w:val="Standard"/>
    <w:next w:val="Standard"/>
    <w:qFormat/>
    <w:rsid w:val="000F573D"/>
    <w:pPr>
      <w:spacing w:before="240" w:after="60"/>
      <w:outlineLvl w:val="6"/>
    </w:pPr>
    <w:rPr>
      <w:sz w:val="20"/>
    </w:rPr>
  </w:style>
  <w:style w:type="paragraph" w:styleId="berschrift8">
    <w:name w:val="heading 8"/>
    <w:basedOn w:val="Standard"/>
    <w:next w:val="Standard"/>
    <w:qFormat/>
    <w:rsid w:val="000F573D"/>
    <w:pPr>
      <w:spacing w:before="240" w:after="60"/>
      <w:outlineLvl w:val="7"/>
    </w:pPr>
    <w:rPr>
      <w:i/>
      <w:sz w:val="20"/>
    </w:rPr>
  </w:style>
  <w:style w:type="paragraph" w:styleId="berschrift9">
    <w:name w:val="heading 9"/>
    <w:basedOn w:val="Standard"/>
    <w:next w:val="Standard"/>
    <w:qFormat/>
    <w:rsid w:val="000F573D"/>
    <w:p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mportanti">
    <w:name w:val="Importanti"/>
    <w:basedOn w:val="Standard"/>
    <w:link w:val="ImportantiChar"/>
    <w:rsid w:val="000F573D"/>
    <w:rPr>
      <w:b/>
      <w:i/>
      <w:noProof/>
      <w:color w:val="FF0000"/>
      <w:szCs w:val="48"/>
    </w:rPr>
  </w:style>
  <w:style w:type="character" w:styleId="Hyperlink">
    <w:name w:val="Hyperlink"/>
    <w:basedOn w:val="Absatz-Standardschriftart"/>
    <w:uiPriority w:val="99"/>
    <w:rsid w:val="000F573D"/>
    <w:rPr>
      <w:color w:val="0000FF"/>
      <w:u w:val="none"/>
    </w:rPr>
  </w:style>
  <w:style w:type="paragraph" w:customStyle="1" w:styleId="ZDSAddress">
    <w:name w:val="ZDS Address"/>
    <w:basedOn w:val="Standard"/>
    <w:next w:val="Standard"/>
    <w:link w:val="ZDSAddressChar"/>
    <w:rsid w:val="000F573D"/>
    <w:rPr>
      <w:color w:val="0569A5"/>
      <w:sz w:val="18"/>
    </w:rPr>
  </w:style>
  <w:style w:type="character" w:customStyle="1" w:styleId="ZDSAddressChar">
    <w:name w:val="ZDS Address Char"/>
    <w:basedOn w:val="Absatz-Standardschriftart"/>
    <w:link w:val="ZDSAddress"/>
    <w:rsid w:val="000F573D"/>
    <w:rPr>
      <w:rFonts w:ascii="Arial" w:hAnsi="Arial"/>
      <w:color w:val="0569A5"/>
      <w:sz w:val="18"/>
      <w:lang w:val="en-US" w:eastAsia="en-US" w:bidi="ar-SA"/>
    </w:rPr>
  </w:style>
  <w:style w:type="character" w:styleId="BesuchterLink">
    <w:name w:val="FollowedHyperlink"/>
    <w:basedOn w:val="Absatz-Standardschriftart"/>
    <w:rsid w:val="000F573D"/>
    <w:rPr>
      <w:color w:val="800080"/>
      <w:u w:val="single"/>
    </w:rPr>
  </w:style>
  <w:style w:type="paragraph" w:customStyle="1" w:styleId="Titlebyline">
    <w:name w:val="Title byline"/>
    <w:basedOn w:val="Standard"/>
    <w:rsid w:val="00EC00A4"/>
    <w:rPr>
      <w:b/>
      <w:color w:val="990000"/>
      <w:sz w:val="36"/>
    </w:rPr>
  </w:style>
  <w:style w:type="paragraph" w:customStyle="1" w:styleId="Enumerated1">
    <w:name w:val="Enumerated1"/>
    <w:basedOn w:val="Standard"/>
    <w:rsid w:val="000F573D"/>
    <w:pPr>
      <w:numPr>
        <w:numId w:val="5"/>
      </w:numPr>
      <w:tabs>
        <w:tab w:val="left" w:pos="1598"/>
      </w:tabs>
      <w:ind w:left="1152" w:firstLine="0"/>
    </w:pPr>
  </w:style>
  <w:style w:type="paragraph" w:customStyle="1" w:styleId="Enumerated2">
    <w:name w:val="Enumerated2"/>
    <w:basedOn w:val="Standard"/>
    <w:rsid w:val="000F573D"/>
    <w:pPr>
      <w:numPr>
        <w:numId w:val="6"/>
      </w:numPr>
      <w:tabs>
        <w:tab w:val="left" w:pos="2045"/>
      </w:tabs>
      <w:spacing w:before="60"/>
      <w:ind w:left="2044" w:hanging="446"/>
    </w:pPr>
  </w:style>
  <w:style w:type="paragraph" w:customStyle="1" w:styleId="Enumerated2CAPS">
    <w:name w:val="Enumerated2CAPS"/>
    <w:basedOn w:val="Standard"/>
    <w:rsid w:val="000F573D"/>
    <w:pPr>
      <w:numPr>
        <w:numId w:val="7"/>
      </w:numPr>
    </w:pPr>
  </w:style>
  <w:style w:type="paragraph" w:customStyle="1" w:styleId="Bulleted2">
    <w:name w:val="Bulleted2"/>
    <w:basedOn w:val="Standard"/>
    <w:rsid w:val="000F573D"/>
    <w:pPr>
      <w:numPr>
        <w:numId w:val="8"/>
      </w:numPr>
      <w:tabs>
        <w:tab w:val="left" w:pos="2045"/>
      </w:tabs>
      <w:ind w:left="2044" w:hanging="446"/>
    </w:pPr>
  </w:style>
  <w:style w:type="paragraph" w:customStyle="1" w:styleId="Bulleted1">
    <w:name w:val="Bulleted1"/>
    <w:basedOn w:val="Standard"/>
    <w:link w:val="Bulleted1Char"/>
    <w:rsid w:val="00627A31"/>
    <w:pPr>
      <w:numPr>
        <w:numId w:val="9"/>
      </w:numPr>
    </w:pPr>
  </w:style>
  <w:style w:type="paragraph" w:customStyle="1" w:styleId="Enumerated2txt">
    <w:name w:val="Enumerated2 txt"/>
    <w:basedOn w:val="Standard"/>
    <w:rsid w:val="000F573D"/>
    <w:pPr>
      <w:spacing w:before="60"/>
      <w:ind w:left="2045"/>
    </w:pPr>
  </w:style>
  <w:style w:type="paragraph" w:customStyle="1" w:styleId="Enumerated1txt">
    <w:name w:val="Enumerated1 txt"/>
    <w:basedOn w:val="Standard"/>
    <w:rsid w:val="000F573D"/>
    <w:pPr>
      <w:spacing w:before="60"/>
      <w:ind w:left="1598"/>
    </w:pPr>
  </w:style>
  <w:style w:type="paragraph" w:customStyle="1" w:styleId="Bulleted1txt">
    <w:name w:val="Bulleted1 txt"/>
    <w:basedOn w:val="Standard"/>
    <w:rsid w:val="000F573D"/>
    <w:pPr>
      <w:spacing w:before="60"/>
      <w:ind w:left="1598"/>
    </w:pPr>
  </w:style>
  <w:style w:type="paragraph" w:customStyle="1" w:styleId="Bulleted2txt">
    <w:name w:val="Bulleted2 txt"/>
    <w:basedOn w:val="Standard"/>
    <w:rsid w:val="000F573D"/>
    <w:pPr>
      <w:spacing w:before="60"/>
      <w:ind w:left="2045"/>
    </w:pPr>
  </w:style>
  <w:style w:type="paragraph" w:customStyle="1" w:styleId="Normal-halfspace">
    <w:name w:val="Normal - half space"/>
    <w:basedOn w:val="Standard"/>
    <w:rsid w:val="000F573D"/>
    <w:rPr>
      <w:sz w:val="12"/>
    </w:rPr>
  </w:style>
  <w:style w:type="paragraph" w:customStyle="1" w:styleId="Note">
    <w:name w:val="Note"/>
    <w:basedOn w:val="Standard"/>
    <w:next w:val="Noteadditionalparagraph"/>
    <w:link w:val="NoteChar"/>
    <w:rsid w:val="000F573D"/>
    <w:pPr>
      <w:keepLines/>
      <w:pBdr>
        <w:top w:val="single" w:sz="2" w:space="6" w:color="808080"/>
        <w:left w:val="single" w:sz="2" w:space="22" w:color="FFFFFF"/>
        <w:bottom w:val="single" w:sz="2" w:space="6" w:color="808080"/>
        <w:right w:val="single" w:sz="2" w:space="22" w:color="FFFFFF"/>
      </w:pBdr>
      <w:shd w:val="pct10" w:color="auto" w:fill="FFFFFF"/>
      <w:tabs>
        <w:tab w:val="left" w:pos="2045"/>
      </w:tabs>
      <w:spacing w:before="180" w:after="180"/>
      <w:ind w:left="1598" w:right="1598"/>
    </w:pPr>
    <w:rPr>
      <w:szCs w:val="22"/>
    </w:rPr>
  </w:style>
  <w:style w:type="paragraph" w:customStyle="1" w:styleId="Noteadditionalparagraph">
    <w:name w:val="Note additional paragraph"/>
    <w:basedOn w:val="Note"/>
    <w:rsid w:val="000F573D"/>
    <w:pPr>
      <w:spacing w:before="0"/>
    </w:pPr>
  </w:style>
  <w:style w:type="character" w:customStyle="1" w:styleId="NoteChar">
    <w:name w:val="Note Char"/>
    <w:basedOn w:val="Absatz-Standardschriftart"/>
    <w:link w:val="Note"/>
    <w:rsid w:val="000F573D"/>
    <w:rPr>
      <w:rFonts w:ascii="Arial" w:hAnsi="Arial"/>
      <w:sz w:val="22"/>
      <w:szCs w:val="22"/>
      <w:lang w:val="en-US" w:eastAsia="en-US" w:bidi="ar-SA"/>
    </w:rPr>
  </w:style>
  <w:style w:type="paragraph" w:customStyle="1" w:styleId="Notebullet">
    <w:name w:val="Note bullet"/>
    <w:basedOn w:val="Noteadditionalparagraph"/>
    <w:rsid w:val="000F573D"/>
    <w:pPr>
      <w:numPr>
        <w:numId w:val="2"/>
      </w:numPr>
      <w:tabs>
        <w:tab w:val="clear" w:pos="2318"/>
      </w:tabs>
      <w:spacing w:after="120"/>
      <w:ind w:left="2044" w:hanging="446"/>
    </w:pPr>
  </w:style>
  <w:style w:type="paragraph" w:customStyle="1" w:styleId="Graphic">
    <w:name w:val="Graphic"/>
    <w:basedOn w:val="Standard"/>
    <w:link w:val="GraphicChar"/>
    <w:rsid w:val="000F573D"/>
    <w:pPr>
      <w:spacing w:after="240"/>
    </w:pPr>
  </w:style>
  <w:style w:type="paragraph" w:customStyle="1" w:styleId="Graphic2">
    <w:name w:val="Graphic2"/>
    <w:basedOn w:val="Graphic"/>
    <w:rsid w:val="000F573D"/>
    <w:pPr>
      <w:tabs>
        <w:tab w:val="left" w:pos="1598"/>
      </w:tabs>
      <w:ind w:left="1598"/>
    </w:pPr>
  </w:style>
  <w:style w:type="paragraph" w:customStyle="1" w:styleId="Tableheader">
    <w:name w:val="Table header"/>
    <w:basedOn w:val="Standard"/>
    <w:rsid w:val="000F573D"/>
    <w:pPr>
      <w:spacing w:before="60"/>
    </w:pPr>
    <w:rPr>
      <w:b/>
      <w:color w:val="000080"/>
    </w:rPr>
  </w:style>
  <w:style w:type="paragraph" w:customStyle="1" w:styleId="Graphic3">
    <w:name w:val="Graphic3"/>
    <w:basedOn w:val="Graphic2"/>
    <w:rsid w:val="000F573D"/>
    <w:pPr>
      <w:tabs>
        <w:tab w:val="clear" w:pos="1598"/>
        <w:tab w:val="left" w:pos="2045"/>
      </w:tabs>
      <w:ind w:left="2059"/>
    </w:pPr>
  </w:style>
  <w:style w:type="paragraph" w:styleId="Beschriftung">
    <w:name w:val="caption"/>
    <w:basedOn w:val="Standard"/>
    <w:next w:val="Standard"/>
    <w:uiPriority w:val="35"/>
    <w:qFormat/>
    <w:rsid w:val="000F573D"/>
    <w:rPr>
      <w:b/>
    </w:rPr>
  </w:style>
  <w:style w:type="paragraph" w:styleId="Kommentartext">
    <w:name w:val="annotation text"/>
    <w:basedOn w:val="Standard"/>
    <w:link w:val="KommentartextZchn"/>
    <w:semiHidden/>
    <w:rsid w:val="000F573D"/>
    <w:rPr>
      <w:sz w:val="20"/>
    </w:rPr>
  </w:style>
  <w:style w:type="paragraph" w:styleId="Dokumentstruktur">
    <w:name w:val="Document Map"/>
    <w:basedOn w:val="Standard"/>
    <w:semiHidden/>
    <w:rsid w:val="000F573D"/>
    <w:pPr>
      <w:shd w:val="clear" w:color="auto" w:fill="000080"/>
    </w:pPr>
    <w:rPr>
      <w:rFonts w:ascii="Tahoma" w:hAnsi="Tahoma"/>
    </w:rPr>
  </w:style>
  <w:style w:type="paragraph" w:styleId="Endnotentext">
    <w:name w:val="endnote text"/>
    <w:basedOn w:val="Standard"/>
    <w:semiHidden/>
    <w:rsid w:val="000F573D"/>
    <w:rPr>
      <w:sz w:val="20"/>
    </w:rPr>
  </w:style>
  <w:style w:type="paragraph" w:customStyle="1" w:styleId="Header2Pre">
    <w:name w:val="Header2 Pre"/>
    <w:basedOn w:val="Kopfzeile"/>
    <w:next w:val="Header2"/>
    <w:rsid w:val="000F573D"/>
    <w:pPr>
      <w:pBdr>
        <w:bottom w:val="none" w:sz="0" w:space="0" w:color="auto"/>
      </w:pBdr>
      <w:tabs>
        <w:tab w:val="clear" w:pos="4320"/>
        <w:tab w:val="clear" w:pos="8640"/>
        <w:tab w:val="center" w:pos="5490"/>
        <w:tab w:val="right" w:pos="11070"/>
      </w:tabs>
    </w:pPr>
    <w:rPr>
      <w:noProof/>
    </w:rPr>
  </w:style>
  <w:style w:type="paragraph" w:styleId="Funotentext">
    <w:name w:val="footnote text"/>
    <w:basedOn w:val="Standard"/>
    <w:semiHidden/>
    <w:rsid w:val="000F573D"/>
    <w:rPr>
      <w:sz w:val="20"/>
    </w:rPr>
  </w:style>
  <w:style w:type="paragraph" w:styleId="Kopfzeile">
    <w:name w:val="header"/>
    <w:basedOn w:val="Standard"/>
    <w:link w:val="KopfzeileZchn"/>
    <w:uiPriority w:val="99"/>
    <w:rsid w:val="000F573D"/>
    <w:pPr>
      <w:pBdr>
        <w:bottom w:val="single" w:sz="2" w:space="1" w:color="C02C2C"/>
      </w:pBdr>
      <w:tabs>
        <w:tab w:val="center" w:pos="4320"/>
        <w:tab w:val="right" w:pos="8640"/>
      </w:tabs>
      <w:jc w:val="right"/>
    </w:pPr>
    <w:rPr>
      <w:color w:val="0569A5"/>
      <w:sz w:val="18"/>
    </w:rPr>
  </w:style>
  <w:style w:type="paragraph" w:styleId="Index1">
    <w:name w:val="index 1"/>
    <w:basedOn w:val="Standard"/>
    <w:next w:val="Standard"/>
    <w:autoRedefine/>
    <w:semiHidden/>
    <w:rsid w:val="000F573D"/>
    <w:pPr>
      <w:ind w:left="240" w:hanging="240"/>
    </w:pPr>
  </w:style>
  <w:style w:type="paragraph" w:styleId="Index2">
    <w:name w:val="index 2"/>
    <w:basedOn w:val="Standard"/>
    <w:next w:val="Standard"/>
    <w:autoRedefine/>
    <w:semiHidden/>
    <w:rsid w:val="000F573D"/>
    <w:pPr>
      <w:ind w:left="480" w:hanging="240"/>
    </w:pPr>
  </w:style>
  <w:style w:type="paragraph" w:styleId="Index3">
    <w:name w:val="index 3"/>
    <w:basedOn w:val="Standard"/>
    <w:next w:val="Standard"/>
    <w:autoRedefine/>
    <w:semiHidden/>
    <w:rsid w:val="000F573D"/>
    <w:pPr>
      <w:ind w:left="720" w:hanging="240"/>
    </w:pPr>
  </w:style>
  <w:style w:type="paragraph" w:styleId="Index4">
    <w:name w:val="index 4"/>
    <w:basedOn w:val="Standard"/>
    <w:next w:val="Standard"/>
    <w:autoRedefine/>
    <w:semiHidden/>
    <w:rsid w:val="000F573D"/>
    <w:pPr>
      <w:ind w:left="960" w:hanging="240"/>
    </w:pPr>
  </w:style>
  <w:style w:type="paragraph" w:styleId="Index5">
    <w:name w:val="index 5"/>
    <w:basedOn w:val="Standard"/>
    <w:next w:val="Standard"/>
    <w:autoRedefine/>
    <w:semiHidden/>
    <w:rsid w:val="000F573D"/>
    <w:pPr>
      <w:ind w:left="1200" w:hanging="240"/>
    </w:pPr>
  </w:style>
  <w:style w:type="paragraph" w:styleId="Index6">
    <w:name w:val="index 6"/>
    <w:basedOn w:val="Standard"/>
    <w:next w:val="Standard"/>
    <w:autoRedefine/>
    <w:semiHidden/>
    <w:rsid w:val="000F573D"/>
    <w:pPr>
      <w:ind w:left="1440" w:hanging="240"/>
    </w:pPr>
  </w:style>
  <w:style w:type="paragraph" w:styleId="Index7">
    <w:name w:val="index 7"/>
    <w:basedOn w:val="Standard"/>
    <w:next w:val="Standard"/>
    <w:autoRedefine/>
    <w:semiHidden/>
    <w:rsid w:val="000F573D"/>
    <w:pPr>
      <w:ind w:left="1680" w:hanging="240"/>
    </w:pPr>
  </w:style>
  <w:style w:type="paragraph" w:styleId="Index8">
    <w:name w:val="index 8"/>
    <w:basedOn w:val="Standard"/>
    <w:next w:val="Standard"/>
    <w:autoRedefine/>
    <w:semiHidden/>
    <w:rsid w:val="000F573D"/>
    <w:pPr>
      <w:ind w:left="1920" w:hanging="240"/>
    </w:pPr>
  </w:style>
  <w:style w:type="paragraph" w:styleId="Index9">
    <w:name w:val="index 9"/>
    <w:basedOn w:val="Standard"/>
    <w:next w:val="Standard"/>
    <w:autoRedefine/>
    <w:semiHidden/>
    <w:rsid w:val="000F573D"/>
    <w:pPr>
      <w:ind w:left="2160" w:hanging="240"/>
    </w:pPr>
  </w:style>
  <w:style w:type="paragraph" w:styleId="Indexberschrift">
    <w:name w:val="index heading"/>
    <w:basedOn w:val="Standard"/>
    <w:next w:val="Index1"/>
    <w:semiHidden/>
    <w:rsid w:val="000F573D"/>
    <w:rPr>
      <w:b/>
    </w:rPr>
  </w:style>
  <w:style w:type="character" w:customStyle="1" w:styleId="ImportantiChar">
    <w:name w:val="Importanti Char"/>
    <w:basedOn w:val="Absatz-Standardschriftart"/>
    <w:link w:val="Importanti"/>
    <w:rsid w:val="000F573D"/>
    <w:rPr>
      <w:rFonts w:ascii="Arial" w:hAnsi="Arial"/>
      <w:b/>
      <w:i/>
      <w:noProof/>
      <w:color w:val="FF0000"/>
      <w:sz w:val="22"/>
      <w:szCs w:val="48"/>
      <w:lang w:val="en-US" w:eastAsia="en-US" w:bidi="ar-SA"/>
    </w:rPr>
  </w:style>
  <w:style w:type="paragraph" w:styleId="Makrotext">
    <w:name w:val="macro"/>
    <w:semiHidden/>
    <w:rsid w:val="000F57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Normal-indent">
    <w:name w:val="Normal - indent"/>
    <w:basedOn w:val="Standard"/>
    <w:rsid w:val="000F573D"/>
    <w:pPr>
      <w:ind w:left="1598" w:right="1598"/>
    </w:pPr>
  </w:style>
  <w:style w:type="paragraph" w:styleId="Fu-Endnotenberschrift">
    <w:name w:val="Note Heading"/>
    <w:basedOn w:val="Standard"/>
    <w:next w:val="Standard"/>
    <w:link w:val="Fu-EndnotenberschriftZchn"/>
    <w:rsid w:val="000F573D"/>
    <w:rPr>
      <w:b/>
      <w:i/>
      <w:color w:val="003366"/>
      <w:sz w:val="21"/>
    </w:rPr>
  </w:style>
  <w:style w:type="character" w:customStyle="1" w:styleId="Fu-EndnotenberschriftZchn">
    <w:name w:val="Fuß/-Endnotenüberschrift Zchn"/>
    <w:basedOn w:val="Absatz-Standardschriftart"/>
    <w:link w:val="Fu-Endnotenberschrift"/>
    <w:rsid w:val="000F573D"/>
    <w:rPr>
      <w:rFonts w:ascii="Arial" w:hAnsi="Arial"/>
      <w:b/>
      <w:i/>
      <w:color w:val="003366"/>
      <w:sz w:val="21"/>
      <w:lang w:val="en-US" w:eastAsia="en-US" w:bidi="ar-SA"/>
    </w:rPr>
  </w:style>
  <w:style w:type="paragraph" w:styleId="NurText">
    <w:name w:val="Plain Text"/>
    <w:basedOn w:val="Standard"/>
    <w:rsid w:val="000F573D"/>
    <w:rPr>
      <w:rFonts w:ascii="Courier" w:hAnsi="Courier"/>
      <w:sz w:val="20"/>
    </w:rPr>
  </w:style>
  <w:style w:type="paragraph" w:styleId="Rechtsgrundlagenverzeichnis">
    <w:name w:val="table of authorities"/>
    <w:basedOn w:val="Standard"/>
    <w:next w:val="Standard"/>
    <w:semiHidden/>
    <w:rsid w:val="000F573D"/>
    <w:pPr>
      <w:ind w:left="240" w:hanging="240"/>
    </w:pPr>
  </w:style>
  <w:style w:type="paragraph" w:styleId="Abbildungsverzeichnis">
    <w:name w:val="table of figures"/>
    <w:basedOn w:val="Standard"/>
    <w:next w:val="Standard"/>
    <w:semiHidden/>
    <w:rsid w:val="000F573D"/>
    <w:pPr>
      <w:ind w:left="480" w:hanging="480"/>
    </w:pPr>
  </w:style>
  <w:style w:type="paragraph" w:styleId="Titel">
    <w:name w:val="Title"/>
    <w:basedOn w:val="Standard"/>
    <w:qFormat/>
    <w:rsid w:val="00EC00A4"/>
    <w:pPr>
      <w:spacing w:before="360"/>
      <w:outlineLvl w:val="0"/>
    </w:pPr>
    <w:rPr>
      <w:b/>
      <w:color w:val="003366"/>
      <w:spacing w:val="-4"/>
      <w:kern w:val="28"/>
      <w:sz w:val="48"/>
    </w:rPr>
  </w:style>
  <w:style w:type="paragraph" w:styleId="RGV-berschrift">
    <w:name w:val="toa heading"/>
    <w:basedOn w:val="Standard"/>
    <w:next w:val="Standard"/>
    <w:semiHidden/>
    <w:rsid w:val="000F573D"/>
    <w:rPr>
      <w:b/>
    </w:rPr>
  </w:style>
  <w:style w:type="paragraph" w:styleId="Verzeichnis1">
    <w:name w:val="toc 1"/>
    <w:basedOn w:val="Standard"/>
    <w:next w:val="Standard"/>
    <w:autoRedefine/>
    <w:uiPriority w:val="39"/>
    <w:qFormat/>
    <w:rsid w:val="0000610E"/>
    <w:pPr>
      <w:keepNext/>
      <w:tabs>
        <w:tab w:val="right" w:pos="8640"/>
        <w:tab w:val="right" w:leader="dot" w:pos="9900"/>
      </w:tabs>
    </w:pPr>
    <w:rPr>
      <w:noProof/>
      <w:color w:val="000000"/>
      <w:sz w:val="28"/>
      <w:szCs w:val="48"/>
    </w:rPr>
  </w:style>
  <w:style w:type="paragraph" w:styleId="Verzeichnis2">
    <w:name w:val="toc 2"/>
    <w:basedOn w:val="Standard"/>
    <w:next w:val="Standard"/>
    <w:autoRedefine/>
    <w:uiPriority w:val="39"/>
    <w:qFormat/>
    <w:rsid w:val="0000610E"/>
    <w:pPr>
      <w:tabs>
        <w:tab w:val="right" w:pos="8640"/>
        <w:tab w:val="right" w:leader="dot" w:pos="9900"/>
      </w:tabs>
      <w:ind w:left="432"/>
    </w:pPr>
    <w:rPr>
      <w:color w:val="000000"/>
    </w:rPr>
  </w:style>
  <w:style w:type="paragraph" w:styleId="Verzeichnis3">
    <w:name w:val="toc 3"/>
    <w:basedOn w:val="Standard"/>
    <w:next w:val="Standard"/>
    <w:autoRedefine/>
    <w:uiPriority w:val="39"/>
    <w:qFormat/>
    <w:rsid w:val="00F4490C"/>
    <w:pPr>
      <w:tabs>
        <w:tab w:val="right" w:pos="8640"/>
        <w:tab w:val="right" w:leader="dot" w:pos="9900"/>
      </w:tabs>
      <w:ind w:left="1008"/>
    </w:pPr>
    <w:rPr>
      <w:rFonts w:asciiTheme="majorHAnsi" w:hAnsiTheme="majorHAnsi"/>
      <w:noProof/>
      <w:color w:val="000000"/>
      <w:szCs w:val="24"/>
    </w:rPr>
  </w:style>
  <w:style w:type="paragraph" w:styleId="Verzeichnis4">
    <w:name w:val="toc 4"/>
    <w:basedOn w:val="Standard"/>
    <w:next w:val="Standard"/>
    <w:autoRedefine/>
    <w:uiPriority w:val="39"/>
    <w:rsid w:val="000F573D"/>
    <w:pPr>
      <w:ind w:left="720"/>
    </w:pPr>
  </w:style>
  <w:style w:type="paragraph" w:styleId="Verzeichnis5">
    <w:name w:val="toc 5"/>
    <w:basedOn w:val="Standard"/>
    <w:next w:val="Standard"/>
    <w:autoRedefine/>
    <w:uiPriority w:val="39"/>
    <w:rsid w:val="000F573D"/>
    <w:pPr>
      <w:ind w:left="960"/>
    </w:pPr>
  </w:style>
  <w:style w:type="paragraph" w:styleId="Verzeichnis6">
    <w:name w:val="toc 6"/>
    <w:basedOn w:val="Standard"/>
    <w:next w:val="Standard"/>
    <w:autoRedefine/>
    <w:uiPriority w:val="39"/>
    <w:rsid w:val="000F573D"/>
    <w:pPr>
      <w:ind w:left="1200"/>
    </w:pPr>
  </w:style>
  <w:style w:type="paragraph" w:styleId="Verzeichnis7">
    <w:name w:val="toc 7"/>
    <w:basedOn w:val="Standard"/>
    <w:next w:val="Standard"/>
    <w:autoRedefine/>
    <w:uiPriority w:val="39"/>
    <w:rsid w:val="000F573D"/>
    <w:pPr>
      <w:ind w:left="1440"/>
    </w:pPr>
  </w:style>
  <w:style w:type="paragraph" w:styleId="Verzeichnis8">
    <w:name w:val="toc 8"/>
    <w:basedOn w:val="Standard"/>
    <w:next w:val="Standard"/>
    <w:autoRedefine/>
    <w:uiPriority w:val="39"/>
    <w:rsid w:val="000F573D"/>
    <w:pPr>
      <w:ind w:left="1680"/>
    </w:pPr>
  </w:style>
  <w:style w:type="paragraph" w:styleId="Verzeichnis9">
    <w:name w:val="toc 9"/>
    <w:basedOn w:val="Standard"/>
    <w:next w:val="Standard"/>
    <w:autoRedefine/>
    <w:uiPriority w:val="39"/>
    <w:rsid w:val="000F573D"/>
    <w:pPr>
      <w:ind w:left="1920"/>
    </w:pPr>
  </w:style>
  <w:style w:type="character" w:styleId="Seitenzahl">
    <w:name w:val="page number"/>
    <w:basedOn w:val="Absatz-Standardschriftart"/>
    <w:rsid w:val="000F573D"/>
    <w:rPr>
      <w:rFonts w:ascii="Arial" w:hAnsi="Arial"/>
      <w:color w:val="003399"/>
      <w:sz w:val="18"/>
    </w:rPr>
  </w:style>
  <w:style w:type="character" w:styleId="Kommentarzeichen">
    <w:name w:val="annotation reference"/>
    <w:basedOn w:val="Absatz-Standardschriftart"/>
    <w:semiHidden/>
    <w:rsid w:val="000F573D"/>
    <w:rPr>
      <w:sz w:val="16"/>
    </w:rPr>
  </w:style>
  <w:style w:type="paragraph" w:customStyle="1" w:styleId="Typedentry">
    <w:name w:val="Typed entry"/>
    <w:basedOn w:val="Standard"/>
    <w:next w:val="Standard"/>
    <w:rsid w:val="000F573D"/>
    <w:rPr>
      <w:rFonts w:ascii="Courier New" w:hAnsi="Courier New"/>
    </w:rPr>
  </w:style>
  <w:style w:type="paragraph" w:customStyle="1" w:styleId="Tableitem">
    <w:name w:val="Table item"/>
    <w:basedOn w:val="Standard"/>
    <w:rsid w:val="000F573D"/>
    <w:pPr>
      <w:spacing w:before="60"/>
    </w:pPr>
  </w:style>
  <w:style w:type="paragraph" w:customStyle="1" w:styleId="Tableitembulleted">
    <w:name w:val="Table item bulleted"/>
    <w:basedOn w:val="Bulleted1"/>
    <w:rsid w:val="000F573D"/>
    <w:pPr>
      <w:numPr>
        <w:numId w:val="1"/>
      </w:numPr>
      <w:tabs>
        <w:tab w:val="clear" w:pos="720"/>
        <w:tab w:val="left" w:pos="446"/>
      </w:tabs>
      <w:spacing w:before="60"/>
      <w:ind w:left="446" w:hanging="446"/>
    </w:pPr>
  </w:style>
  <w:style w:type="paragraph" w:customStyle="1" w:styleId="Normal-detailinfo">
    <w:name w:val="Normal - detail info"/>
    <w:basedOn w:val="Standard"/>
    <w:rsid w:val="000F573D"/>
    <w:pPr>
      <w:ind w:left="1152" w:right="1152"/>
    </w:pPr>
    <w:rPr>
      <w:rFonts w:cs="Arial"/>
      <w:sz w:val="20"/>
    </w:rPr>
  </w:style>
  <w:style w:type="paragraph" w:customStyle="1" w:styleId="Xref">
    <w:name w:val="Xref"/>
    <w:basedOn w:val="Standard"/>
    <w:rsid w:val="000F573D"/>
    <w:pPr>
      <w:spacing w:before="60"/>
    </w:pPr>
    <w:rPr>
      <w:rFonts w:cs="Arial"/>
      <w:i/>
      <w:iCs/>
      <w:color w:val="0000FF"/>
      <w:sz w:val="20"/>
    </w:rPr>
  </w:style>
  <w:style w:type="paragraph" w:customStyle="1" w:styleId="Exceptions">
    <w:name w:val="Exceptions"/>
    <w:basedOn w:val="Bulleted1txt"/>
    <w:rsid w:val="000F573D"/>
    <w:pPr>
      <w:keepNext/>
      <w:spacing w:before="180" w:after="60"/>
    </w:pPr>
    <w:rPr>
      <w:color w:val="990000"/>
    </w:rPr>
  </w:style>
  <w:style w:type="paragraph" w:customStyle="1" w:styleId="Bulleted3">
    <w:name w:val="Bulleted3"/>
    <w:basedOn w:val="Bulleted1"/>
    <w:rsid w:val="000F573D"/>
    <w:pPr>
      <w:tabs>
        <w:tab w:val="left" w:pos="2491"/>
      </w:tabs>
      <w:ind w:left="2491"/>
    </w:pPr>
  </w:style>
  <w:style w:type="paragraph" w:customStyle="1" w:styleId="Bulleted3txt">
    <w:name w:val="Bulleted3 txt"/>
    <w:basedOn w:val="Bulleted2txt"/>
    <w:rsid w:val="000F573D"/>
    <w:pPr>
      <w:ind w:left="2491"/>
    </w:pPr>
  </w:style>
  <w:style w:type="paragraph" w:customStyle="1" w:styleId="Bulleted4">
    <w:name w:val="Bulleted4"/>
    <w:basedOn w:val="Bulleted3"/>
    <w:rsid w:val="000F573D"/>
    <w:pPr>
      <w:tabs>
        <w:tab w:val="clear" w:pos="2491"/>
        <w:tab w:val="left" w:pos="2938"/>
      </w:tabs>
      <w:ind w:left="2937"/>
    </w:pPr>
  </w:style>
  <w:style w:type="paragraph" w:customStyle="1" w:styleId="Bulleted4txt">
    <w:name w:val="Bulleted4 txt"/>
    <w:basedOn w:val="Bulleted3txt"/>
    <w:rsid w:val="000F573D"/>
    <w:pPr>
      <w:ind w:left="2938"/>
    </w:pPr>
  </w:style>
  <w:style w:type="paragraph" w:customStyle="1" w:styleId="Notebulletfinal">
    <w:name w:val="Note bullet final"/>
    <w:basedOn w:val="Notebullet"/>
    <w:next w:val="Standard"/>
    <w:rsid w:val="000F573D"/>
    <w:pPr>
      <w:numPr>
        <w:numId w:val="3"/>
      </w:numPr>
      <w:tabs>
        <w:tab w:val="clear" w:pos="2318"/>
      </w:tabs>
      <w:spacing w:after="240"/>
      <w:ind w:left="2044" w:hanging="446"/>
    </w:pPr>
  </w:style>
  <w:style w:type="paragraph" w:styleId="Sprechblasentext">
    <w:name w:val="Balloon Text"/>
    <w:basedOn w:val="Standard"/>
    <w:semiHidden/>
    <w:rsid w:val="000F573D"/>
    <w:rPr>
      <w:rFonts w:ascii="Tahoma" w:hAnsi="Tahoma" w:cs="Tahoma"/>
      <w:sz w:val="16"/>
      <w:szCs w:val="16"/>
    </w:rPr>
  </w:style>
  <w:style w:type="paragraph" w:customStyle="1" w:styleId="Tblitemenumerated">
    <w:name w:val="Tbl item enumerated"/>
    <w:basedOn w:val="Enumerated1"/>
    <w:rsid w:val="000F573D"/>
    <w:pPr>
      <w:numPr>
        <w:numId w:val="4"/>
      </w:numPr>
      <w:tabs>
        <w:tab w:val="clear" w:pos="1598"/>
        <w:tab w:val="clear" w:pos="2318"/>
        <w:tab w:val="left" w:pos="446"/>
      </w:tabs>
      <w:ind w:left="446" w:hanging="446"/>
    </w:pPr>
  </w:style>
  <w:style w:type="paragraph" w:customStyle="1" w:styleId="Xref2Indented">
    <w:name w:val="Xref2Indented"/>
    <w:basedOn w:val="Xref"/>
    <w:rsid w:val="000F573D"/>
    <w:pPr>
      <w:ind w:left="1598"/>
    </w:pPr>
  </w:style>
  <w:style w:type="paragraph" w:customStyle="1" w:styleId="Xref3Indented">
    <w:name w:val="Xref3Indented"/>
    <w:basedOn w:val="Xref2Indented"/>
    <w:rsid w:val="000F573D"/>
    <w:pPr>
      <w:ind w:left="2045"/>
    </w:pPr>
  </w:style>
  <w:style w:type="paragraph" w:customStyle="1" w:styleId="NoteHeadingImp">
    <w:name w:val="Note Heading Imp"/>
    <w:basedOn w:val="Note"/>
    <w:link w:val="NoteHeadingImpChar"/>
    <w:rsid w:val="000F573D"/>
    <w:rPr>
      <w:b/>
      <w:i/>
      <w:color w:val="FF0000"/>
      <w:sz w:val="21"/>
    </w:rPr>
  </w:style>
  <w:style w:type="character" w:customStyle="1" w:styleId="NoteHeadingImpChar">
    <w:name w:val="Note Heading Imp Char"/>
    <w:basedOn w:val="NoteChar"/>
    <w:link w:val="NoteHeadingImp"/>
    <w:rsid w:val="000F573D"/>
    <w:rPr>
      <w:rFonts w:ascii="Arial" w:hAnsi="Arial"/>
      <w:b/>
      <w:i/>
      <w:color w:val="FF0000"/>
      <w:sz w:val="21"/>
      <w:szCs w:val="22"/>
      <w:lang w:val="en-US" w:eastAsia="en-US" w:bidi="ar-SA"/>
    </w:rPr>
  </w:style>
  <w:style w:type="paragraph" w:customStyle="1" w:styleId="NoteHeadingHint">
    <w:name w:val="Note Heading Hint"/>
    <w:basedOn w:val="Note"/>
    <w:link w:val="NoteHeadingHintChar"/>
    <w:rsid w:val="000F573D"/>
    <w:rPr>
      <w:b/>
      <w:i/>
      <w:color w:val="990000"/>
      <w:sz w:val="21"/>
    </w:rPr>
  </w:style>
  <w:style w:type="character" w:customStyle="1" w:styleId="NoteHeadingHintChar">
    <w:name w:val="Note Heading Hint Char"/>
    <w:basedOn w:val="NoteChar"/>
    <w:link w:val="NoteHeadingHint"/>
    <w:rsid w:val="000F573D"/>
    <w:rPr>
      <w:rFonts w:ascii="Arial" w:hAnsi="Arial"/>
      <w:b/>
      <w:i/>
      <w:color w:val="990000"/>
      <w:sz w:val="21"/>
      <w:szCs w:val="22"/>
      <w:lang w:val="en-US" w:eastAsia="en-US" w:bidi="ar-SA"/>
    </w:rPr>
  </w:style>
  <w:style w:type="paragraph" w:customStyle="1" w:styleId="Style1">
    <w:name w:val="Style1"/>
    <w:basedOn w:val="Kopfzeile"/>
    <w:rsid w:val="000F573D"/>
    <w:pPr>
      <w:tabs>
        <w:tab w:val="clear" w:pos="4320"/>
        <w:tab w:val="clear" w:pos="8640"/>
        <w:tab w:val="center" w:pos="5580"/>
        <w:tab w:val="left" w:pos="9825"/>
        <w:tab w:val="right" w:pos="11088"/>
        <w:tab w:val="right" w:pos="11160"/>
      </w:tabs>
      <w:jc w:val="left"/>
    </w:pPr>
  </w:style>
  <w:style w:type="paragraph" w:customStyle="1" w:styleId="Header2">
    <w:name w:val="Header2"/>
    <w:basedOn w:val="Kopfzeile"/>
    <w:rsid w:val="000F573D"/>
    <w:pPr>
      <w:pBdr>
        <w:bottom w:val="single" w:sz="4" w:space="1" w:color="C02C2C"/>
      </w:pBdr>
      <w:tabs>
        <w:tab w:val="clear" w:pos="4320"/>
        <w:tab w:val="clear" w:pos="8640"/>
        <w:tab w:val="center" w:pos="5580"/>
        <w:tab w:val="right" w:pos="11160"/>
      </w:tabs>
    </w:pPr>
  </w:style>
  <w:style w:type="paragraph" w:styleId="Fuzeile">
    <w:name w:val="footer"/>
    <w:basedOn w:val="Standard"/>
    <w:link w:val="FuzeileZchn"/>
    <w:uiPriority w:val="99"/>
    <w:rsid w:val="000F573D"/>
    <w:pPr>
      <w:tabs>
        <w:tab w:val="center" w:pos="4320"/>
        <w:tab w:val="right" w:pos="8640"/>
      </w:tabs>
    </w:pPr>
  </w:style>
  <w:style w:type="character" w:customStyle="1" w:styleId="berschrift1Zchn">
    <w:name w:val="Überschrift 1 Zchn"/>
    <w:basedOn w:val="Absatz-Standardschriftart"/>
    <w:link w:val="berschrift1"/>
    <w:uiPriority w:val="9"/>
    <w:rsid w:val="00431BFD"/>
    <w:rPr>
      <w:rFonts w:ascii="Garamond" w:hAnsi="Garamond"/>
      <w:b/>
      <w:color w:val="003366"/>
      <w:sz w:val="52"/>
    </w:rPr>
  </w:style>
  <w:style w:type="character" w:customStyle="1" w:styleId="f39">
    <w:name w:val="f39"/>
    <w:basedOn w:val="Absatz-Standardschriftart"/>
    <w:rsid w:val="00F35F91"/>
  </w:style>
  <w:style w:type="character" w:customStyle="1" w:styleId="plink">
    <w:name w:val="plink"/>
    <w:basedOn w:val="Absatz-Standardschriftart"/>
    <w:rsid w:val="002726FF"/>
  </w:style>
  <w:style w:type="character" w:customStyle="1" w:styleId="berschrift3Zchn">
    <w:name w:val="Überschrift 3 Zchn"/>
    <w:basedOn w:val="Absatz-Standardschriftart"/>
    <w:link w:val="berschrift3"/>
    <w:rsid w:val="006C7CEE"/>
    <w:rPr>
      <w:rFonts w:ascii="Garamond" w:hAnsi="Garamond"/>
      <w:b/>
      <w:color w:val="990000"/>
      <w:sz w:val="24"/>
    </w:rPr>
  </w:style>
  <w:style w:type="paragraph" w:styleId="Listenabsatz">
    <w:name w:val="List Paragraph"/>
    <w:basedOn w:val="Standard"/>
    <w:uiPriority w:val="34"/>
    <w:qFormat/>
    <w:rsid w:val="004767BB"/>
    <w:pPr>
      <w:ind w:left="720"/>
      <w:contextualSpacing/>
    </w:pPr>
  </w:style>
  <w:style w:type="table" w:styleId="Tabellenraster">
    <w:name w:val="Table Grid"/>
    <w:basedOn w:val="NormaleTabelle"/>
    <w:rsid w:val="00117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9C5ED9"/>
    <w:rPr>
      <w:rFonts w:ascii="Arial" w:hAnsi="Arial"/>
      <w:color w:val="0569A5"/>
      <w:sz w:val="18"/>
    </w:rPr>
  </w:style>
  <w:style w:type="paragraph" w:customStyle="1" w:styleId="HeadingRunIn">
    <w:name w:val="HeadingRunIn"/>
    <w:next w:val="Body"/>
    <w:rsid w:val="000D2852"/>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0D2852"/>
    <w:pPr>
      <w:autoSpaceDE w:val="0"/>
      <w:autoSpaceDN w:val="0"/>
      <w:adjustRightInd w:val="0"/>
      <w:spacing w:line="280" w:lineRule="atLeast"/>
    </w:pPr>
    <w:rPr>
      <w:color w:val="000000"/>
      <w:w w:val="0"/>
      <w:sz w:val="24"/>
      <w:szCs w:val="24"/>
    </w:rPr>
  </w:style>
  <w:style w:type="paragraph" w:customStyle="1" w:styleId="Bulleted">
    <w:name w:val="Bulleted"/>
    <w:uiPriority w:val="99"/>
    <w:rsid w:val="00491B6A"/>
    <w:pPr>
      <w:tabs>
        <w:tab w:val="left" w:pos="360"/>
      </w:tabs>
      <w:autoSpaceDE w:val="0"/>
      <w:autoSpaceDN w:val="0"/>
      <w:adjustRightInd w:val="0"/>
      <w:spacing w:line="280" w:lineRule="atLeast"/>
      <w:ind w:left="360" w:hanging="360"/>
    </w:pPr>
    <w:rPr>
      <w:color w:val="000000"/>
      <w:w w:val="0"/>
      <w:sz w:val="24"/>
      <w:szCs w:val="24"/>
    </w:rPr>
  </w:style>
  <w:style w:type="character" w:customStyle="1" w:styleId="FuzeileZchn">
    <w:name w:val="Fußzeile Zchn"/>
    <w:basedOn w:val="Absatz-Standardschriftart"/>
    <w:link w:val="Fuzeile"/>
    <w:uiPriority w:val="99"/>
    <w:rsid w:val="00E87B8C"/>
    <w:rPr>
      <w:rFonts w:ascii="Arial" w:hAnsi="Arial"/>
      <w:sz w:val="22"/>
    </w:rPr>
  </w:style>
  <w:style w:type="character" w:customStyle="1" w:styleId="st">
    <w:name w:val="st"/>
    <w:basedOn w:val="Absatz-Standardschriftart"/>
    <w:rsid w:val="00AC241D"/>
  </w:style>
  <w:style w:type="paragraph" w:styleId="StandardWeb">
    <w:name w:val="Normal (Web)"/>
    <w:basedOn w:val="Standard"/>
    <w:uiPriority w:val="99"/>
    <w:rsid w:val="00AC241D"/>
    <w:pPr>
      <w:spacing w:before="0" w:after="0"/>
      <w:ind w:left="1152" w:right="1152"/>
    </w:pPr>
    <w:rPr>
      <w:rFonts w:ascii="Times New Roman" w:hAnsi="Times New Roman"/>
      <w:szCs w:val="24"/>
    </w:rPr>
  </w:style>
  <w:style w:type="paragraph" w:styleId="Inhaltsverzeichnisberschrift">
    <w:name w:val="TOC Heading"/>
    <w:basedOn w:val="berschrift1"/>
    <w:next w:val="Standard"/>
    <w:uiPriority w:val="39"/>
    <w:unhideWhenUsed/>
    <w:qFormat/>
    <w:rsid w:val="00AC241D"/>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character" w:styleId="Zeilennummer">
    <w:name w:val="line number"/>
    <w:basedOn w:val="Absatz-Standardschriftart"/>
    <w:rsid w:val="00434C90"/>
  </w:style>
  <w:style w:type="character" w:customStyle="1" w:styleId="berschrift2Zchn">
    <w:name w:val="Überschrift 2 Zchn"/>
    <w:basedOn w:val="Absatz-Standardschriftart"/>
    <w:link w:val="berschrift2"/>
    <w:uiPriority w:val="9"/>
    <w:rsid w:val="00431BFD"/>
    <w:rPr>
      <w:rFonts w:ascii="Garamond" w:hAnsi="Garamond"/>
      <w:b/>
      <w:color w:val="0070C0"/>
      <w:sz w:val="32"/>
    </w:rPr>
  </w:style>
  <w:style w:type="paragraph" w:styleId="KeinLeerraum">
    <w:name w:val="No Spacing"/>
    <w:uiPriority w:val="1"/>
    <w:qFormat/>
    <w:rsid w:val="004A4BC5"/>
    <w:rPr>
      <w:rFonts w:asciiTheme="minorHAnsi" w:eastAsiaTheme="minorHAnsi" w:hAnsiTheme="minorHAnsi" w:cstheme="minorBidi"/>
      <w:sz w:val="22"/>
      <w:szCs w:val="22"/>
    </w:rPr>
  </w:style>
  <w:style w:type="character" w:styleId="Hervorhebung">
    <w:name w:val="Emphasis"/>
    <w:basedOn w:val="Absatz-Standardschriftart"/>
    <w:qFormat/>
    <w:rsid w:val="00B7233A"/>
    <w:rPr>
      <w:i/>
      <w:iCs/>
    </w:rPr>
  </w:style>
  <w:style w:type="character" w:customStyle="1" w:styleId="Bulleted1Char">
    <w:name w:val="Bulleted1 Char"/>
    <w:link w:val="Bulleted1"/>
    <w:rsid w:val="002A72EA"/>
    <w:rPr>
      <w:rFonts w:ascii="Garamond" w:hAnsi="Garamond"/>
      <w:sz w:val="24"/>
    </w:rPr>
  </w:style>
  <w:style w:type="character" w:customStyle="1" w:styleId="GraphicChar">
    <w:name w:val="Graphic Char"/>
    <w:link w:val="Graphic"/>
    <w:rsid w:val="00FA50DE"/>
    <w:rPr>
      <w:rFonts w:ascii="Garamond" w:hAnsi="Garamond"/>
      <w:sz w:val="24"/>
    </w:rPr>
  </w:style>
  <w:style w:type="paragraph" w:customStyle="1" w:styleId="CellBody">
    <w:name w:val="CellBody"/>
    <w:uiPriority w:val="99"/>
    <w:rsid w:val="0049484C"/>
    <w:pPr>
      <w:autoSpaceDE w:val="0"/>
      <w:autoSpaceDN w:val="0"/>
      <w:adjustRightInd w:val="0"/>
      <w:spacing w:line="280" w:lineRule="atLeast"/>
    </w:pPr>
    <w:rPr>
      <w:color w:val="000000"/>
      <w:w w:val="0"/>
      <w:sz w:val="24"/>
      <w:szCs w:val="24"/>
      <w:lang w:val="en-GB"/>
    </w:rPr>
  </w:style>
  <w:style w:type="paragraph" w:styleId="Kommentarthema">
    <w:name w:val="annotation subject"/>
    <w:basedOn w:val="Kommentartext"/>
    <w:next w:val="Kommentartext"/>
    <w:link w:val="KommentarthemaZchn"/>
    <w:rsid w:val="00B437BF"/>
    <w:rPr>
      <w:b/>
      <w:bCs/>
    </w:rPr>
  </w:style>
  <w:style w:type="character" w:customStyle="1" w:styleId="KommentartextZchn">
    <w:name w:val="Kommentartext Zchn"/>
    <w:basedOn w:val="Absatz-Standardschriftart"/>
    <w:link w:val="Kommentartext"/>
    <w:semiHidden/>
    <w:rsid w:val="00B437BF"/>
    <w:rPr>
      <w:rFonts w:ascii="Garamond" w:hAnsi="Garamond"/>
    </w:rPr>
  </w:style>
  <w:style w:type="character" w:customStyle="1" w:styleId="KommentarthemaZchn">
    <w:name w:val="Kommentarthema Zchn"/>
    <w:basedOn w:val="KommentartextZchn"/>
    <w:link w:val="Kommentarthema"/>
    <w:rsid w:val="00B437BF"/>
    <w:rPr>
      <w:rFonts w:ascii="Garamond" w:hAnsi="Garamond"/>
      <w:b/>
      <w:bCs/>
    </w:rPr>
  </w:style>
  <w:style w:type="paragraph" w:styleId="berarbeitung">
    <w:name w:val="Revision"/>
    <w:hidden/>
    <w:uiPriority w:val="99"/>
    <w:semiHidden/>
    <w:rsid w:val="00E946FF"/>
    <w:rPr>
      <w:rFonts w:ascii="Garamond" w:hAnsi="Garamond"/>
      <w:sz w:val="24"/>
    </w:rPr>
  </w:style>
  <w:style w:type="character" w:customStyle="1" w:styleId="apple-converted-space">
    <w:name w:val="apple-converted-space"/>
    <w:basedOn w:val="Absatz-Standardschriftart"/>
    <w:rsid w:val="00135648"/>
  </w:style>
  <w:style w:type="character" w:customStyle="1" w:styleId="hvr">
    <w:name w:val="hvr"/>
    <w:basedOn w:val="Absatz-Standardschriftart"/>
    <w:rsid w:val="00135648"/>
  </w:style>
  <w:style w:type="paragraph" w:styleId="Untertitel">
    <w:name w:val="Subtitle"/>
    <w:basedOn w:val="Standard"/>
    <w:next w:val="Standard"/>
    <w:link w:val="UntertitelZchn"/>
    <w:qFormat/>
    <w:rsid w:val="007E321D"/>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rsid w:val="007E321D"/>
    <w:rPr>
      <w:rFonts w:asciiTheme="majorHAnsi" w:eastAsiaTheme="majorEastAsia" w:hAnsiTheme="majorHAnsi" w:cstheme="majorBidi"/>
      <w:i/>
      <w:iCs/>
      <w:color w:val="4F81BD" w:themeColor="accent1"/>
      <w:spacing w:val="15"/>
      <w:sz w:val="24"/>
      <w:szCs w:val="24"/>
    </w:rPr>
  </w:style>
  <w:style w:type="character" w:styleId="NichtaufgelsteErwhnung">
    <w:name w:val="Unresolved Mention"/>
    <w:basedOn w:val="Absatz-Standardschriftart"/>
    <w:uiPriority w:val="99"/>
    <w:unhideWhenUsed/>
    <w:rsid w:val="00D011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4815">
      <w:bodyDiv w:val="1"/>
      <w:marLeft w:val="0"/>
      <w:marRight w:val="0"/>
      <w:marTop w:val="0"/>
      <w:marBottom w:val="0"/>
      <w:divBdr>
        <w:top w:val="none" w:sz="0" w:space="0" w:color="auto"/>
        <w:left w:val="none" w:sz="0" w:space="0" w:color="auto"/>
        <w:bottom w:val="none" w:sz="0" w:space="0" w:color="auto"/>
        <w:right w:val="none" w:sz="0" w:space="0" w:color="auto"/>
      </w:divBdr>
    </w:div>
    <w:div w:id="738133247">
      <w:bodyDiv w:val="1"/>
      <w:marLeft w:val="0"/>
      <w:marRight w:val="0"/>
      <w:marTop w:val="0"/>
      <w:marBottom w:val="0"/>
      <w:divBdr>
        <w:top w:val="none" w:sz="0" w:space="0" w:color="auto"/>
        <w:left w:val="none" w:sz="0" w:space="0" w:color="auto"/>
        <w:bottom w:val="none" w:sz="0" w:space="0" w:color="auto"/>
        <w:right w:val="none" w:sz="0" w:space="0" w:color="auto"/>
      </w:divBdr>
    </w:div>
    <w:div w:id="850921616">
      <w:bodyDiv w:val="1"/>
      <w:marLeft w:val="0"/>
      <w:marRight w:val="0"/>
      <w:marTop w:val="0"/>
      <w:marBottom w:val="0"/>
      <w:divBdr>
        <w:top w:val="none" w:sz="0" w:space="0" w:color="auto"/>
        <w:left w:val="none" w:sz="0" w:space="0" w:color="auto"/>
        <w:bottom w:val="none" w:sz="0" w:space="0" w:color="auto"/>
        <w:right w:val="none" w:sz="0" w:space="0" w:color="auto"/>
      </w:divBdr>
    </w:div>
    <w:div w:id="886794880">
      <w:bodyDiv w:val="1"/>
      <w:marLeft w:val="0"/>
      <w:marRight w:val="0"/>
      <w:marTop w:val="0"/>
      <w:marBottom w:val="0"/>
      <w:divBdr>
        <w:top w:val="none" w:sz="0" w:space="0" w:color="auto"/>
        <w:left w:val="none" w:sz="0" w:space="0" w:color="auto"/>
        <w:bottom w:val="none" w:sz="0" w:space="0" w:color="auto"/>
        <w:right w:val="none" w:sz="0" w:space="0" w:color="auto"/>
      </w:divBdr>
    </w:div>
    <w:div w:id="994456389">
      <w:bodyDiv w:val="1"/>
      <w:marLeft w:val="0"/>
      <w:marRight w:val="0"/>
      <w:marTop w:val="0"/>
      <w:marBottom w:val="0"/>
      <w:divBdr>
        <w:top w:val="none" w:sz="0" w:space="0" w:color="auto"/>
        <w:left w:val="none" w:sz="0" w:space="0" w:color="auto"/>
        <w:bottom w:val="none" w:sz="0" w:space="0" w:color="auto"/>
        <w:right w:val="none" w:sz="0" w:space="0" w:color="auto"/>
      </w:divBdr>
    </w:div>
    <w:div w:id="1003050036">
      <w:bodyDiv w:val="1"/>
      <w:marLeft w:val="0"/>
      <w:marRight w:val="0"/>
      <w:marTop w:val="0"/>
      <w:marBottom w:val="0"/>
      <w:divBdr>
        <w:top w:val="none" w:sz="0" w:space="0" w:color="auto"/>
        <w:left w:val="none" w:sz="0" w:space="0" w:color="auto"/>
        <w:bottom w:val="none" w:sz="0" w:space="0" w:color="auto"/>
        <w:right w:val="none" w:sz="0" w:space="0" w:color="auto"/>
      </w:divBdr>
    </w:div>
    <w:div w:id="1275937186">
      <w:bodyDiv w:val="1"/>
      <w:marLeft w:val="0"/>
      <w:marRight w:val="0"/>
      <w:marTop w:val="0"/>
      <w:marBottom w:val="0"/>
      <w:divBdr>
        <w:top w:val="none" w:sz="0" w:space="0" w:color="auto"/>
        <w:left w:val="none" w:sz="0" w:space="0" w:color="auto"/>
        <w:bottom w:val="none" w:sz="0" w:space="0" w:color="auto"/>
        <w:right w:val="none" w:sz="0" w:space="0" w:color="auto"/>
      </w:divBdr>
    </w:div>
    <w:div w:id="1322731688">
      <w:bodyDiv w:val="1"/>
      <w:marLeft w:val="0"/>
      <w:marRight w:val="0"/>
      <w:marTop w:val="0"/>
      <w:marBottom w:val="0"/>
      <w:divBdr>
        <w:top w:val="none" w:sz="0" w:space="0" w:color="auto"/>
        <w:left w:val="none" w:sz="0" w:space="0" w:color="auto"/>
        <w:bottom w:val="none" w:sz="0" w:space="0" w:color="auto"/>
        <w:right w:val="none" w:sz="0" w:space="0" w:color="auto"/>
      </w:divBdr>
    </w:div>
    <w:div w:id="1331913165">
      <w:bodyDiv w:val="1"/>
      <w:marLeft w:val="0"/>
      <w:marRight w:val="0"/>
      <w:marTop w:val="0"/>
      <w:marBottom w:val="0"/>
      <w:divBdr>
        <w:top w:val="none" w:sz="0" w:space="0" w:color="auto"/>
        <w:left w:val="none" w:sz="0" w:space="0" w:color="auto"/>
        <w:bottom w:val="none" w:sz="0" w:space="0" w:color="auto"/>
        <w:right w:val="none" w:sz="0" w:space="0" w:color="auto"/>
      </w:divBdr>
      <w:divsChild>
        <w:div w:id="1985230877">
          <w:marLeft w:val="0"/>
          <w:marRight w:val="0"/>
          <w:marTop w:val="0"/>
          <w:marBottom w:val="0"/>
          <w:divBdr>
            <w:top w:val="none" w:sz="0" w:space="0" w:color="auto"/>
            <w:left w:val="none" w:sz="0" w:space="0" w:color="auto"/>
            <w:bottom w:val="none" w:sz="0" w:space="0" w:color="auto"/>
            <w:right w:val="none" w:sz="0" w:space="0" w:color="auto"/>
          </w:divBdr>
        </w:div>
      </w:divsChild>
    </w:div>
    <w:div w:id="1399210607">
      <w:bodyDiv w:val="1"/>
      <w:marLeft w:val="0"/>
      <w:marRight w:val="0"/>
      <w:marTop w:val="0"/>
      <w:marBottom w:val="0"/>
      <w:divBdr>
        <w:top w:val="none" w:sz="0" w:space="0" w:color="auto"/>
        <w:left w:val="none" w:sz="0" w:space="0" w:color="auto"/>
        <w:bottom w:val="none" w:sz="0" w:space="0" w:color="auto"/>
        <w:right w:val="none" w:sz="0" w:space="0" w:color="auto"/>
      </w:divBdr>
    </w:div>
    <w:div w:id="1543058899">
      <w:bodyDiv w:val="1"/>
      <w:marLeft w:val="0"/>
      <w:marRight w:val="0"/>
      <w:marTop w:val="0"/>
      <w:marBottom w:val="0"/>
      <w:divBdr>
        <w:top w:val="none" w:sz="0" w:space="0" w:color="auto"/>
        <w:left w:val="none" w:sz="0" w:space="0" w:color="auto"/>
        <w:bottom w:val="none" w:sz="0" w:space="0" w:color="auto"/>
        <w:right w:val="none" w:sz="0" w:space="0" w:color="auto"/>
      </w:divBdr>
    </w:div>
    <w:div w:id="1651404057">
      <w:bodyDiv w:val="1"/>
      <w:marLeft w:val="0"/>
      <w:marRight w:val="0"/>
      <w:marTop w:val="0"/>
      <w:marBottom w:val="0"/>
      <w:divBdr>
        <w:top w:val="none" w:sz="0" w:space="0" w:color="auto"/>
        <w:left w:val="none" w:sz="0" w:space="0" w:color="auto"/>
        <w:bottom w:val="none" w:sz="0" w:space="0" w:color="auto"/>
        <w:right w:val="none" w:sz="0" w:space="0" w:color="auto"/>
      </w:divBdr>
    </w:div>
    <w:div w:id="1742672111">
      <w:bodyDiv w:val="1"/>
      <w:marLeft w:val="0"/>
      <w:marRight w:val="0"/>
      <w:marTop w:val="0"/>
      <w:marBottom w:val="0"/>
      <w:divBdr>
        <w:top w:val="none" w:sz="0" w:space="0" w:color="auto"/>
        <w:left w:val="none" w:sz="0" w:space="0" w:color="auto"/>
        <w:bottom w:val="none" w:sz="0" w:space="0" w:color="auto"/>
        <w:right w:val="none" w:sz="0" w:space="0" w:color="auto"/>
      </w:divBdr>
    </w:div>
    <w:div w:id="1793790156">
      <w:bodyDiv w:val="1"/>
      <w:marLeft w:val="0"/>
      <w:marRight w:val="0"/>
      <w:marTop w:val="0"/>
      <w:marBottom w:val="0"/>
      <w:divBdr>
        <w:top w:val="none" w:sz="0" w:space="0" w:color="auto"/>
        <w:left w:val="none" w:sz="0" w:space="0" w:color="auto"/>
        <w:bottom w:val="none" w:sz="0" w:space="0" w:color="auto"/>
        <w:right w:val="none" w:sz="0" w:space="0" w:color="auto"/>
      </w:divBdr>
    </w:div>
    <w:div w:id="210452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16/09/relationships/commentsIds" Target="commentsIds.xml"/><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header" Target="header5.xm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image" Target="media/image100.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tiff"/><Relationship Id="rId43" Type="http://schemas.openxmlformats.org/officeDocument/2006/relationships/customXml" Target="ink/ink1.xml"/><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svg"/><Relationship Id="rId80" Type="http://schemas.openxmlformats.org/officeDocument/2006/relationships/image" Target="media/image62.pn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microsoft.com/office/2011/relationships/commentsExtended" Target="commentsExtended.xm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svg"/><Relationship Id="rId75" Type="http://schemas.openxmlformats.org/officeDocument/2006/relationships/image" Target="media/image57.png"/><Relationship Id="rId83" Type="http://schemas.openxmlformats.org/officeDocument/2006/relationships/hyperlink" Target="mailto:AmbulancePad-Support-FR@zoll.com" TargetMode="External"/><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hyperlink" Target="#Searching PCRs"/><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jpeg"/><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eader" Target="header7.xml"/><Relationship Id="rId61" Type="http://schemas.openxmlformats.org/officeDocument/2006/relationships/image" Target="media/image43.png"/><Relationship Id="rId82" Type="http://schemas.openxmlformats.org/officeDocument/2006/relationships/hyperlink" Target="mailto:AmbulancePad-Support-DE@zoll.com" TargetMode="External"/><Relationship Id="rId19"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hyperlink" Target="http://www.zolldat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hyperlink" Target="http://www.zoll.com/de/" TargetMode="External"/><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hyperlink" Target="http://www.zolldata.com"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engupta\AppData\Roaming\Microsoft\Templates\ZOLL%202007%20Documentation%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2-05T13:38:23.824"/>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1,'2'0,"0"0,0 0,0 1,0-1,0 1,0-1,0 1,-1 0,1-1,0 1,0 0,-1 0,1 0,-1 1,1-1,-1 0,1 1,-1-1,0 1,1-1,3 4,-1-1,0-1,0 0,1 0,-1 0,1 0,0-1,0 0,4 2,6 0,0 0,6 1,0-3,-1 0,1-1,-1-1,4-1,18 0,354 1,-388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39CC3-1158-BB45-8634-FF2A549F3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C:\Users\ssengupta\AppData\Roaming\Microsoft\Templates\ZOLL 2007 Documentation Template.dotx</Template>
  <TotalTime>0</TotalTime>
  <Pages>31</Pages>
  <Words>3365</Words>
  <Characters>21204</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ETMC Custom Interfaces</vt:lpstr>
    </vt:vector>
  </TitlesOfParts>
  <Company>ZOLL Data Systems</Company>
  <LinksUpToDate>false</LinksUpToDate>
  <CharactersWithSpaces>24520</CharactersWithSpaces>
  <SharedDoc>false</SharedDoc>
  <HLinks>
    <vt:vector size="48" baseType="variant">
      <vt:variant>
        <vt:i4>1376307</vt:i4>
      </vt:variant>
      <vt:variant>
        <vt:i4>11</vt:i4>
      </vt:variant>
      <vt:variant>
        <vt:i4>0</vt:i4>
      </vt:variant>
      <vt:variant>
        <vt:i4>5</vt:i4>
      </vt:variant>
      <vt:variant>
        <vt:lpwstr/>
      </vt:variant>
      <vt:variant>
        <vt:lpwstr>_Toc208290005</vt:lpwstr>
      </vt:variant>
      <vt:variant>
        <vt:i4>1376307</vt:i4>
      </vt:variant>
      <vt:variant>
        <vt:i4>5</vt:i4>
      </vt:variant>
      <vt:variant>
        <vt:i4>0</vt:i4>
      </vt:variant>
      <vt:variant>
        <vt:i4>5</vt:i4>
      </vt:variant>
      <vt:variant>
        <vt:lpwstr/>
      </vt:variant>
      <vt:variant>
        <vt:lpwstr>_Toc208290004</vt:lpwstr>
      </vt:variant>
      <vt:variant>
        <vt:i4>4063272</vt:i4>
      </vt:variant>
      <vt:variant>
        <vt:i4>39</vt:i4>
      </vt:variant>
      <vt:variant>
        <vt:i4>0</vt:i4>
      </vt:variant>
      <vt:variant>
        <vt:i4>5</vt:i4>
      </vt:variant>
      <vt:variant>
        <vt:lpwstr>http://www.myzolldata.com/documentation</vt:lpwstr>
      </vt:variant>
      <vt:variant>
        <vt:lpwstr/>
      </vt:variant>
      <vt:variant>
        <vt:i4>4391005</vt:i4>
      </vt:variant>
      <vt:variant>
        <vt:i4>36</vt:i4>
      </vt:variant>
      <vt:variant>
        <vt:i4>0</vt:i4>
      </vt:variant>
      <vt:variant>
        <vt:i4>5</vt:i4>
      </vt:variant>
      <vt:variant>
        <vt:lpwstr>http://www.zolldata.com/</vt:lpwstr>
      </vt:variant>
      <vt:variant>
        <vt:lpwstr/>
      </vt:variant>
      <vt:variant>
        <vt:i4>4063272</vt:i4>
      </vt:variant>
      <vt:variant>
        <vt:i4>24</vt:i4>
      </vt:variant>
      <vt:variant>
        <vt:i4>0</vt:i4>
      </vt:variant>
      <vt:variant>
        <vt:i4>5</vt:i4>
      </vt:variant>
      <vt:variant>
        <vt:lpwstr>http://www.myzolldata.com/documentation</vt:lpwstr>
      </vt:variant>
      <vt:variant>
        <vt:lpwstr/>
      </vt:variant>
      <vt:variant>
        <vt:i4>4391005</vt:i4>
      </vt:variant>
      <vt:variant>
        <vt:i4>21</vt:i4>
      </vt:variant>
      <vt:variant>
        <vt:i4>0</vt:i4>
      </vt:variant>
      <vt:variant>
        <vt:i4>5</vt:i4>
      </vt:variant>
      <vt:variant>
        <vt:lpwstr>http://www.zolldata.com/</vt:lpwstr>
      </vt:variant>
      <vt:variant>
        <vt:lpwstr/>
      </vt:variant>
      <vt:variant>
        <vt:i4>5439569</vt:i4>
      </vt:variant>
      <vt:variant>
        <vt:i4>9</vt:i4>
      </vt:variant>
      <vt:variant>
        <vt:i4>0</vt:i4>
      </vt:variant>
      <vt:variant>
        <vt:i4>5</vt:i4>
      </vt:variant>
      <vt:variant>
        <vt:lpwstr>http://www.zolldata.com/documentation</vt:lpwstr>
      </vt:variant>
      <vt:variant>
        <vt:lpwstr/>
      </vt:variant>
      <vt:variant>
        <vt:i4>4391005</vt:i4>
      </vt:variant>
      <vt:variant>
        <vt:i4>6</vt:i4>
      </vt:variant>
      <vt:variant>
        <vt:i4>0</vt:i4>
      </vt:variant>
      <vt:variant>
        <vt:i4>5</vt:i4>
      </vt:variant>
      <vt:variant>
        <vt:lpwstr>http://www.zolldata.com/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ETMC Custom Interfaces</dc:title>
  <dc:creator>Linda Buckstein</dc:creator>
  <cp:lastModifiedBy>Ein Microsoft Office-Anwender</cp:lastModifiedBy>
  <cp:revision>4</cp:revision>
  <cp:lastPrinted>2019-04-02T06:33:00Z</cp:lastPrinted>
  <dcterms:created xsi:type="dcterms:W3CDTF">2019-04-02T06:33:00Z</dcterms:created>
  <dcterms:modified xsi:type="dcterms:W3CDTF">2019-07-22T12:46:00Z</dcterms:modified>
</cp:coreProperties>
</file>